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72671E" w14:textId="77777777" w:rsidR="00C95452" w:rsidRDefault="00C95452" w:rsidP="00C95452">
      <w:pPr>
        <w:widowControl/>
        <w:ind w:right="729"/>
        <w:rPr>
          <w:rFonts w:ascii="Arial" w:eastAsia="Arial" w:hAnsi="Arial" w:cs="Arial"/>
        </w:rPr>
      </w:pPr>
    </w:p>
    <w:p w14:paraId="697028DA" w14:textId="77777777" w:rsidR="00C95452" w:rsidRDefault="00C95452" w:rsidP="00C95452">
      <w:pPr>
        <w:widowControl/>
        <w:ind w:right="729"/>
        <w:rPr>
          <w:rFonts w:ascii="Arial" w:eastAsia="Arial" w:hAnsi="Arial" w:cs="Arial"/>
        </w:rPr>
      </w:pPr>
    </w:p>
    <w:p w14:paraId="2F8D2EA9" w14:textId="77777777" w:rsidR="00C95452" w:rsidRDefault="00C95452" w:rsidP="00C95452">
      <w:pPr>
        <w:widowControl/>
        <w:ind w:right="729"/>
        <w:rPr>
          <w:rFonts w:ascii="Arial" w:eastAsia="Arial" w:hAnsi="Arial" w:cs="Arial"/>
        </w:rPr>
      </w:pPr>
    </w:p>
    <w:p w14:paraId="085EFD3D" w14:textId="77777777" w:rsidR="00C95452" w:rsidRDefault="00C95452" w:rsidP="00C95452">
      <w:pPr>
        <w:ind w:left="851" w:right="729"/>
        <w:rPr>
          <w:rFonts w:ascii="Arial" w:eastAsia="Arial" w:hAnsi="Arial" w:cs="Arial"/>
          <w:sz w:val="20"/>
          <w:szCs w:val="20"/>
        </w:rPr>
      </w:pPr>
    </w:p>
    <w:p w14:paraId="3F25C8CE" w14:textId="77777777" w:rsidR="00C95452" w:rsidRDefault="00C95452" w:rsidP="00C95452">
      <w:pPr>
        <w:pStyle w:val="NoSpacing"/>
        <w:ind w:left="851" w:right="729"/>
        <w:jc w:val="right"/>
      </w:pPr>
      <w:r>
        <w:t>March 2019</w:t>
      </w:r>
    </w:p>
    <w:p w14:paraId="279550CB" w14:textId="77777777" w:rsidR="00C95452" w:rsidRDefault="00C95452" w:rsidP="00C95452">
      <w:pPr>
        <w:pStyle w:val="NoSpacing"/>
        <w:ind w:left="851" w:right="729"/>
      </w:pPr>
    </w:p>
    <w:p w14:paraId="264939F0" w14:textId="77777777" w:rsidR="00C95452" w:rsidRDefault="00C95452" w:rsidP="00C95452">
      <w:pPr>
        <w:pStyle w:val="NoSpacing"/>
        <w:ind w:left="851" w:right="729"/>
      </w:pPr>
      <w:r>
        <w:t>Dear Applicant</w:t>
      </w:r>
    </w:p>
    <w:p w14:paraId="62407CE2" w14:textId="77777777" w:rsidR="00C95452" w:rsidRDefault="00C95452" w:rsidP="00C95452">
      <w:pPr>
        <w:pStyle w:val="NoSpacing"/>
        <w:ind w:left="851" w:right="729"/>
      </w:pPr>
    </w:p>
    <w:p w14:paraId="5F03DBFE" w14:textId="77777777" w:rsidR="00C95452" w:rsidRDefault="00C95452" w:rsidP="00C95452">
      <w:pPr>
        <w:pStyle w:val="NoSpacing"/>
        <w:ind w:left="851" w:right="729"/>
      </w:pPr>
    </w:p>
    <w:p w14:paraId="321B7CB6" w14:textId="77777777" w:rsidR="00C95452" w:rsidRPr="004E3DBC" w:rsidRDefault="00C95452" w:rsidP="00C95452">
      <w:pPr>
        <w:pStyle w:val="NoSpacing"/>
        <w:ind w:left="851" w:right="729"/>
        <w:rPr>
          <w:rFonts w:cs="Arial"/>
          <w:b/>
          <w:sz w:val="28"/>
          <w:szCs w:val="28"/>
        </w:rPr>
      </w:pPr>
      <w:r>
        <w:rPr>
          <w:rFonts w:cs="Arial"/>
          <w:b/>
          <w:sz w:val="28"/>
          <w:szCs w:val="28"/>
        </w:rPr>
        <w:t>Volunteering with us</w:t>
      </w:r>
    </w:p>
    <w:p w14:paraId="638C18FF" w14:textId="77777777" w:rsidR="00C95452" w:rsidRDefault="00C95452" w:rsidP="00C95452">
      <w:pPr>
        <w:pStyle w:val="NoSpacing"/>
        <w:ind w:left="851" w:right="729"/>
      </w:pPr>
    </w:p>
    <w:p w14:paraId="10A7E866" w14:textId="77777777" w:rsidR="00C95452" w:rsidRDefault="00C95452" w:rsidP="00C95452">
      <w:pPr>
        <w:pStyle w:val="NoSpacing"/>
        <w:ind w:left="851" w:right="729"/>
      </w:pPr>
    </w:p>
    <w:p w14:paraId="148B4AE7" w14:textId="77777777" w:rsidR="00C95452" w:rsidRDefault="00C95452" w:rsidP="00C95452">
      <w:pPr>
        <w:pStyle w:val="NoSpacing"/>
        <w:ind w:left="851" w:right="729"/>
      </w:pPr>
      <w:r>
        <w:t>Thank you for your interest in becoming a volunteer at Tower Hamlets Law Centre.</w:t>
      </w:r>
    </w:p>
    <w:p w14:paraId="3EC53C16" w14:textId="77777777" w:rsidR="00C95452" w:rsidRDefault="00C95452" w:rsidP="00C95452">
      <w:pPr>
        <w:pStyle w:val="NoSpacing"/>
        <w:ind w:left="851" w:right="729"/>
      </w:pPr>
    </w:p>
    <w:p w14:paraId="2F9EEC5D" w14:textId="77777777" w:rsidR="00C95452" w:rsidRDefault="00C95452" w:rsidP="00C95452">
      <w:pPr>
        <w:pStyle w:val="NoSpacing"/>
        <w:ind w:left="851" w:right="729"/>
      </w:pPr>
      <w:r>
        <w:t>I am pleased to enclose:</w:t>
      </w:r>
    </w:p>
    <w:p w14:paraId="7EDE737D" w14:textId="77777777" w:rsidR="00C95452" w:rsidRDefault="00C95452" w:rsidP="00C95452">
      <w:pPr>
        <w:pStyle w:val="NoSpacing"/>
        <w:ind w:left="851" w:right="729"/>
      </w:pPr>
    </w:p>
    <w:p w14:paraId="37017C18" w14:textId="77777777" w:rsidR="00C95452" w:rsidRDefault="00C95452" w:rsidP="00C95452">
      <w:pPr>
        <w:pStyle w:val="NoSpacing"/>
        <w:numPr>
          <w:ilvl w:val="0"/>
          <w:numId w:val="15"/>
        </w:numPr>
        <w:ind w:right="729"/>
      </w:pPr>
      <w:r>
        <w:t>Information about Tower Hamlets Law Centre</w:t>
      </w:r>
    </w:p>
    <w:p w14:paraId="4F027DF5" w14:textId="77777777" w:rsidR="00C95452" w:rsidRDefault="00C95452" w:rsidP="00C95452">
      <w:pPr>
        <w:pStyle w:val="NoSpacing"/>
        <w:numPr>
          <w:ilvl w:val="0"/>
          <w:numId w:val="15"/>
        </w:numPr>
        <w:ind w:right="729"/>
      </w:pPr>
      <w:r>
        <w:t>Role descriptions for volunteers</w:t>
      </w:r>
    </w:p>
    <w:p w14:paraId="2DA706A8" w14:textId="77777777" w:rsidR="00C95452" w:rsidRDefault="00C95452" w:rsidP="00C95452">
      <w:pPr>
        <w:pStyle w:val="NoSpacing"/>
        <w:numPr>
          <w:ilvl w:val="0"/>
          <w:numId w:val="15"/>
        </w:numPr>
        <w:ind w:right="729"/>
      </w:pPr>
      <w:r>
        <w:t>Application form</w:t>
      </w:r>
    </w:p>
    <w:p w14:paraId="7BB72F06" w14:textId="77777777" w:rsidR="00C95452" w:rsidRDefault="00C95452" w:rsidP="00C95452">
      <w:pPr>
        <w:pStyle w:val="NoSpacing"/>
        <w:numPr>
          <w:ilvl w:val="0"/>
          <w:numId w:val="15"/>
        </w:numPr>
        <w:ind w:right="729"/>
      </w:pPr>
      <w:r>
        <w:t>Equalities monitoring form</w:t>
      </w:r>
    </w:p>
    <w:p w14:paraId="3D93EAC5" w14:textId="77777777" w:rsidR="00C95452" w:rsidRDefault="00C95452" w:rsidP="00C95452">
      <w:pPr>
        <w:pStyle w:val="NoSpacing"/>
        <w:ind w:left="851" w:right="729"/>
      </w:pPr>
    </w:p>
    <w:p w14:paraId="6EA26F7D" w14:textId="77777777" w:rsidR="00C95452" w:rsidRDefault="00C95452" w:rsidP="00C95452">
      <w:pPr>
        <w:pStyle w:val="NoSpacing"/>
        <w:ind w:left="851" w:right="729"/>
      </w:pPr>
      <w:r>
        <w:t>To apply to become a volunteer, please return a completed copy of the application form and equalities monitoring form to us. We prefer you to fill in the forms electronically and return them to us by email, but you can also fill them in by hand and return them by post if you want to. Read the role description before you complete the application form, and make sure you tell us how you match the description of the people we are looking for.</w:t>
      </w:r>
    </w:p>
    <w:p w14:paraId="689C0C23" w14:textId="77777777" w:rsidR="00C95452" w:rsidRDefault="00C95452" w:rsidP="00C95452">
      <w:pPr>
        <w:pStyle w:val="NoSpacing"/>
        <w:ind w:left="851" w:right="729"/>
      </w:pPr>
    </w:p>
    <w:p w14:paraId="458A9320" w14:textId="77777777" w:rsidR="00C95452" w:rsidRDefault="00C95452" w:rsidP="00C95452">
      <w:pPr>
        <w:pStyle w:val="NoSpacing"/>
        <w:ind w:left="851" w:right="729"/>
      </w:pPr>
      <w:r>
        <w:t>There is no closing date for applications: we are always interested to hear from people who have something to contribute.</w:t>
      </w:r>
    </w:p>
    <w:p w14:paraId="703B087D" w14:textId="77777777" w:rsidR="00C95452" w:rsidRDefault="00C95452" w:rsidP="00C95452">
      <w:pPr>
        <w:pStyle w:val="NoSpacing"/>
        <w:ind w:left="851" w:right="729"/>
      </w:pPr>
    </w:p>
    <w:p w14:paraId="23C1A9C2" w14:textId="77777777" w:rsidR="00C95452" w:rsidRDefault="00C95452" w:rsidP="00C95452">
      <w:pPr>
        <w:pStyle w:val="NoSpacing"/>
        <w:ind w:left="851" w:right="729"/>
      </w:pPr>
      <w:r>
        <w:t>We will review your application, and if we think your skills and experience are a good fit with the law centre, we will invite you to come for an interview.</w:t>
      </w:r>
    </w:p>
    <w:p w14:paraId="579A452D" w14:textId="77777777" w:rsidR="00C95452" w:rsidRDefault="00C95452" w:rsidP="00C95452">
      <w:pPr>
        <w:pStyle w:val="NoSpacing"/>
        <w:ind w:left="851" w:right="729"/>
      </w:pPr>
    </w:p>
    <w:p w14:paraId="545CB70C" w14:textId="77777777" w:rsidR="00C95452" w:rsidRDefault="00C95452" w:rsidP="00C95452">
      <w:pPr>
        <w:pStyle w:val="NoSpacing"/>
        <w:ind w:left="851" w:right="729"/>
      </w:pPr>
      <w:r>
        <w:t xml:space="preserve">Please email your application to us at </w:t>
      </w:r>
      <w:hyperlink r:id="rId8" w:history="1">
        <w:r w:rsidRPr="00B60CF7">
          <w:rPr>
            <w:rStyle w:val="Hyperlink"/>
          </w:rPr>
          <w:t>info@thlc.co.uk</w:t>
        </w:r>
      </w:hyperlink>
      <w:r>
        <w:t xml:space="preserve"> </w:t>
      </w:r>
      <w:r>
        <w:rPr>
          <w:lang w:val="en-US"/>
        </w:rPr>
        <w:t>and don’t hesitate to contact us if you have any queries in the meantime.</w:t>
      </w:r>
    </w:p>
    <w:p w14:paraId="03E73030" w14:textId="77777777" w:rsidR="00C95452" w:rsidRDefault="00C95452" w:rsidP="00C95452">
      <w:pPr>
        <w:pStyle w:val="NoSpacing"/>
        <w:ind w:left="851" w:right="729"/>
      </w:pPr>
    </w:p>
    <w:p w14:paraId="57305955" w14:textId="77777777" w:rsidR="00C95452" w:rsidRDefault="00C95452" w:rsidP="00C95452">
      <w:pPr>
        <w:pStyle w:val="NoSpacing"/>
        <w:ind w:left="851" w:right="729"/>
      </w:pPr>
      <w:r>
        <w:t>We look forward to receiving your application.</w:t>
      </w:r>
    </w:p>
    <w:p w14:paraId="74DFFF0C" w14:textId="77777777" w:rsidR="00C95452" w:rsidRDefault="00C95452" w:rsidP="00C95452">
      <w:pPr>
        <w:pStyle w:val="NoSpacing"/>
        <w:ind w:left="851" w:right="729"/>
      </w:pPr>
    </w:p>
    <w:p w14:paraId="50486226" w14:textId="77777777" w:rsidR="00C95452" w:rsidRDefault="00C95452" w:rsidP="00C95452">
      <w:pPr>
        <w:pStyle w:val="NoSpacing"/>
        <w:ind w:left="851" w:right="729"/>
      </w:pPr>
      <w:r>
        <w:t>Yours faithfully,</w:t>
      </w:r>
    </w:p>
    <w:p w14:paraId="03EA3023" w14:textId="77777777" w:rsidR="00C95452" w:rsidRDefault="00C95452" w:rsidP="00C95452">
      <w:pPr>
        <w:pStyle w:val="NoSpacing"/>
        <w:ind w:left="851" w:right="729"/>
      </w:pPr>
    </w:p>
    <w:p w14:paraId="4A456A82" w14:textId="77777777" w:rsidR="00C95452" w:rsidRDefault="00C95452" w:rsidP="00C95452">
      <w:pPr>
        <w:pStyle w:val="NoSpacing"/>
        <w:ind w:left="851" w:right="729"/>
      </w:pPr>
    </w:p>
    <w:p w14:paraId="6413D51E" w14:textId="77777777" w:rsidR="00C95452" w:rsidRDefault="00C95452" w:rsidP="00C95452">
      <w:pPr>
        <w:pStyle w:val="NoSpacing"/>
        <w:ind w:left="851" w:right="729"/>
      </w:pPr>
    </w:p>
    <w:p w14:paraId="67E3BC35" w14:textId="77777777" w:rsidR="00C95452" w:rsidRPr="009C6152" w:rsidRDefault="00C95452" w:rsidP="00C95452">
      <w:pPr>
        <w:pStyle w:val="NoSpacing"/>
        <w:ind w:left="851" w:right="729"/>
        <w:rPr>
          <w:b/>
          <w:color w:val="7F7F7F"/>
        </w:rPr>
      </w:pPr>
      <w:r w:rsidRPr="009C6152">
        <w:rPr>
          <w:b/>
          <w:color w:val="7F7F7F"/>
        </w:rPr>
        <w:t>Martin South</w:t>
      </w:r>
    </w:p>
    <w:p w14:paraId="26B83511" w14:textId="77777777" w:rsidR="00C95452" w:rsidRPr="009C6152" w:rsidRDefault="00C95452" w:rsidP="00C95452">
      <w:pPr>
        <w:pStyle w:val="NoSpacing"/>
        <w:ind w:left="851" w:right="729"/>
        <w:rPr>
          <w:color w:val="7F7F7F"/>
        </w:rPr>
      </w:pPr>
      <w:r w:rsidRPr="009C6152">
        <w:rPr>
          <w:color w:val="7F7F7F"/>
        </w:rPr>
        <w:t>Chief Executive</w:t>
      </w:r>
    </w:p>
    <w:p w14:paraId="03D891AA" w14:textId="77777777" w:rsidR="00C95452" w:rsidRPr="009C6152" w:rsidRDefault="00C95452" w:rsidP="00C95452">
      <w:pPr>
        <w:pStyle w:val="NoSpacing"/>
        <w:ind w:left="851" w:right="729"/>
        <w:rPr>
          <w:color w:val="7F7F7F"/>
        </w:rPr>
      </w:pPr>
      <w:r w:rsidRPr="009C6152">
        <w:rPr>
          <w:color w:val="7F7F7F"/>
        </w:rPr>
        <w:t>Tower Hamlets Law Centre</w:t>
      </w:r>
    </w:p>
    <w:p w14:paraId="0B9B7ADF" w14:textId="0EDC2BE8" w:rsidR="00C95452" w:rsidRDefault="00C95452" w:rsidP="00C95452">
      <w:pPr>
        <w:widowControl/>
        <w:ind w:left="851" w:right="729"/>
        <w:rPr>
          <w:rFonts w:ascii="Arial" w:eastAsia="Arial" w:hAnsi="Arial" w:cs="Arial"/>
        </w:rPr>
      </w:pPr>
      <w:r>
        <w:rPr>
          <w:rFonts w:ascii="Arial" w:eastAsia="Arial" w:hAnsi="Arial" w:cs="Arial"/>
        </w:rPr>
        <w:br w:type="page"/>
      </w:r>
    </w:p>
    <w:p w14:paraId="2396F509" w14:textId="24F1EB0B" w:rsidR="00765A08" w:rsidRPr="009C6152" w:rsidRDefault="00765A08" w:rsidP="00765A08">
      <w:pPr>
        <w:pStyle w:val="NoSpacing"/>
        <w:ind w:left="851" w:right="304"/>
        <w:rPr>
          <w:color w:val="7F7F7F"/>
        </w:rPr>
      </w:pPr>
      <w:r>
        <w:rPr>
          <w:noProof/>
        </w:rPr>
        <w:lastRenderedPageBreak/>
        <mc:AlternateContent>
          <mc:Choice Requires="wps">
            <w:drawing>
              <wp:anchor distT="0" distB="0" distL="114300" distR="114300" simplePos="0" relativeHeight="251662336" behindDoc="0" locked="0" layoutInCell="1" allowOverlap="1" wp14:anchorId="3F84A85E" wp14:editId="55B7D292">
                <wp:simplePos x="0" y="0"/>
                <wp:positionH relativeFrom="column">
                  <wp:posOffset>3093493</wp:posOffset>
                </wp:positionH>
                <wp:positionV relativeFrom="paragraph">
                  <wp:posOffset>-852805</wp:posOffset>
                </wp:positionV>
                <wp:extent cx="3221355" cy="512445"/>
                <wp:effectExtent l="9525" t="8255" r="7620" b="12700"/>
                <wp:wrapNone/>
                <wp:docPr id="749"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rgbClr val="000000"/>
                        </a:solidFill>
                        <a:ln w="9525">
                          <a:solidFill>
                            <a:srgbClr val="000000"/>
                          </a:solidFill>
                          <a:miter lim="800000"/>
                          <a:headEnd/>
                          <a:tailEnd/>
                        </a:ln>
                      </wps:spPr>
                      <wps:txbx>
                        <w:txbxContent>
                          <w:p w14:paraId="138B8B04" w14:textId="77777777" w:rsidR="00765A08" w:rsidRPr="003E75F1" w:rsidRDefault="00765A08" w:rsidP="00765A08">
                            <w:pPr>
                              <w:pStyle w:val="NoSpacing"/>
                              <w:ind w:right="304"/>
                              <w:rPr>
                                <w:b/>
                                <w:sz w:val="28"/>
                                <w:szCs w:val="28"/>
                              </w:rPr>
                            </w:pPr>
                            <w:r>
                              <w:rPr>
                                <w:b/>
                                <w:sz w:val="28"/>
                                <w:szCs w:val="28"/>
                              </w:rPr>
                              <w:t>About Tower Hamlets Law Centre</w:t>
                            </w:r>
                          </w:p>
                          <w:p w14:paraId="6B60D657" w14:textId="77777777" w:rsidR="00765A08" w:rsidRPr="003E75F1" w:rsidRDefault="00765A08" w:rsidP="00765A0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F84A85E" id="_x0000_t202" coordsize="21600,21600" o:spt="202" path="m,l,21600r21600,l21600,xe">
                <v:stroke joinstyle="miter"/>
                <v:path gradientshapeok="t" o:connecttype="rect"/>
              </v:shapetype>
              <v:shape id="Text Box 749" o:spid="_x0000_s1026" type="#_x0000_t202" style="position:absolute;left:0;text-align:left;margin-left:243.6pt;margin-top:-67.15pt;width:253.65pt;height:4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" fillcolor="black">
                <v:textbox>
                  <w:txbxContent>
                    <w:p w14:paraId="138B8B04" w14:textId="77777777" w:rsidR="00765A08" w:rsidRPr="003E75F1" w:rsidRDefault="00765A08" w:rsidP="00765A08">
                      <w:pPr>
                        <w:pStyle w:val="NoSpacing"/>
                        <w:ind w:right="304"/>
                        <w:rPr>
                          <w:b/>
                          <w:sz w:val="28"/>
                          <w:szCs w:val="28"/>
                        </w:rPr>
                      </w:pPr>
                      <w:r>
                        <w:rPr>
                          <w:b/>
                          <w:sz w:val="28"/>
                          <w:szCs w:val="28"/>
                        </w:rPr>
                        <w:t>About Tower Hamlets Law Centre</w:t>
                      </w:r>
                    </w:p>
                    <w:p w14:paraId="6B60D657" w14:textId="77777777" w:rsidR="00765A08" w:rsidRPr="003E75F1" w:rsidRDefault="00765A08" w:rsidP="00765A08"/>
                  </w:txbxContent>
                </v:textbox>
              </v:shape>
            </w:pict>
          </mc:Fallback>
        </mc:AlternateContent>
      </w:r>
    </w:p>
    <w:p w14:paraId="71431B4E" w14:textId="77777777" w:rsidR="00765A08" w:rsidRPr="009C6152" w:rsidRDefault="00765A08" w:rsidP="00765A08">
      <w:pPr>
        <w:pStyle w:val="NoSpacing"/>
        <w:ind w:left="851" w:right="304"/>
        <w:rPr>
          <w:color w:val="7F7F7F"/>
        </w:rPr>
      </w:pPr>
    </w:p>
    <w:p w14:paraId="367B72A7" w14:textId="77777777" w:rsidR="00765A08" w:rsidRDefault="00765A08" w:rsidP="00765A08">
      <w:pPr>
        <w:pStyle w:val="NoSpacing"/>
        <w:ind w:left="851" w:right="304"/>
      </w:pPr>
      <w:r>
        <w:t xml:space="preserve">Tower </w:t>
      </w:r>
      <w:r w:rsidRPr="005F102C">
        <w:t>Hamlets Law Centre</w:t>
      </w:r>
      <w:r>
        <w:t xml:space="preserve"> was formed in 1975. It </w:t>
      </w:r>
      <w:r w:rsidRPr="005F102C">
        <w:t xml:space="preserve">provides legal advice and representation, </w:t>
      </w:r>
      <w:r>
        <w:t xml:space="preserve">mainly for free, and </w:t>
      </w:r>
      <w:r w:rsidRPr="005F102C">
        <w:t>mainly to people w</w:t>
      </w:r>
      <w:r>
        <w:t>ho live or work in the borough</w:t>
      </w:r>
      <w:r w:rsidRPr="005F102C">
        <w:t xml:space="preserve">.  </w:t>
      </w:r>
      <w:r>
        <w:t xml:space="preserve">Our clients are </w:t>
      </w:r>
      <w:r w:rsidRPr="005F102C">
        <w:t>from a wide variety of et</w:t>
      </w:r>
      <w:r>
        <w:t>hnic minority community groups.</w:t>
      </w:r>
    </w:p>
    <w:p w14:paraId="38EA3920" w14:textId="77777777" w:rsidR="00765A08" w:rsidRDefault="00765A08" w:rsidP="00765A08">
      <w:pPr>
        <w:pStyle w:val="NoSpacing"/>
        <w:ind w:left="851" w:right="304"/>
      </w:pPr>
    </w:p>
    <w:p w14:paraId="0C9E4CE8" w14:textId="77777777" w:rsidR="00765A08" w:rsidRPr="005F102C" w:rsidRDefault="00765A08" w:rsidP="00765A08">
      <w:pPr>
        <w:pStyle w:val="NoSpacing"/>
        <w:ind w:left="851" w:right="304"/>
      </w:pPr>
      <w:r>
        <w:t>P</w:t>
      </w:r>
      <w:r w:rsidRPr="005F102C">
        <w:t>roblems of unemployment and poverty are wi</w:t>
      </w:r>
      <w:r>
        <w:t xml:space="preserve">despread in the borough, so we </w:t>
      </w:r>
      <w:r w:rsidRPr="00465B01">
        <w:t xml:space="preserve">focus on work that helps people deal with </w:t>
      </w:r>
      <w:r>
        <w:t>them. We currently have legal aid contracts in housing and immigration</w:t>
      </w:r>
      <w:r w:rsidRPr="005F102C">
        <w:t>.  We also provide advice on welfare benefits, housing and immigration under a contract with Lo</w:t>
      </w:r>
      <w:r>
        <w:t>ndon Borough of Tower Hamlets, and employment advice through regular pro bono evening advice sessions.</w:t>
      </w:r>
    </w:p>
    <w:p w14:paraId="2FF91050" w14:textId="77777777" w:rsidR="00765A08" w:rsidRDefault="00765A08" w:rsidP="00765A08">
      <w:pPr>
        <w:pStyle w:val="NoSpacing"/>
        <w:ind w:left="851" w:right="304"/>
      </w:pPr>
    </w:p>
    <w:p w14:paraId="00F3911A" w14:textId="77777777" w:rsidR="00765A08" w:rsidRPr="005F102C" w:rsidRDefault="00765A08" w:rsidP="00765A08">
      <w:pPr>
        <w:pStyle w:val="NoSpacing"/>
        <w:ind w:left="851" w:right="304"/>
      </w:pPr>
      <w:r w:rsidRPr="005F102C">
        <w:t>Our professional services take on matters from initial enquiry to representation in the Higher Courts, as necessary to resolve our clients’ problems. Our caseworkers rely on support staff and dedicated volunteers, collaborating to deliver effective, high quality legal services at low cost.</w:t>
      </w:r>
      <w:r w:rsidRPr="0076374C">
        <w:t xml:space="preserve"> </w:t>
      </w:r>
      <w:r w:rsidRPr="005F102C">
        <w:t xml:space="preserve">We have held </w:t>
      </w:r>
      <w:r w:rsidRPr="00465B01">
        <w:t xml:space="preserve">Specialist Level Quality Mark status since 2000 and </w:t>
      </w:r>
      <w:proofErr w:type="spellStart"/>
      <w:r w:rsidRPr="00465B01">
        <w:t>Lexcel</w:t>
      </w:r>
      <w:proofErr w:type="spellEnd"/>
      <w:r w:rsidRPr="00465B01">
        <w:t xml:space="preserve"> Accreditation since 2013.</w:t>
      </w:r>
    </w:p>
    <w:p w14:paraId="1B12433A" w14:textId="77777777" w:rsidR="00765A08" w:rsidRPr="005F102C" w:rsidRDefault="00765A08" w:rsidP="00765A08">
      <w:pPr>
        <w:pStyle w:val="NoSpacing"/>
        <w:ind w:left="851" w:right="304"/>
      </w:pPr>
    </w:p>
    <w:p w14:paraId="26A9C511" w14:textId="77777777" w:rsidR="00765A08" w:rsidRPr="005F102C" w:rsidRDefault="00765A08" w:rsidP="00765A08">
      <w:pPr>
        <w:pStyle w:val="NoSpacing"/>
        <w:ind w:left="851" w:right="304"/>
      </w:pPr>
      <w:r w:rsidRPr="005F102C">
        <w:t xml:space="preserve">We employ </w:t>
      </w:r>
      <w:r>
        <w:t>five full-time and ten part-time</w:t>
      </w:r>
      <w:r w:rsidRPr="005F102C">
        <w:t xml:space="preserve"> advice and support staff. In addition, we work with </w:t>
      </w:r>
      <w:proofErr w:type="gramStart"/>
      <w:r w:rsidRPr="005F102C">
        <w:t>a large number of</w:t>
      </w:r>
      <w:proofErr w:type="gramEnd"/>
      <w:r w:rsidRPr="005F102C">
        <w:t xml:space="preserve"> trainee solicitors from city law firms who volunteer at our evening advice sessions, and sometime</w:t>
      </w:r>
      <w:r>
        <w:t>s work on placement at the law c</w:t>
      </w:r>
      <w:r w:rsidRPr="005F102C">
        <w:t>entre. The evening advice sessions ar</w:t>
      </w:r>
      <w:r>
        <w:t>e supervised by staff from the law c</w:t>
      </w:r>
      <w:r w:rsidRPr="005F102C">
        <w:t>entre a</w:t>
      </w:r>
      <w:r>
        <w:t>nd Miles and Partners, a local legal a</w:t>
      </w:r>
      <w:r w:rsidRPr="005F102C">
        <w:t>id firm, who act as a resource for the volunteers.</w:t>
      </w:r>
    </w:p>
    <w:p w14:paraId="59F9D69B" w14:textId="77777777" w:rsidR="00765A08" w:rsidRPr="005F102C" w:rsidRDefault="00765A08" w:rsidP="00765A08">
      <w:pPr>
        <w:pStyle w:val="NoSpacing"/>
        <w:ind w:left="851" w:right="304"/>
      </w:pPr>
    </w:p>
    <w:p w14:paraId="60AAEE0F" w14:textId="77777777" w:rsidR="00765A08" w:rsidRPr="005F102C" w:rsidRDefault="00765A08" w:rsidP="00765A08">
      <w:pPr>
        <w:pStyle w:val="NoSpacing"/>
        <w:ind w:left="851" w:right="304"/>
      </w:pPr>
      <w:r>
        <w:t>We currently receive</w:t>
      </w:r>
      <w:r w:rsidRPr="005F102C">
        <w:t xml:space="preserve"> funding from a variety of sources including the Legal Aid Agency, the London Borough of Tower Hamlets, Trust for London, Transition Lottery Funds and the London Legal Support Trust. We have long-standing partnerships with Freshfields Bruckha</w:t>
      </w:r>
      <w:r>
        <w:t>us Deringer and Norton Rose Ful</w:t>
      </w:r>
      <w:r w:rsidRPr="005F102C">
        <w:t>bright.</w:t>
      </w:r>
    </w:p>
    <w:p w14:paraId="187B8D45" w14:textId="77777777" w:rsidR="00765A08" w:rsidRPr="005F102C" w:rsidRDefault="00765A08" w:rsidP="00765A08">
      <w:pPr>
        <w:pStyle w:val="NoSpacing"/>
        <w:ind w:left="851" w:right="304"/>
      </w:pPr>
    </w:p>
    <w:p w14:paraId="56E73F0C" w14:textId="77777777" w:rsidR="00765A08" w:rsidRPr="005F102C" w:rsidRDefault="00765A08" w:rsidP="00765A08">
      <w:pPr>
        <w:pStyle w:val="NoSpacing"/>
        <w:ind w:left="851" w:right="304"/>
      </w:pPr>
      <w:r>
        <w:t>The law c</w:t>
      </w:r>
      <w:r w:rsidRPr="005F102C">
        <w:t xml:space="preserve">entre is governed by a </w:t>
      </w:r>
      <w:r>
        <w:t>Board of Trustees</w:t>
      </w:r>
      <w:r w:rsidRPr="005F102C">
        <w:t xml:space="preserve"> elected </w:t>
      </w:r>
      <w:r>
        <w:t xml:space="preserve">annually from the membership. </w:t>
      </w:r>
      <w:r w:rsidRPr="005F102C">
        <w:t xml:space="preserve">The day to day management is led by a Chief </w:t>
      </w:r>
      <w:r>
        <w:t xml:space="preserve">Executive and Senior Solicitor. </w:t>
      </w:r>
      <w:r w:rsidRPr="005F102C">
        <w:t>Local people, service users, representatives of organisations in Tower Hamlets and others who support our work are entitled to apply t</w:t>
      </w:r>
      <w:r>
        <w:t>o be members of the law centre.</w:t>
      </w:r>
    </w:p>
    <w:p w14:paraId="006A84EF" w14:textId="77777777" w:rsidR="00765A08" w:rsidRPr="005F102C" w:rsidRDefault="00765A08" w:rsidP="00765A08">
      <w:pPr>
        <w:pStyle w:val="NoSpacing"/>
        <w:ind w:left="851" w:right="304"/>
      </w:pPr>
    </w:p>
    <w:p w14:paraId="117A6293" w14:textId="77777777" w:rsidR="00765A08" w:rsidRDefault="00765A08" w:rsidP="00765A08">
      <w:pPr>
        <w:pStyle w:val="NoSpacing"/>
        <w:ind w:left="851" w:right="304"/>
      </w:pPr>
      <w:r>
        <w:t>W</w:t>
      </w:r>
      <w:r w:rsidRPr="005F102C">
        <w:t xml:space="preserve">e focus on providing legal services to people who may be marginalised in society, or who are experiencing discrimination. Most of our clients are disadvantaged. Our aim is to discover the underlying causes of problems and take a holistic approach to solving those problems for both the client and the community. If you would like to </w:t>
      </w:r>
      <w:proofErr w:type="gramStart"/>
      <w:r w:rsidRPr="005F102C">
        <w:t>make a contribution</w:t>
      </w:r>
      <w:proofErr w:type="gramEnd"/>
      <w:r w:rsidRPr="005F102C">
        <w:t xml:space="preserve"> to our work</w:t>
      </w:r>
      <w:r>
        <w:t>, we’d like to hear from you.</w:t>
      </w:r>
    </w:p>
    <w:p w14:paraId="1F245927" w14:textId="5E787088" w:rsidR="00EE5B8E" w:rsidRDefault="00EE5B8E">
      <w:pPr>
        <w:widowControl/>
      </w:pPr>
      <w:r>
        <w:br w:type="page"/>
      </w:r>
      <w:bookmarkStart w:id="0" w:name="_GoBack"/>
      <w:bookmarkEnd w:id="0"/>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183"/>
        <w:gridCol w:w="7173"/>
      </w:tblGrid>
      <w:tr w:rsidR="00EE5B8E" w:rsidRPr="00B97184" w14:paraId="2B57B231" w14:textId="77777777" w:rsidTr="00EE5B8E">
        <w:tc>
          <w:tcPr>
            <w:tcW w:w="9356" w:type="dxa"/>
            <w:gridSpan w:val="2"/>
            <w:shd w:val="clear" w:color="auto" w:fill="000000" w:themeFill="text1"/>
          </w:tcPr>
          <w:p w14:paraId="6A968420" w14:textId="77777777" w:rsidR="00EE5B8E" w:rsidRPr="00B97184" w:rsidRDefault="00EE5B8E" w:rsidP="001538DA">
            <w:pPr>
              <w:rPr>
                <w:rFonts w:ascii="Arial" w:hAnsi="Arial" w:cs="Arial"/>
              </w:rPr>
            </w:pPr>
            <w:r w:rsidRPr="00B97184">
              <w:rPr>
                <w:rFonts w:ascii="Arial" w:hAnsi="Arial" w:cs="Arial"/>
              </w:rPr>
              <w:lastRenderedPageBreak/>
              <w:br w:type="page"/>
            </w:r>
            <w:r w:rsidRPr="00B97184">
              <w:rPr>
                <w:rFonts w:ascii="Arial" w:hAnsi="Arial" w:cs="Arial"/>
                <w:b/>
                <w:sz w:val="28"/>
                <w:szCs w:val="28"/>
              </w:rPr>
              <w:t>Admin Volunteer Role Description</w:t>
            </w:r>
          </w:p>
        </w:tc>
      </w:tr>
      <w:tr w:rsidR="00EE5B8E" w:rsidRPr="00B97184" w14:paraId="2BDCAB60" w14:textId="77777777" w:rsidTr="00EE5B8E">
        <w:tc>
          <w:tcPr>
            <w:tcW w:w="2183" w:type="dxa"/>
            <w:shd w:val="clear" w:color="auto" w:fill="F2F2F2"/>
          </w:tcPr>
          <w:p w14:paraId="5E5BD139" w14:textId="77777777" w:rsidR="00EE5B8E" w:rsidRPr="00B97184" w:rsidRDefault="00EE5B8E" w:rsidP="001538DA">
            <w:pPr>
              <w:rPr>
                <w:rFonts w:ascii="Arial" w:hAnsi="Arial" w:cs="Arial"/>
                <w:b/>
              </w:rPr>
            </w:pPr>
            <w:r w:rsidRPr="00B97184">
              <w:rPr>
                <w:rFonts w:ascii="Arial" w:hAnsi="Arial" w:cs="Arial"/>
                <w:b/>
              </w:rPr>
              <w:t>ORGANISATION</w:t>
            </w:r>
          </w:p>
        </w:tc>
        <w:tc>
          <w:tcPr>
            <w:tcW w:w="7173" w:type="dxa"/>
            <w:shd w:val="clear" w:color="auto" w:fill="auto"/>
          </w:tcPr>
          <w:p w14:paraId="0376663B" w14:textId="77777777" w:rsidR="00EE5B8E" w:rsidRPr="00B97184" w:rsidRDefault="00EE5B8E" w:rsidP="001538DA">
            <w:pPr>
              <w:rPr>
                <w:rFonts w:ascii="Arial" w:hAnsi="Arial" w:cs="Arial"/>
              </w:rPr>
            </w:pPr>
            <w:r w:rsidRPr="00B97184">
              <w:rPr>
                <w:rFonts w:ascii="Arial" w:hAnsi="Arial" w:cs="Arial"/>
              </w:rPr>
              <w:t>Tower Hamlets Law Centre</w:t>
            </w:r>
          </w:p>
          <w:p w14:paraId="703C95D6" w14:textId="77777777" w:rsidR="00EE5B8E" w:rsidRPr="00B97184" w:rsidRDefault="00EE5B8E" w:rsidP="001538DA">
            <w:pPr>
              <w:rPr>
                <w:rFonts w:ascii="Arial" w:hAnsi="Arial" w:cs="Arial"/>
              </w:rPr>
            </w:pPr>
            <w:r w:rsidRPr="00B97184">
              <w:rPr>
                <w:rFonts w:ascii="Arial" w:hAnsi="Arial" w:cs="Arial"/>
              </w:rPr>
              <w:t>789 Commercial Road, St Anne Street</w:t>
            </w:r>
          </w:p>
          <w:p w14:paraId="5F4D199E" w14:textId="77777777" w:rsidR="00EE5B8E" w:rsidRPr="00B97184" w:rsidRDefault="00EE5B8E" w:rsidP="001538DA">
            <w:pPr>
              <w:rPr>
                <w:rFonts w:ascii="Arial" w:hAnsi="Arial" w:cs="Arial"/>
              </w:rPr>
            </w:pPr>
            <w:r w:rsidRPr="00B97184">
              <w:rPr>
                <w:rFonts w:ascii="Arial" w:hAnsi="Arial" w:cs="Arial"/>
              </w:rPr>
              <w:t>London E14 7HG</w:t>
            </w:r>
          </w:p>
        </w:tc>
      </w:tr>
      <w:tr w:rsidR="00EE5B8E" w:rsidRPr="00B97184" w14:paraId="366F4CE9" w14:textId="77777777" w:rsidTr="00EE5B8E">
        <w:trPr>
          <w:trHeight w:val="8169"/>
        </w:trPr>
        <w:tc>
          <w:tcPr>
            <w:tcW w:w="2183" w:type="dxa"/>
            <w:shd w:val="clear" w:color="auto" w:fill="F2F2F2"/>
          </w:tcPr>
          <w:p w14:paraId="4BA747B5" w14:textId="77777777" w:rsidR="00EE5B8E" w:rsidRPr="00B97184" w:rsidRDefault="00EE5B8E" w:rsidP="001538DA">
            <w:pPr>
              <w:rPr>
                <w:rFonts w:ascii="Arial" w:hAnsi="Arial" w:cs="Arial"/>
                <w:b/>
              </w:rPr>
            </w:pPr>
            <w:r w:rsidRPr="00B97184">
              <w:rPr>
                <w:rFonts w:ascii="Arial" w:hAnsi="Arial" w:cs="Arial"/>
                <w:b/>
              </w:rPr>
              <w:t>ORGANISATION OVERVIEW</w:t>
            </w:r>
          </w:p>
          <w:p w14:paraId="6B76CFAE" w14:textId="77777777" w:rsidR="00EE5B8E" w:rsidRPr="00B97184" w:rsidRDefault="00EE5B8E" w:rsidP="001538DA">
            <w:pPr>
              <w:rPr>
                <w:rFonts w:ascii="Arial" w:hAnsi="Arial" w:cs="Arial"/>
                <w:b/>
              </w:rPr>
            </w:pPr>
          </w:p>
        </w:tc>
        <w:tc>
          <w:tcPr>
            <w:tcW w:w="7173" w:type="dxa"/>
            <w:shd w:val="clear" w:color="auto" w:fill="auto"/>
          </w:tcPr>
          <w:p w14:paraId="480A39C0" w14:textId="77777777" w:rsidR="00EE5B8E" w:rsidRPr="00B97184" w:rsidRDefault="00EE5B8E" w:rsidP="001538DA">
            <w:pPr>
              <w:pStyle w:val="BodyText"/>
              <w:ind w:left="100" w:right="147"/>
              <w:jc w:val="both"/>
              <w:rPr>
                <w:rFonts w:cs="Arial"/>
                <w:sz w:val="22"/>
                <w:szCs w:val="22"/>
              </w:rPr>
            </w:pPr>
            <w:r w:rsidRPr="00B97184">
              <w:rPr>
                <w:rFonts w:cs="Arial"/>
                <w:sz w:val="22"/>
                <w:szCs w:val="22"/>
              </w:rPr>
              <w:t xml:space="preserve">We provide a specialist legal advice and casework service. In developing a future strategy for the </w:t>
            </w:r>
            <w:proofErr w:type="spellStart"/>
            <w:r w:rsidRPr="00B97184">
              <w:rPr>
                <w:rFonts w:cs="Arial"/>
                <w:sz w:val="22"/>
                <w:szCs w:val="22"/>
              </w:rPr>
              <w:t>organisation</w:t>
            </w:r>
            <w:proofErr w:type="spellEnd"/>
            <w:r w:rsidRPr="00B97184">
              <w:rPr>
                <w:rFonts w:cs="Arial"/>
                <w:sz w:val="22"/>
                <w:szCs w:val="22"/>
              </w:rPr>
              <w:t xml:space="preserve"> the following aims will underpin what we do going forward:</w:t>
            </w:r>
          </w:p>
          <w:p w14:paraId="4B56582F" w14:textId="77777777" w:rsidR="00EE5B8E" w:rsidRPr="00B97184" w:rsidRDefault="00EE5B8E" w:rsidP="00EE5B8E">
            <w:pPr>
              <w:pStyle w:val="ListParagraph"/>
              <w:numPr>
                <w:ilvl w:val="0"/>
                <w:numId w:val="23"/>
              </w:numPr>
              <w:ind w:left="643" w:hanging="543"/>
              <w:rPr>
                <w:rFonts w:ascii="Arial" w:hAnsi="Arial" w:cs="Arial"/>
              </w:rPr>
            </w:pPr>
            <w:r w:rsidRPr="00B97184">
              <w:rPr>
                <w:rFonts w:ascii="Arial" w:hAnsi="Arial" w:cs="Arial"/>
              </w:rPr>
              <w:t>To continue to provide legal advice, aid, assistance and legal</w:t>
            </w:r>
            <w:r>
              <w:rPr>
                <w:rFonts w:ascii="Arial" w:hAnsi="Arial" w:cs="Arial"/>
              </w:rPr>
              <w:t xml:space="preserve"> </w:t>
            </w:r>
            <w:r w:rsidRPr="00B97184">
              <w:rPr>
                <w:rFonts w:ascii="Arial" w:hAnsi="Arial" w:cs="Arial"/>
              </w:rPr>
              <w:t>representation</w:t>
            </w:r>
          </w:p>
          <w:p w14:paraId="4A81F052" w14:textId="77777777" w:rsidR="00EE5B8E" w:rsidRPr="00B97184" w:rsidRDefault="00EE5B8E" w:rsidP="00EE5B8E">
            <w:pPr>
              <w:pStyle w:val="ListParagraph"/>
              <w:numPr>
                <w:ilvl w:val="0"/>
                <w:numId w:val="23"/>
              </w:numPr>
              <w:ind w:left="643" w:hanging="543"/>
              <w:rPr>
                <w:rFonts w:ascii="Arial" w:hAnsi="Arial" w:cs="Arial"/>
              </w:rPr>
            </w:pPr>
            <w:r w:rsidRPr="00B97184">
              <w:rPr>
                <w:rFonts w:ascii="Arial" w:hAnsi="Arial" w:cs="Arial"/>
              </w:rPr>
              <w:t>To make the law know and accessible to</w:t>
            </w:r>
            <w:r w:rsidRPr="00B97184">
              <w:rPr>
                <w:rFonts w:ascii="Arial" w:hAnsi="Arial" w:cs="Arial"/>
                <w:spacing w:val="-14"/>
              </w:rPr>
              <w:t xml:space="preserve"> </w:t>
            </w:r>
            <w:r w:rsidRPr="00B97184">
              <w:rPr>
                <w:rFonts w:ascii="Arial" w:hAnsi="Arial" w:cs="Arial"/>
              </w:rPr>
              <w:t>all</w:t>
            </w:r>
          </w:p>
          <w:p w14:paraId="75ED4D2E" w14:textId="77777777" w:rsidR="00EE5B8E" w:rsidRPr="00B97184" w:rsidRDefault="00EE5B8E" w:rsidP="00EE5B8E">
            <w:pPr>
              <w:pStyle w:val="ListParagraph"/>
              <w:numPr>
                <w:ilvl w:val="0"/>
                <w:numId w:val="23"/>
              </w:numPr>
              <w:ind w:left="643" w:right="594" w:hanging="543"/>
              <w:rPr>
                <w:rFonts w:ascii="Arial" w:hAnsi="Arial" w:cs="Arial"/>
              </w:rPr>
            </w:pPr>
            <w:r w:rsidRPr="00B97184">
              <w:rPr>
                <w:rFonts w:ascii="Arial" w:hAnsi="Arial" w:cs="Arial"/>
              </w:rPr>
              <w:t>To increase and improve our relationships with partners, other agencies and</w:t>
            </w:r>
            <w:r w:rsidRPr="00B97184">
              <w:rPr>
                <w:rFonts w:ascii="Arial" w:hAnsi="Arial" w:cs="Arial"/>
                <w:spacing w:val="-33"/>
              </w:rPr>
              <w:t xml:space="preserve"> </w:t>
            </w:r>
            <w:r w:rsidRPr="00B97184">
              <w:rPr>
                <w:rFonts w:ascii="Arial" w:hAnsi="Arial" w:cs="Arial"/>
              </w:rPr>
              <w:t>law firms</w:t>
            </w:r>
          </w:p>
          <w:p w14:paraId="2BB6E449" w14:textId="77777777" w:rsidR="00EE5B8E" w:rsidRPr="00B97184" w:rsidRDefault="00EE5B8E" w:rsidP="00EE5B8E">
            <w:pPr>
              <w:pStyle w:val="ListParagraph"/>
              <w:numPr>
                <w:ilvl w:val="0"/>
                <w:numId w:val="23"/>
              </w:numPr>
              <w:ind w:left="643" w:right="827" w:hanging="543"/>
              <w:rPr>
                <w:rFonts w:ascii="Arial" w:hAnsi="Arial" w:cs="Arial"/>
              </w:rPr>
            </w:pPr>
            <w:r w:rsidRPr="00B97184">
              <w:rPr>
                <w:rFonts w:ascii="Arial" w:hAnsi="Arial" w:cs="Arial"/>
              </w:rPr>
              <w:t>To</w:t>
            </w:r>
            <w:r w:rsidRPr="00B97184">
              <w:rPr>
                <w:rFonts w:ascii="Arial" w:hAnsi="Arial" w:cs="Arial"/>
                <w:spacing w:val="-2"/>
              </w:rPr>
              <w:t xml:space="preserve"> </w:t>
            </w:r>
            <w:r w:rsidRPr="00B97184">
              <w:rPr>
                <w:rFonts w:ascii="Arial" w:hAnsi="Arial" w:cs="Arial"/>
              </w:rPr>
              <w:t>maintain</w:t>
            </w:r>
            <w:r w:rsidRPr="00B97184">
              <w:rPr>
                <w:rFonts w:ascii="Arial" w:hAnsi="Arial" w:cs="Arial"/>
                <w:spacing w:val="-2"/>
              </w:rPr>
              <w:t xml:space="preserve"> </w:t>
            </w:r>
            <w:r w:rsidRPr="00B97184">
              <w:rPr>
                <w:rFonts w:ascii="Arial" w:hAnsi="Arial" w:cs="Arial"/>
              </w:rPr>
              <w:t>service</w:t>
            </w:r>
            <w:r w:rsidRPr="00B97184">
              <w:rPr>
                <w:rFonts w:ascii="Arial" w:hAnsi="Arial" w:cs="Arial"/>
                <w:spacing w:val="-5"/>
              </w:rPr>
              <w:t xml:space="preserve"> </w:t>
            </w:r>
            <w:r w:rsidRPr="00B97184">
              <w:rPr>
                <w:rFonts w:ascii="Arial" w:hAnsi="Arial" w:cs="Arial"/>
              </w:rPr>
              <w:t>delivery</w:t>
            </w:r>
            <w:r w:rsidRPr="00B97184">
              <w:rPr>
                <w:rFonts w:ascii="Arial" w:hAnsi="Arial" w:cs="Arial"/>
                <w:spacing w:val="-3"/>
              </w:rPr>
              <w:t xml:space="preserve"> </w:t>
            </w:r>
            <w:r w:rsidRPr="00B97184">
              <w:rPr>
                <w:rFonts w:ascii="Arial" w:hAnsi="Arial" w:cs="Arial"/>
              </w:rPr>
              <w:t>in</w:t>
            </w:r>
            <w:r w:rsidRPr="00B97184">
              <w:rPr>
                <w:rFonts w:ascii="Arial" w:hAnsi="Arial" w:cs="Arial"/>
                <w:spacing w:val="-4"/>
              </w:rPr>
              <w:t xml:space="preserve"> </w:t>
            </w:r>
            <w:r w:rsidRPr="00B97184">
              <w:rPr>
                <w:rFonts w:ascii="Arial" w:hAnsi="Arial" w:cs="Arial"/>
              </w:rPr>
              <w:t>the</w:t>
            </w:r>
            <w:r w:rsidRPr="00B97184">
              <w:rPr>
                <w:rFonts w:ascii="Arial" w:hAnsi="Arial" w:cs="Arial"/>
                <w:spacing w:val="-2"/>
              </w:rPr>
              <w:t xml:space="preserve"> </w:t>
            </w:r>
            <w:r w:rsidRPr="00B97184">
              <w:rPr>
                <w:rFonts w:ascii="Arial" w:hAnsi="Arial" w:cs="Arial"/>
              </w:rPr>
              <w:t>face</w:t>
            </w:r>
            <w:r w:rsidRPr="00B97184">
              <w:rPr>
                <w:rFonts w:ascii="Arial" w:hAnsi="Arial" w:cs="Arial"/>
                <w:spacing w:val="-3"/>
              </w:rPr>
              <w:t xml:space="preserve"> </w:t>
            </w:r>
            <w:r w:rsidRPr="00B97184">
              <w:rPr>
                <w:rFonts w:ascii="Arial" w:hAnsi="Arial" w:cs="Arial"/>
              </w:rPr>
              <w:t>of</w:t>
            </w:r>
            <w:r w:rsidRPr="00B97184">
              <w:rPr>
                <w:rFonts w:ascii="Arial" w:hAnsi="Arial" w:cs="Arial"/>
                <w:spacing w:val="-2"/>
              </w:rPr>
              <w:t xml:space="preserve"> </w:t>
            </w:r>
            <w:r w:rsidRPr="00B97184">
              <w:rPr>
                <w:rFonts w:ascii="Arial" w:hAnsi="Arial" w:cs="Arial"/>
              </w:rPr>
              <w:t>changes</w:t>
            </w:r>
            <w:r w:rsidRPr="00B97184">
              <w:rPr>
                <w:rFonts w:ascii="Arial" w:hAnsi="Arial" w:cs="Arial"/>
                <w:spacing w:val="-3"/>
              </w:rPr>
              <w:t xml:space="preserve"> </w:t>
            </w:r>
            <w:r w:rsidRPr="00B97184">
              <w:rPr>
                <w:rFonts w:ascii="Arial" w:hAnsi="Arial" w:cs="Arial"/>
              </w:rPr>
              <w:t>in</w:t>
            </w:r>
            <w:r w:rsidRPr="00B97184">
              <w:rPr>
                <w:rFonts w:ascii="Arial" w:hAnsi="Arial" w:cs="Arial"/>
                <w:spacing w:val="-4"/>
              </w:rPr>
              <w:t xml:space="preserve"> </w:t>
            </w:r>
            <w:r w:rsidRPr="00B97184">
              <w:rPr>
                <w:rFonts w:ascii="Arial" w:hAnsi="Arial" w:cs="Arial"/>
              </w:rPr>
              <w:t>the</w:t>
            </w:r>
            <w:r w:rsidRPr="00B97184">
              <w:rPr>
                <w:rFonts w:ascii="Arial" w:hAnsi="Arial" w:cs="Arial"/>
                <w:spacing w:val="-5"/>
              </w:rPr>
              <w:t xml:space="preserve"> </w:t>
            </w:r>
            <w:r w:rsidRPr="00B97184">
              <w:rPr>
                <w:rFonts w:ascii="Arial" w:hAnsi="Arial" w:cs="Arial"/>
              </w:rPr>
              <w:t>objectives</w:t>
            </w:r>
            <w:r w:rsidRPr="00B97184">
              <w:rPr>
                <w:rFonts w:ascii="Arial" w:hAnsi="Arial" w:cs="Arial"/>
                <w:spacing w:val="-6"/>
              </w:rPr>
              <w:t xml:space="preserve"> </w:t>
            </w:r>
            <w:r w:rsidRPr="00B97184">
              <w:rPr>
                <w:rFonts w:ascii="Arial" w:hAnsi="Arial" w:cs="Arial"/>
              </w:rPr>
              <w:t>of</w:t>
            </w:r>
            <w:r w:rsidRPr="00B97184">
              <w:rPr>
                <w:rFonts w:ascii="Arial" w:hAnsi="Arial" w:cs="Arial"/>
                <w:spacing w:val="-4"/>
              </w:rPr>
              <w:t xml:space="preserve"> </w:t>
            </w:r>
            <w:r w:rsidRPr="00B97184">
              <w:rPr>
                <w:rFonts w:ascii="Arial" w:hAnsi="Arial" w:cs="Arial"/>
              </w:rPr>
              <w:t>our</w:t>
            </w:r>
            <w:r w:rsidRPr="00B97184">
              <w:rPr>
                <w:rFonts w:ascii="Arial" w:hAnsi="Arial" w:cs="Arial"/>
                <w:spacing w:val="-7"/>
              </w:rPr>
              <w:t xml:space="preserve"> </w:t>
            </w:r>
            <w:r w:rsidRPr="00B97184">
              <w:rPr>
                <w:rFonts w:ascii="Arial" w:hAnsi="Arial" w:cs="Arial"/>
              </w:rPr>
              <w:t>key funders</w:t>
            </w:r>
          </w:p>
          <w:p w14:paraId="226080B0" w14:textId="77777777" w:rsidR="00EE5B8E" w:rsidRPr="00B97184" w:rsidRDefault="00EE5B8E" w:rsidP="00EE5B8E">
            <w:pPr>
              <w:pStyle w:val="ListParagraph"/>
              <w:numPr>
                <w:ilvl w:val="0"/>
                <w:numId w:val="23"/>
              </w:numPr>
              <w:ind w:left="643" w:hanging="543"/>
              <w:rPr>
                <w:rFonts w:ascii="Arial" w:hAnsi="Arial" w:cs="Arial"/>
              </w:rPr>
            </w:pPr>
            <w:r w:rsidRPr="00B97184">
              <w:rPr>
                <w:rFonts w:ascii="Arial" w:hAnsi="Arial" w:cs="Arial"/>
              </w:rPr>
              <w:t>To improve reserves to recommended</w:t>
            </w:r>
            <w:r w:rsidRPr="00B97184">
              <w:rPr>
                <w:rFonts w:ascii="Arial" w:hAnsi="Arial" w:cs="Arial"/>
                <w:spacing w:val="-16"/>
              </w:rPr>
              <w:t xml:space="preserve"> </w:t>
            </w:r>
            <w:r w:rsidRPr="00B97184">
              <w:rPr>
                <w:rFonts w:ascii="Arial" w:hAnsi="Arial" w:cs="Arial"/>
              </w:rPr>
              <w:t>levels</w:t>
            </w:r>
          </w:p>
          <w:p w14:paraId="6B35B44E" w14:textId="77777777" w:rsidR="00EE5B8E" w:rsidRPr="00B97184" w:rsidRDefault="00EE5B8E" w:rsidP="00EE5B8E">
            <w:pPr>
              <w:pStyle w:val="ListParagraph"/>
              <w:numPr>
                <w:ilvl w:val="0"/>
                <w:numId w:val="23"/>
              </w:numPr>
              <w:ind w:left="643" w:hanging="543"/>
              <w:rPr>
                <w:rFonts w:ascii="Arial" w:hAnsi="Arial" w:cs="Arial"/>
              </w:rPr>
            </w:pPr>
            <w:r w:rsidRPr="00B97184">
              <w:rPr>
                <w:rFonts w:ascii="Arial" w:hAnsi="Arial" w:cs="Arial"/>
              </w:rPr>
              <w:t>To deliver quality</w:t>
            </w:r>
            <w:r w:rsidRPr="00B97184">
              <w:rPr>
                <w:rFonts w:ascii="Arial" w:hAnsi="Arial" w:cs="Arial"/>
                <w:spacing w:val="-12"/>
              </w:rPr>
              <w:t xml:space="preserve"> </w:t>
            </w:r>
            <w:r w:rsidRPr="00B97184">
              <w:rPr>
                <w:rFonts w:ascii="Arial" w:hAnsi="Arial" w:cs="Arial"/>
              </w:rPr>
              <w:t>services</w:t>
            </w:r>
          </w:p>
          <w:p w14:paraId="06530269" w14:textId="77777777" w:rsidR="00EE5B8E" w:rsidRPr="00B97184" w:rsidRDefault="00EE5B8E" w:rsidP="00EE5B8E">
            <w:pPr>
              <w:pStyle w:val="ListParagraph"/>
              <w:numPr>
                <w:ilvl w:val="0"/>
                <w:numId w:val="23"/>
              </w:numPr>
              <w:ind w:left="643" w:hanging="543"/>
              <w:rPr>
                <w:rFonts w:ascii="Arial" w:hAnsi="Arial" w:cs="Arial"/>
              </w:rPr>
            </w:pPr>
            <w:r w:rsidRPr="00B97184">
              <w:rPr>
                <w:rFonts w:ascii="Arial" w:hAnsi="Arial" w:cs="Arial"/>
              </w:rPr>
              <w:t>To offer more volunteering</w:t>
            </w:r>
            <w:r w:rsidRPr="00B97184">
              <w:rPr>
                <w:rFonts w:ascii="Arial" w:hAnsi="Arial" w:cs="Arial"/>
                <w:spacing w:val="-22"/>
              </w:rPr>
              <w:t xml:space="preserve"> </w:t>
            </w:r>
            <w:r w:rsidRPr="00B97184">
              <w:rPr>
                <w:rFonts w:ascii="Arial" w:hAnsi="Arial" w:cs="Arial"/>
              </w:rPr>
              <w:t>opportunities</w:t>
            </w:r>
          </w:p>
          <w:p w14:paraId="3990232D" w14:textId="77777777" w:rsidR="00EE5B8E" w:rsidRPr="00B97184" w:rsidRDefault="00EE5B8E" w:rsidP="00EE5B8E">
            <w:pPr>
              <w:pStyle w:val="ListParagraph"/>
              <w:numPr>
                <w:ilvl w:val="0"/>
                <w:numId w:val="23"/>
              </w:numPr>
              <w:ind w:left="643" w:right="725" w:hanging="543"/>
              <w:rPr>
                <w:rFonts w:ascii="Arial" w:hAnsi="Arial" w:cs="Arial"/>
              </w:rPr>
            </w:pPr>
            <w:r w:rsidRPr="00B97184">
              <w:rPr>
                <w:rFonts w:ascii="Arial" w:hAnsi="Arial" w:cs="Arial"/>
              </w:rPr>
              <w:t>To develop social policy research as a work stream to identify trends, impact of changing legislation,</w:t>
            </w:r>
            <w:r w:rsidRPr="00B97184">
              <w:rPr>
                <w:rFonts w:ascii="Arial" w:hAnsi="Arial" w:cs="Arial"/>
                <w:spacing w:val="-11"/>
              </w:rPr>
              <w:t xml:space="preserve"> </w:t>
            </w:r>
            <w:r w:rsidRPr="00B97184">
              <w:rPr>
                <w:rFonts w:ascii="Arial" w:hAnsi="Arial" w:cs="Arial"/>
              </w:rPr>
              <w:t>policy.</w:t>
            </w:r>
          </w:p>
          <w:p w14:paraId="69A2558E" w14:textId="77777777" w:rsidR="00EE5B8E" w:rsidRPr="00B97184" w:rsidRDefault="00EE5B8E" w:rsidP="001538DA">
            <w:pPr>
              <w:ind w:left="100"/>
              <w:rPr>
                <w:rFonts w:ascii="Arial" w:hAnsi="Arial" w:cs="Arial"/>
              </w:rPr>
            </w:pPr>
          </w:p>
          <w:p w14:paraId="13B90B1F" w14:textId="77777777" w:rsidR="00EE5B8E" w:rsidRPr="00B97184" w:rsidRDefault="00EE5B8E" w:rsidP="001538DA">
            <w:pPr>
              <w:pStyle w:val="Heading2"/>
              <w:spacing w:before="0" w:after="0"/>
              <w:ind w:left="100"/>
              <w:jc w:val="both"/>
              <w:rPr>
                <w:rFonts w:ascii="Arial" w:hAnsi="Arial" w:cs="Arial"/>
                <w:b w:val="0"/>
                <w:sz w:val="22"/>
                <w:szCs w:val="22"/>
              </w:rPr>
            </w:pPr>
            <w:r w:rsidRPr="00B97184">
              <w:rPr>
                <w:rFonts w:ascii="Arial" w:hAnsi="Arial" w:cs="Arial"/>
                <w:b w:val="0"/>
                <w:sz w:val="22"/>
                <w:szCs w:val="22"/>
              </w:rPr>
              <w:t>Objectives</w:t>
            </w:r>
          </w:p>
          <w:p w14:paraId="3CEC5245" w14:textId="77777777" w:rsidR="00EE5B8E" w:rsidRPr="00B97184" w:rsidRDefault="00EE5B8E" w:rsidP="001538DA">
            <w:pPr>
              <w:pStyle w:val="BodyText"/>
              <w:ind w:left="100" w:right="121"/>
              <w:jc w:val="both"/>
              <w:rPr>
                <w:rFonts w:cs="Arial"/>
                <w:sz w:val="22"/>
                <w:szCs w:val="22"/>
              </w:rPr>
            </w:pPr>
            <w:r w:rsidRPr="00B97184">
              <w:rPr>
                <w:rFonts w:cs="Arial"/>
                <w:sz w:val="22"/>
                <w:szCs w:val="22"/>
              </w:rPr>
              <w:t>THLC will provide an effective advice and casework service, addressing issues of poverty, homelessness and discrimination in Tower Hamlets. Our services will be targeted to meet the changing need of the community.</w:t>
            </w:r>
          </w:p>
          <w:p w14:paraId="511CE8C6" w14:textId="77777777" w:rsidR="00EE5B8E" w:rsidRPr="00B97184" w:rsidRDefault="00EE5B8E" w:rsidP="001538DA">
            <w:pPr>
              <w:pStyle w:val="BodyText"/>
              <w:ind w:left="100"/>
              <w:rPr>
                <w:rFonts w:cs="Arial"/>
                <w:sz w:val="22"/>
                <w:szCs w:val="22"/>
              </w:rPr>
            </w:pPr>
          </w:p>
          <w:p w14:paraId="5D1AC740" w14:textId="77777777" w:rsidR="00EE5B8E" w:rsidRPr="00B97184" w:rsidRDefault="00EE5B8E" w:rsidP="001538DA">
            <w:pPr>
              <w:pStyle w:val="BodyText"/>
              <w:ind w:left="100"/>
              <w:jc w:val="both"/>
              <w:rPr>
                <w:rFonts w:cs="Arial"/>
                <w:sz w:val="22"/>
                <w:szCs w:val="22"/>
              </w:rPr>
            </w:pPr>
            <w:r w:rsidRPr="00B97184">
              <w:rPr>
                <w:rFonts w:cs="Arial"/>
                <w:sz w:val="22"/>
                <w:szCs w:val="22"/>
              </w:rPr>
              <w:t>An appropriate range of methods of service delivery will be employed, including:</w:t>
            </w:r>
          </w:p>
          <w:p w14:paraId="675ABB7D" w14:textId="77777777" w:rsidR="00EE5B8E" w:rsidRPr="00B97184" w:rsidRDefault="00EE5B8E" w:rsidP="00EE5B8E">
            <w:pPr>
              <w:pStyle w:val="ListParagraph"/>
              <w:numPr>
                <w:ilvl w:val="0"/>
                <w:numId w:val="23"/>
              </w:numPr>
              <w:ind w:left="100" w:firstLine="0"/>
              <w:rPr>
                <w:rFonts w:ascii="Arial" w:hAnsi="Arial" w:cs="Arial"/>
              </w:rPr>
            </w:pPr>
            <w:r w:rsidRPr="00B97184">
              <w:rPr>
                <w:rFonts w:ascii="Arial" w:hAnsi="Arial" w:cs="Arial"/>
              </w:rPr>
              <w:t>Drop-in</w:t>
            </w:r>
          </w:p>
          <w:p w14:paraId="1ED79110" w14:textId="77777777" w:rsidR="00EE5B8E" w:rsidRPr="00B97184" w:rsidRDefault="00EE5B8E" w:rsidP="00EE5B8E">
            <w:pPr>
              <w:pStyle w:val="ListParagraph"/>
              <w:numPr>
                <w:ilvl w:val="0"/>
                <w:numId w:val="23"/>
              </w:numPr>
              <w:ind w:left="100" w:firstLine="0"/>
              <w:rPr>
                <w:rFonts w:ascii="Arial" w:hAnsi="Arial" w:cs="Arial"/>
              </w:rPr>
            </w:pPr>
            <w:r w:rsidRPr="00B97184">
              <w:rPr>
                <w:rFonts w:ascii="Arial" w:hAnsi="Arial" w:cs="Arial"/>
              </w:rPr>
              <w:t>Triage</w:t>
            </w:r>
          </w:p>
          <w:p w14:paraId="4EE4E6CE" w14:textId="77777777" w:rsidR="00EE5B8E" w:rsidRPr="00B97184" w:rsidRDefault="00EE5B8E" w:rsidP="00EE5B8E">
            <w:pPr>
              <w:pStyle w:val="ListParagraph"/>
              <w:numPr>
                <w:ilvl w:val="0"/>
                <w:numId w:val="23"/>
              </w:numPr>
              <w:ind w:left="100" w:firstLine="0"/>
              <w:rPr>
                <w:rFonts w:ascii="Arial" w:hAnsi="Arial" w:cs="Arial"/>
              </w:rPr>
            </w:pPr>
            <w:r w:rsidRPr="00B97184">
              <w:rPr>
                <w:rFonts w:ascii="Arial" w:hAnsi="Arial" w:cs="Arial"/>
              </w:rPr>
              <w:t>Appointments</w:t>
            </w:r>
          </w:p>
          <w:p w14:paraId="3E775E6D" w14:textId="77777777" w:rsidR="00EE5B8E" w:rsidRPr="00B97184" w:rsidRDefault="00EE5B8E" w:rsidP="00EE5B8E">
            <w:pPr>
              <w:pStyle w:val="ListParagraph"/>
              <w:numPr>
                <w:ilvl w:val="0"/>
                <w:numId w:val="23"/>
              </w:numPr>
              <w:ind w:left="100" w:firstLine="0"/>
              <w:rPr>
                <w:rFonts w:ascii="Arial" w:hAnsi="Arial" w:cs="Arial"/>
              </w:rPr>
            </w:pPr>
            <w:r w:rsidRPr="00B97184">
              <w:rPr>
                <w:rFonts w:ascii="Arial" w:hAnsi="Arial" w:cs="Arial"/>
              </w:rPr>
              <w:t>Casework</w:t>
            </w:r>
            <w:r w:rsidRPr="00B97184">
              <w:rPr>
                <w:rFonts w:ascii="Arial" w:hAnsi="Arial" w:cs="Arial"/>
                <w:spacing w:val="-8"/>
              </w:rPr>
              <w:t xml:space="preserve"> </w:t>
            </w:r>
            <w:r w:rsidRPr="00B97184">
              <w:rPr>
                <w:rFonts w:ascii="Arial" w:hAnsi="Arial" w:cs="Arial"/>
              </w:rPr>
              <w:t>support</w:t>
            </w:r>
          </w:p>
          <w:p w14:paraId="046E6387" w14:textId="77777777" w:rsidR="00EE5B8E" w:rsidRPr="00B97184" w:rsidRDefault="00EE5B8E" w:rsidP="00EE5B8E">
            <w:pPr>
              <w:pStyle w:val="ListParagraph"/>
              <w:numPr>
                <w:ilvl w:val="0"/>
                <w:numId w:val="23"/>
              </w:numPr>
              <w:ind w:left="100" w:firstLine="0"/>
              <w:rPr>
                <w:rFonts w:ascii="Arial" w:hAnsi="Arial" w:cs="Arial"/>
              </w:rPr>
            </w:pPr>
            <w:r w:rsidRPr="00B97184">
              <w:rPr>
                <w:rFonts w:ascii="Arial" w:hAnsi="Arial" w:cs="Arial"/>
              </w:rPr>
              <w:t>Pro Bono Evening</w:t>
            </w:r>
            <w:r w:rsidRPr="00B97184">
              <w:rPr>
                <w:rFonts w:ascii="Arial" w:hAnsi="Arial" w:cs="Arial"/>
                <w:spacing w:val="-14"/>
              </w:rPr>
              <w:t xml:space="preserve"> </w:t>
            </w:r>
            <w:r w:rsidRPr="00B97184">
              <w:rPr>
                <w:rFonts w:ascii="Arial" w:hAnsi="Arial" w:cs="Arial"/>
              </w:rPr>
              <w:t>sessions</w:t>
            </w:r>
          </w:p>
          <w:p w14:paraId="19ECE30C" w14:textId="77777777" w:rsidR="00EE5B8E" w:rsidRPr="00B97184" w:rsidRDefault="00EE5B8E" w:rsidP="00EE5B8E">
            <w:pPr>
              <w:pStyle w:val="ListParagraph"/>
              <w:numPr>
                <w:ilvl w:val="0"/>
                <w:numId w:val="23"/>
              </w:numPr>
              <w:ind w:left="100" w:firstLine="0"/>
              <w:rPr>
                <w:rFonts w:ascii="Arial" w:hAnsi="Arial" w:cs="Arial"/>
              </w:rPr>
            </w:pPr>
            <w:r w:rsidRPr="00B97184">
              <w:rPr>
                <w:rFonts w:ascii="Arial" w:hAnsi="Arial" w:cs="Arial"/>
              </w:rPr>
              <w:t>Referral</w:t>
            </w:r>
            <w:r w:rsidRPr="00B97184">
              <w:rPr>
                <w:rFonts w:ascii="Arial" w:hAnsi="Arial" w:cs="Arial"/>
                <w:spacing w:val="-4"/>
              </w:rPr>
              <w:t xml:space="preserve"> </w:t>
            </w:r>
            <w:r w:rsidRPr="00B97184">
              <w:rPr>
                <w:rFonts w:ascii="Arial" w:hAnsi="Arial" w:cs="Arial"/>
              </w:rPr>
              <w:t>system</w:t>
            </w:r>
          </w:p>
          <w:p w14:paraId="2FCF1542" w14:textId="77777777" w:rsidR="00EE5B8E" w:rsidRPr="00B97184" w:rsidRDefault="00EE5B8E" w:rsidP="00EE5B8E">
            <w:pPr>
              <w:pStyle w:val="ListParagraph"/>
              <w:numPr>
                <w:ilvl w:val="0"/>
                <w:numId w:val="23"/>
              </w:numPr>
              <w:ind w:left="100" w:firstLine="0"/>
              <w:rPr>
                <w:rFonts w:ascii="Arial" w:hAnsi="Arial" w:cs="Arial"/>
              </w:rPr>
            </w:pPr>
            <w:r w:rsidRPr="00B97184">
              <w:rPr>
                <w:rFonts w:ascii="Arial" w:hAnsi="Arial" w:cs="Arial"/>
              </w:rPr>
              <w:t>County Court Duty</w:t>
            </w:r>
            <w:r w:rsidRPr="00B97184">
              <w:rPr>
                <w:rFonts w:ascii="Arial" w:hAnsi="Arial" w:cs="Arial"/>
                <w:spacing w:val="-16"/>
              </w:rPr>
              <w:t xml:space="preserve"> </w:t>
            </w:r>
            <w:r w:rsidRPr="00B97184">
              <w:rPr>
                <w:rFonts w:ascii="Arial" w:hAnsi="Arial" w:cs="Arial"/>
              </w:rPr>
              <w:t>Scheme</w:t>
            </w:r>
          </w:p>
        </w:tc>
      </w:tr>
      <w:tr w:rsidR="00EE5B8E" w:rsidRPr="00B97184" w14:paraId="46717D39" w14:textId="77777777" w:rsidTr="00EE5B8E">
        <w:tc>
          <w:tcPr>
            <w:tcW w:w="2183" w:type="dxa"/>
            <w:shd w:val="clear" w:color="auto" w:fill="F2F2F2"/>
          </w:tcPr>
          <w:p w14:paraId="66E64881" w14:textId="77777777" w:rsidR="00EE5B8E" w:rsidRPr="00B97184" w:rsidRDefault="00EE5B8E" w:rsidP="001538DA">
            <w:pPr>
              <w:rPr>
                <w:rFonts w:ascii="Arial" w:hAnsi="Arial" w:cs="Arial"/>
                <w:b/>
              </w:rPr>
            </w:pPr>
            <w:r w:rsidRPr="00B97184">
              <w:rPr>
                <w:rFonts w:ascii="Arial" w:hAnsi="Arial" w:cs="Arial"/>
                <w:b/>
              </w:rPr>
              <w:t>ROLE TITLE</w:t>
            </w:r>
          </w:p>
        </w:tc>
        <w:tc>
          <w:tcPr>
            <w:tcW w:w="7173" w:type="dxa"/>
            <w:shd w:val="clear" w:color="auto" w:fill="auto"/>
          </w:tcPr>
          <w:p w14:paraId="2B78701B" w14:textId="77777777" w:rsidR="00EE5B8E" w:rsidRPr="00B97184" w:rsidRDefault="00EE5B8E" w:rsidP="001538DA">
            <w:pPr>
              <w:rPr>
                <w:rFonts w:ascii="Arial" w:hAnsi="Arial" w:cs="Arial"/>
              </w:rPr>
            </w:pPr>
            <w:r w:rsidRPr="00B97184">
              <w:rPr>
                <w:rFonts w:ascii="Arial" w:hAnsi="Arial" w:cs="Arial"/>
              </w:rPr>
              <w:t>VOLUNTEER</w:t>
            </w:r>
            <w:r>
              <w:rPr>
                <w:rFonts w:ascii="Arial" w:hAnsi="Arial" w:cs="Arial"/>
              </w:rPr>
              <w:t xml:space="preserve"> </w:t>
            </w:r>
            <w:r w:rsidRPr="00B97184">
              <w:rPr>
                <w:rFonts w:ascii="Arial" w:hAnsi="Arial" w:cs="Arial"/>
              </w:rPr>
              <w:t>ADMIN SUPPORT WORKER</w:t>
            </w:r>
          </w:p>
        </w:tc>
      </w:tr>
      <w:tr w:rsidR="00EE5B8E" w:rsidRPr="00B97184" w14:paraId="5FF2B5BD" w14:textId="77777777" w:rsidTr="00EE5B8E">
        <w:tc>
          <w:tcPr>
            <w:tcW w:w="2183" w:type="dxa"/>
            <w:shd w:val="clear" w:color="auto" w:fill="F2F2F2"/>
          </w:tcPr>
          <w:p w14:paraId="0ADDBD24" w14:textId="77777777" w:rsidR="00EE5B8E" w:rsidRPr="00B97184" w:rsidRDefault="00EE5B8E" w:rsidP="001538DA">
            <w:pPr>
              <w:rPr>
                <w:rFonts w:ascii="Arial" w:hAnsi="Arial" w:cs="Arial"/>
                <w:b/>
              </w:rPr>
            </w:pPr>
            <w:r w:rsidRPr="00B97184">
              <w:rPr>
                <w:rFonts w:ascii="Arial" w:hAnsi="Arial" w:cs="Arial"/>
                <w:b/>
              </w:rPr>
              <w:t>RESPONSIBLE TO</w:t>
            </w:r>
          </w:p>
        </w:tc>
        <w:tc>
          <w:tcPr>
            <w:tcW w:w="7173" w:type="dxa"/>
            <w:shd w:val="clear" w:color="auto" w:fill="auto"/>
          </w:tcPr>
          <w:p w14:paraId="77ADC1DA" w14:textId="77777777" w:rsidR="00EE5B8E" w:rsidRPr="00B97184" w:rsidRDefault="00EE5B8E" w:rsidP="001538DA">
            <w:pPr>
              <w:rPr>
                <w:rFonts w:ascii="Arial" w:hAnsi="Arial" w:cs="Arial"/>
              </w:rPr>
            </w:pPr>
            <w:r w:rsidRPr="00B97184">
              <w:rPr>
                <w:rFonts w:ascii="Arial" w:hAnsi="Arial" w:cs="Arial"/>
              </w:rPr>
              <w:t>VOLUNTEER COORDINATOR</w:t>
            </w:r>
          </w:p>
        </w:tc>
      </w:tr>
      <w:tr w:rsidR="00EE5B8E" w:rsidRPr="00B97184" w14:paraId="129579B6" w14:textId="77777777" w:rsidTr="00EE5B8E">
        <w:tc>
          <w:tcPr>
            <w:tcW w:w="2183" w:type="dxa"/>
            <w:shd w:val="clear" w:color="auto" w:fill="F2F2F2"/>
          </w:tcPr>
          <w:p w14:paraId="7D330313" w14:textId="77777777" w:rsidR="00EE5B8E" w:rsidRPr="00B97184" w:rsidRDefault="00EE5B8E" w:rsidP="001538DA">
            <w:pPr>
              <w:rPr>
                <w:rFonts w:ascii="Arial" w:hAnsi="Arial" w:cs="Arial"/>
                <w:b/>
              </w:rPr>
            </w:pPr>
            <w:r w:rsidRPr="00B97184">
              <w:rPr>
                <w:rFonts w:ascii="Arial" w:hAnsi="Arial" w:cs="Arial"/>
                <w:b/>
              </w:rPr>
              <w:t>LOCATION OF POSITION</w:t>
            </w:r>
          </w:p>
          <w:p w14:paraId="2909F3ED" w14:textId="77777777" w:rsidR="00EE5B8E" w:rsidRPr="00B97184" w:rsidRDefault="00EE5B8E" w:rsidP="001538DA">
            <w:pPr>
              <w:rPr>
                <w:rFonts w:ascii="Arial" w:hAnsi="Arial" w:cs="Arial"/>
                <w:b/>
              </w:rPr>
            </w:pPr>
          </w:p>
        </w:tc>
        <w:tc>
          <w:tcPr>
            <w:tcW w:w="7173" w:type="dxa"/>
            <w:shd w:val="clear" w:color="auto" w:fill="auto"/>
          </w:tcPr>
          <w:p w14:paraId="7DDFA708" w14:textId="77777777" w:rsidR="00EE5B8E" w:rsidRPr="00B97184" w:rsidRDefault="00EE5B8E" w:rsidP="001538DA">
            <w:pPr>
              <w:rPr>
                <w:rFonts w:ascii="Arial" w:hAnsi="Arial" w:cs="Arial"/>
              </w:rPr>
            </w:pPr>
            <w:r w:rsidRPr="00B97184">
              <w:rPr>
                <w:rFonts w:ascii="Arial" w:hAnsi="Arial" w:cs="Arial"/>
              </w:rPr>
              <w:t>Tower Hamlets Law Centre</w:t>
            </w:r>
          </w:p>
          <w:p w14:paraId="0817D93E" w14:textId="77777777" w:rsidR="00EE5B8E" w:rsidRPr="00B97184" w:rsidRDefault="00EE5B8E" w:rsidP="001538DA">
            <w:pPr>
              <w:rPr>
                <w:rFonts w:ascii="Arial" w:hAnsi="Arial" w:cs="Arial"/>
              </w:rPr>
            </w:pPr>
            <w:r w:rsidRPr="00B97184">
              <w:rPr>
                <w:rFonts w:ascii="Arial" w:hAnsi="Arial" w:cs="Arial"/>
              </w:rPr>
              <w:t>789 Commercial Road, St Anne Street</w:t>
            </w:r>
          </w:p>
          <w:p w14:paraId="15F5D267" w14:textId="77777777" w:rsidR="00EE5B8E" w:rsidRPr="00B97184" w:rsidRDefault="00EE5B8E" w:rsidP="001538DA">
            <w:pPr>
              <w:rPr>
                <w:rFonts w:ascii="Arial" w:hAnsi="Arial" w:cs="Arial"/>
              </w:rPr>
            </w:pPr>
            <w:r w:rsidRPr="00B97184">
              <w:rPr>
                <w:rFonts w:ascii="Arial" w:hAnsi="Arial" w:cs="Arial"/>
              </w:rPr>
              <w:t>London E14 7HG</w:t>
            </w:r>
          </w:p>
        </w:tc>
      </w:tr>
      <w:tr w:rsidR="00EE5B8E" w:rsidRPr="00B97184" w14:paraId="2ABA1506" w14:textId="77777777" w:rsidTr="00EE5B8E">
        <w:tc>
          <w:tcPr>
            <w:tcW w:w="2183" w:type="dxa"/>
            <w:shd w:val="clear" w:color="auto" w:fill="F2F2F2"/>
          </w:tcPr>
          <w:p w14:paraId="0B6AE8C1" w14:textId="77777777" w:rsidR="00EE5B8E" w:rsidRPr="00B97184" w:rsidRDefault="00EE5B8E" w:rsidP="001538DA">
            <w:pPr>
              <w:rPr>
                <w:rFonts w:ascii="Arial" w:hAnsi="Arial" w:cs="Arial"/>
                <w:b/>
              </w:rPr>
            </w:pPr>
            <w:r w:rsidRPr="00B97184">
              <w:rPr>
                <w:rFonts w:ascii="Arial" w:hAnsi="Arial" w:cs="Arial"/>
                <w:b/>
              </w:rPr>
              <w:t>PURPOSE OF ROLE</w:t>
            </w:r>
          </w:p>
          <w:p w14:paraId="1F6FD8FB" w14:textId="77777777" w:rsidR="00EE5B8E" w:rsidRPr="00B97184" w:rsidRDefault="00EE5B8E" w:rsidP="001538DA">
            <w:pPr>
              <w:rPr>
                <w:rFonts w:ascii="Arial" w:hAnsi="Arial" w:cs="Arial"/>
                <w:b/>
              </w:rPr>
            </w:pPr>
          </w:p>
        </w:tc>
        <w:tc>
          <w:tcPr>
            <w:tcW w:w="7173" w:type="dxa"/>
            <w:shd w:val="clear" w:color="auto" w:fill="auto"/>
          </w:tcPr>
          <w:p w14:paraId="20E3D6C0" w14:textId="77777777" w:rsidR="00EE5B8E" w:rsidRPr="00B97184" w:rsidRDefault="00EE5B8E" w:rsidP="00EE5B8E">
            <w:pPr>
              <w:pStyle w:val="ListParagraph"/>
              <w:widowControl/>
              <w:numPr>
                <w:ilvl w:val="0"/>
                <w:numId w:val="18"/>
              </w:numPr>
              <w:ind w:left="785" w:hanging="709"/>
              <w:contextualSpacing/>
              <w:rPr>
                <w:rFonts w:ascii="Arial" w:hAnsi="Arial" w:cs="Arial"/>
              </w:rPr>
            </w:pPr>
            <w:r w:rsidRPr="00B97184">
              <w:rPr>
                <w:rFonts w:ascii="Arial" w:hAnsi="Arial" w:cs="Arial"/>
              </w:rPr>
              <w:t>Be the first port of call for callers &amp; visitors</w:t>
            </w:r>
          </w:p>
          <w:p w14:paraId="5FB234C0" w14:textId="77777777" w:rsidR="00EE5B8E" w:rsidRPr="00B97184" w:rsidRDefault="00EE5B8E" w:rsidP="00EE5B8E">
            <w:pPr>
              <w:pStyle w:val="ListParagraph"/>
              <w:widowControl/>
              <w:numPr>
                <w:ilvl w:val="0"/>
                <w:numId w:val="18"/>
              </w:numPr>
              <w:ind w:left="785" w:hanging="709"/>
              <w:contextualSpacing/>
              <w:rPr>
                <w:rFonts w:ascii="Arial" w:hAnsi="Arial" w:cs="Arial"/>
              </w:rPr>
            </w:pPr>
            <w:r w:rsidRPr="00B97184">
              <w:rPr>
                <w:rFonts w:ascii="Arial" w:hAnsi="Arial" w:cs="Arial"/>
              </w:rPr>
              <w:t>To assist the legal teams with admin tasks</w:t>
            </w:r>
          </w:p>
          <w:p w14:paraId="529EA202" w14:textId="77777777" w:rsidR="00EE5B8E" w:rsidRPr="00F47950" w:rsidRDefault="00EE5B8E" w:rsidP="00EE5B8E">
            <w:pPr>
              <w:pStyle w:val="ListParagraph"/>
              <w:widowControl/>
              <w:numPr>
                <w:ilvl w:val="0"/>
                <w:numId w:val="18"/>
              </w:numPr>
              <w:ind w:left="785" w:hanging="709"/>
              <w:contextualSpacing/>
              <w:rPr>
                <w:rFonts w:ascii="Arial" w:hAnsi="Arial" w:cs="Arial"/>
              </w:rPr>
            </w:pPr>
            <w:r w:rsidRPr="00B97184">
              <w:rPr>
                <w:rFonts w:ascii="Arial" w:hAnsi="Arial" w:cs="Arial"/>
              </w:rPr>
              <w:t xml:space="preserve">Contribute as part of a team to the efficient running of the Law Centre </w:t>
            </w:r>
          </w:p>
        </w:tc>
      </w:tr>
      <w:tr w:rsidR="00EE5B8E" w:rsidRPr="00B97184" w14:paraId="1ABD2189" w14:textId="77777777" w:rsidTr="00EE5B8E">
        <w:tc>
          <w:tcPr>
            <w:tcW w:w="2183" w:type="dxa"/>
            <w:shd w:val="clear" w:color="auto" w:fill="F2F2F2"/>
          </w:tcPr>
          <w:p w14:paraId="3FC5490B" w14:textId="77777777" w:rsidR="00EE5B8E" w:rsidRPr="00B97184" w:rsidRDefault="00EE5B8E" w:rsidP="001538DA">
            <w:pPr>
              <w:rPr>
                <w:rFonts w:ascii="Arial" w:hAnsi="Arial" w:cs="Arial"/>
                <w:b/>
              </w:rPr>
            </w:pPr>
            <w:r w:rsidRPr="00B97184">
              <w:rPr>
                <w:rFonts w:ascii="Arial" w:hAnsi="Arial" w:cs="Arial"/>
                <w:b/>
              </w:rPr>
              <w:t>DESCRIPTION OF TASKS</w:t>
            </w:r>
          </w:p>
          <w:p w14:paraId="0E8FF7E0" w14:textId="77777777" w:rsidR="00EE5B8E" w:rsidRPr="00B97184" w:rsidRDefault="00EE5B8E" w:rsidP="001538DA">
            <w:pPr>
              <w:rPr>
                <w:rFonts w:ascii="Arial" w:hAnsi="Arial" w:cs="Arial"/>
                <w:b/>
              </w:rPr>
            </w:pPr>
          </w:p>
        </w:tc>
        <w:tc>
          <w:tcPr>
            <w:tcW w:w="7173" w:type="dxa"/>
            <w:shd w:val="clear" w:color="auto" w:fill="auto"/>
          </w:tcPr>
          <w:p w14:paraId="44250DCA" w14:textId="77777777" w:rsidR="00EE5B8E" w:rsidRPr="00B97184" w:rsidRDefault="00EE5B8E" w:rsidP="00EE5B8E">
            <w:pPr>
              <w:pStyle w:val="ListParagraph"/>
              <w:widowControl/>
              <w:numPr>
                <w:ilvl w:val="0"/>
                <w:numId w:val="19"/>
              </w:numPr>
              <w:ind w:left="785" w:hanging="709"/>
              <w:contextualSpacing/>
              <w:rPr>
                <w:rFonts w:ascii="Arial" w:hAnsi="Arial" w:cs="Arial"/>
              </w:rPr>
            </w:pPr>
            <w:r w:rsidRPr="00B97184">
              <w:rPr>
                <w:rFonts w:ascii="Arial" w:hAnsi="Arial" w:cs="Arial"/>
              </w:rPr>
              <w:t>Welcome our service users at the front desk/ telephone</w:t>
            </w:r>
          </w:p>
          <w:p w14:paraId="5C8EC7D0" w14:textId="77777777" w:rsidR="00EE5B8E" w:rsidRPr="00B97184" w:rsidRDefault="00EE5B8E" w:rsidP="00EE5B8E">
            <w:pPr>
              <w:pStyle w:val="ListParagraph"/>
              <w:widowControl/>
              <w:numPr>
                <w:ilvl w:val="0"/>
                <w:numId w:val="19"/>
              </w:numPr>
              <w:ind w:left="785" w:hanging="709"/>
              <w:contextualSpacing/>
              <w:rPr>
                <w:rFonts w:ascii="Arial" w:hAnsi="Arial" w:cs="Arial"/>
              </w:rPr>
            </w:pPr>
            <w:r w:rsidRPr="00B97184">
              <w:rPr>
                <w:rFonts w:ascii="Arial" w:hAnsi="Arial" w:cs="Arial"/>
              </w:rPr>
              <w:t xml:space="preserve">Direct telephone calls to appropriate members and take messages responsibly </w:t>
            </w:r>
          </w:p>
          <w:p w14:paraId="6C9450B3" w14:textId="77777777" w:rsidR="00EE5B8E" w:rsidRPr="00B97184" w:rsidRDefault="00EE5B8E" w:rsidP="00916D50">
            <w:pPr>
              <w:pStyle w:val="ListParagraph"/>
              <w:widowControl/>
              <w:numPr>
                <w:ilvl w:val="0"/>
                <w:numId w:val="19"/>
              </w:numPr>
              <w:ind w:left="708" w:hanging="632"/>
              <w:contextualSpacing/>
              <w:rPr>
                <w:rFonts w:ascii="Arial" w:hAnsi="Arial" w:cs="Arial"/>
              </w:rPr>
            </w:pPr>
            <w:r w:rsidRPr="00B97184">
              <w:rPr>
                <w:rFonts w:ascii="Arial" w:hAnsi="Arial" w:cs="Arial"/>
              </w:rPr>
              <w:lastRenderedPageBreak/>
              <w:t xml:space="preserve">Complete screening sheets for new clients, book client appointments &amp; interpreters where necessary </w:t>
            </w:r>
          </w:p>
          <w:p w14:paraId="10E8D093" w14:textId="77777777" w:rsidR="00EE5B8E" w:rsidRPr="00B97184" w:rsidRDefault="00EE5B8E" w:rsidP="00EE5B8E">
            <w:pPr>
              <w:pStyle w:val="ListParagraph"/>
              <w:widowControl/>
              <w:numPr>
                <w:ilvl w:val="0"/>
                <w:numId w:val="19"/>
              </w:numPr>
              <w:ind w:left="643" w:hanging="567"/>
              <w:contextualSpacing/>
              <w:rPr>
                <w:rFonts w:ascii="Arial" w:hAnsi="Arial" w:cs="Arial"/>
              </w:rPr>
            </w:pPr>
            <w:r w:rsidRPr="00B97184">
              <w:rPr>
                <w:rFonts w:ascii="Arial" w:hAnsi="Arial" w:cs="Arial"/>
              </w:rPr>
              <w:t>Enter room bookings onto the diary system</w:t>
            </w:r>
          </w:p>
          <w:p w14:paraId="4E966075" w14:textId="77777777" w:rsidR="00EE5B8E" w:rsidRPr="00B97184" w:rsidRDefault="00EE5B8E" w:rsidP="00EE5B8E">
            <w:pPr>
              <w:pStyle w:val="ListParagraph"/>
              <w:widowControl/>
              <w:numPr>
                <w:ilvl w:val="0"/>
                <w:numId w:val="19"/>
              </w:numPr>
              <w:ind w:left="643" w:hanging="567"/>
              <w:contextualSpacing/>
              <w:rPr>
                <w:rFonts w:ascii="Arial" w:hAnsi="Arial" w:cs="Arial"/>
              </w:rPr>
            </w:pPr>
            <w:r w:rsidRPr="00B97184">
              <w:rPr>
                <w:rFonts w:ascii="Arial" w:hAnsi="Arial" w:cs="Arial"/>
              </w:rPr>
              <w:t>Help update information material in reception/ update window displays</w:t>
            </w:r>
          </w:p>
          <w:p w14:paraId="79FF4629" w14:textId="77777777" w:rsidR="00EE5B8E" w:rsidRPr="00B97184" w:rsidRDefault="00EE5B8E" w:rsidP="00EE5B8E">
            <w:pPr>
              <w:pStyle w:val="ListParagraph"/>
              <w:widowControl/>
              <w:numPr>
                <w:ilvl w:val="0"/>
                <w:numId w:val="19"/>
              </w:numPr>
              <w:ind w:left="643" w:hanging="567"/>
              <w:contextualSpacing/>
              <w:rPr>
                <w:rFonts w:ascii="Arial" w:hAnsi="Arial" w:cs="Arial"/>
              </w:rPr>
            </w:pPr>
            <w:r w:rsidRPr="00B97184">
              <w:rPr>
                <w:rFonts w:ascii="Arial" w:hAnsi="Arial" w:cs="Arial"/>
              </w:rPr>
              <w:t>Dealing with incoming &amp; outgoing post</w:t>
            </w:r>
          </w:p>
          <w:p w14:paraId="5133950B" w14:textId="77777777" w:rsidR="00EE5B8E" w:rsidRPr="00B97184" w:rsidRDefault="00EE5B8E" w:rsidP="00EE5B8E">
            <w:pPr>
              <w:pStyle w:val="ListParagraph"/>
              <w:widowControl/>
              <w:numPr>
                <w:ilvl w:val="0"/>
                <w:numId w:val="19"/>
              </w:numPr>
              <w:ind w:left="643" w:hanging="567"/>
              <w:contextualSpacing/>
              <w:rPr>
                <w:rFonts w:ascii="Arial" w:hAnsi="Arial" w:cs="Arial"/>
              </w:rPr>
            </w:pPr>
            <w:r w:rsidRPr="00B97184">
              <w:rPr>
                <w:rFonts w:ascii="Arial" w:hAnsi="Arial" w:cs="Arial"/>
              </w:rPr>
              <w:t>Provide general daily administration support such as; copying, filing, replenishing station</w:t>
            </w:r>
            <w:r>
              <w:rPr>
                <w:rFonts w:ascii="Arial" w:hAnsi="Arial" w:cs="Arial"/>
              </w:rPr>
              <w:t>e</w:t>
            </w:r>
            <w:r w:rsidRPr="00B97184">
              <w:rPr>
                <w:rFonts w:ascii="Arial" w:hAnsi="Arial" w:cs="Arial"/>
              </w:rPr>
              <w:t>ry etc</w:t>
            </w:r>
            <w:r>
              <w:rPr>
                <w:rFonts w:ascii="Arial" w:hAnsi="Arial" w:cs="Arial"/>
              </w:rPr>
              <w:t>.</w:t>
            </w:r>
          </w:p>
          <w:p w14:paraId="42E9B477" w14:textId="77777777" w:rsidR="00EE5B8E" w:rsidRPr="00F47950" w:rsidRDefault="00EE5B8E" w:rsidP="00EE5B8E">
            <w:pPr>
              <w:pStyle w:val="ListParagraph"/>
              <w:widowControl/>
              <w:numPr>
                <w:ilvl w:val="0"/>
                <w:numId w:val="19"/>
              </w:numPr>
              <w:ind w:left="643" w:hanging="567"/>
              <w:contextualSpacing/>
              <w:rPr>
                <w:rFonts w:ascii="Arial" w:hAnsi="Arial" w:cs="Arial"/>
              </w:rPr>
            </w:pPr>
            <w:r w:rsidRPr="00B97184">
              <w:rPr>
                <w:rFonts w:ascii="Arial" w:hAnsi="Arial" w:cs="Arial"/>
              </w:rPr>
              <w:t xml:space="preserve">Support caseworkers with letter writing, research, writing up statements &amp; other appropriate support </w:t>
            </w:r>
          </w:p>
        </w:tc>
      </w:tr>
      <w:tr w:rsidR="00EE5B8E" w:rsidRPr="00B97184" w14:paraId="21DF7C9D" w14:textId="77777777" w:rsidTr="00EE5B8E">
        <w:tc>
          <w:tcPr>
            <w:tcW w:w="2183" w:type="dxa"/>
            <w:shd w:val="clear" w:color="auto" w:fill="F2F2F2"/>
          </w:tcPr>
          <w:p w14:paraId="22E0A4E8" w14:textId="35C3E027" w:rsidR="00EE5B8E" w:rsidRPr="00B97184" w:rsidRDefault="00EE5B8E" w:rsidP="001538DA">
            <w:pPr>
              <w:rPr>
                <w:rFonts w:ascii="Arial" w:hAnsi="Arial" w:cs="Arial"/>
                <w:b/>
              </w:rPr>
            </w:pPr>
            <w:r w:rsidRPr="00B97184">
              <w:rPr>
                <w:rFonts w:ascii="Arial" w:hAnsi="Arial" w:cs="Arial"/>
                <w:b/>
              </w:rPr>
              <w:lastRenderedPageBreak/>
              <w:t>TIME COMMITMENT</w:t>
            </w:r>
          </w:p>
        </w:tc>
        <w:tc>
          <w:tcPr>
            <w:tcW w:w="7173" w:type="dxa"/>
            <w:shd w:val="clear" w:color="auto" w:fill="auto"/>
          </w:tcPr>
          <w:p w14:paraId="1F232217" w14:textId="77777777" w:rsidR="00EE5B8E" w:rsidRPr="00B97184" w:rsidRDefault="00EE5B8E" w:rsidP="001538DA">
            <w:pPr>
              <w:ind w:left="76"/>
              <w:rPr>
                <w:rFonts w:ascii="Arial" w:hAnsi="Arial" w:cs="Arial"/>
              </w:rPr>
            </w:pPr>
            <w:r w:rsidRPr="00B97184">
              <w:rPr>
                <w:rFonts w:ascii="Arial" w:hAnsi="Arial" w:cs="Arial"/>
              </w:rPr>
              <w:t>At least one full day a week for a period of at least six month</w:t>
            </w:r>
            <w:r>
              <w:rPr>
                <w:rFonts w:ascii="Arial" w:hAnsi="Arial" w:cs="Arial"/>
              </w:rPr>
              <w:t>s (d</w:t>
            </w:r>
            <w:r w:rsidRPr="00B97184">
              <w:rPr>
                <w:rFonts w:ascii="Arial" w:hAnsi="Arial" w:cs="Arial"/>
              </w:rPr>
              <w:t>ays &amp; time will be agreed)</w:t>
            </w:r>
            <w:r>
              <w:rPr>
                <w:rFonts w:ascii="Arial" w:hAnsi="Arial" w:cs="Arial"/>
              </w:rPr>
              <w:t xml:space="preserve">. </w:t>
            </w:r>
            <w:r w:rsidRPr="00B97184">
              <w:rPr>
                <w:rFonts w:ascii="Arial" w:hAnsi="Arial" w:cs="Arial"/>
              </w:rPr>
              <w:t>There will be a trial period</w:t>
            </w:r>
          </w:p>
        </w:tc>
      </w:tr>
      <w:tr w:rsidR="00EE5B8E" w:rsidRPr="00B97184" w14:paraId="531F8905" w14:textId="77777777" w:rsidTr="00EE5B8E">
        <w:tc>
          <w:tcPr>
            <w:tcW w:w="2183" w:type="dxa"/>
            <w:shd w:val="clear" w:color="auto" w:fill="F2F2F2"/>
          </w:tcPr>
          <w:p w14:paraId="15BC459D" w14:textId="77777777" w:rsidR="00EE5B8E" w:rsidRPr="00B97184" w:rsidRDefault="00EE5B8E" w:rsidP="001538DA">
            <w:pPr>
              <w:rPr>
                <w:rFonts w:ascii="Arial" w:hAnsi="Arial" w:cs="Arial"/>
                <w:b/>
              </w:rPr>
            </w:pPr>
            <w:r w:rsidRPr="00B97184">
              <w:rPr>
                <w:rFonts w:ascii="Arial" w:hAnsi="Arial" w:cs="Arial"/>
                <w:b/>
              </w:rPr>
              <w:t>SKILLS &amp; EXPERIENCE</w:t>
            </w:r>
          </w:p>
          <w:p w14:paraId="72C762D0" w14:textId="77777777" w:rsidR="00EE5B8E" w:rsidRPr="00B97184" w:rsidRDefault="00EE5B8E" w:rsidP="001538DA">
            <w:pPr>
              <w:rPr>
                <w:rFonts w:ascii="Arial" w:hAnsi="Arial" w:cs="Arial"/>
                <w:b/>
              </w:rPr>
            </w:pPr>
          </w:p>
        </w:tc>
        <w:tc>
          <w:tcPr>
            <w:tcW w:w="7173" w:type="dxa"/>
            <w:shd w:val="clear" w:color="auto" w:fill="auto"/>
          </w:tcPr>
          <w:p w14:paraId="6626AA0A" w14:textId="77777777" w:rsidR="00EE5B8E" w:rsidRPr="00B97184" w:rsidRDefault="00EE5B8E" w:rsidP="00EE5B8E">
            <w:pPr>
              <w:pStyle w:val="ListParagraph"/>
              <w:widowControl/>
              <w:numPr>
                <w:ilvl w:val="0"/>
                <w:numId w:val="20"/>
              </w:numPr>
              <w:ind w:left="643" w:hanging="567"/>
              <w:contextualSpacing/>
              <w:rPr>
                <w:rFonts w:ascii="Arial" w:hAnsi="Arial" w:cs="Arial"/>
              </w:rPr>
            </w:pPr>
            <w:r w:rsidRPr="00B97184">
              <w:rPr>
                <w:rFonts w:ascii="Arial" w:hAnsi="Arial" w:cs="Arial"/>
              </w:rPr>
              <w:t>Good communication skills</w:t>
            </w:r>
          </w:p>
          <w:p w14:paraId="745631CC" w14:textId="77777777" w:rsidR="00EE5B8E" w:rsidRPr="00B97184" w:rsidRDefault="00EE5B8E" w:rsidP="00EE5B8E">
            <w:pPr>
              <w:pStyle w:val="ListParagraph"/>
              <w:widowControl/>
              <w:numPr>
                <w:ilvl w:val="0"/>
                <w:numId w:val="20"/>
              </w:numPr>
              <w:ind w:left="643" w:hanging="567"/>
              <w:contextualSpacing/>
              <w:rPr>
                <w:rFonts w:ascii="Arial" w:hAnsi="Arial" w:cs="Arial"/>
              </w:rPr>
            </w:pPr>
            <w:r w:rsidRPr="00B97184">
              <w:rPr>
                <w:rFonts w:ascii="Arial" w:hAnsi="Arial" w:cs="Arial"/>
              </w:rPr>
              <w:t>Friendly welcoming manner</w:t>
            </w:r>
          </w:p>
          <w:p w14:paraId="29C15C17" w14:textId="77777777" w:rsidR="00EE5B8E" w:rsidRPr="00B97184" w:rsidRDefault="00EE5B8E" w:rsidP="00EE5B8E">
            <w:pPr>
              <w:pStyle w:val="ListParagraph"/>
              <w:widowControl/>
              <w:numPr>
                <w:ilvl w:val="0"/>
                <w:numId w:val="20"/>
              </w:numPr>
              <w:ind w:left="643" w:hanging="567"/>
              <w:contextualSpacing/>
              <w:rPr>
                <w:rFonts w:ascii="Arial" w:hAnsi="Arial" w:cs="Arial"/>
              </w:rPr>
            </w:pPr>
            <w:r w:rsidRPr="00B97184">
              <w:rPr>
                <w:rFonts w:ascii="Arial" w:hAnsi="Arial" w:cs="Arial"/>
              </w:rPr>
              <w:t>Ability to work alone but also be able to work as team</w:t>
            </w:r>
          </w:p>
          <w:p w14:paraId="79F6B74B" w14:textId="77777777" w:rsidR="00EE5B8E" w:rsidRPr="00B97184" w:rsidRDefault="00EE5B8E" w:rsidP="00EE5B8E">
            <w:pPr>
              <w:pStyle w:val="ListParagraph"/>
              <w:widowControl/>
              <w:numPr>
                <w:ilvl w:val="0"/>
                <w:numId w:val="20"/>
              </w:numPr>
              <w:ind w:left="643" w:hanging="567"/>
              <w:contextualSpacing/>
              <w:rPr>
                <w:rFonts w:ascii="Arial" w:hAnsi="Arial" w:cs="Arial"/>
              </w:rPr>
            </w:pPr>
            <w:r w:rsidRPr="00B97184">
              <w:rPr>
                <w:rFonts w:ascii="Arial" w:hAnsi="Arial" w:cs="Arial"/>
              </w:rPr>
              <w:t>Willingness to learn new skills</w:t>
            </w:r>
          </w:p>
          <w:p w14:paraId="08E2A964" w14:textId="77777777" w:rsidR="00EE5B8E" w:rsidRPr="00B97184" w:rsidRDefault="00EE5B8E" w:rsidP="00EE5B8E">
            <w:pPr>
              <w:pStyle w:val="ListParagraph"/>
              <w:widowControl/>
              <w:numPr>
                <w:ilvl w:val="0"/>
                <w:numId w:val="20"/>
              </w:numPr>
              <w:ind w:left="643" w:hanging="567"/>
              <w:contextualSpacing/>
              <w:rPr>
                <w:rFonts w:ascii="Arial" w:hAnsi="Arial" w:cs="Arial"/>
              </w:rPr>
            </w:pPr>
            <w:r w:rsidRPr="00B97184">
              <w:rPr>
                <w:rFonts w:ascii="Arial" w:hAnsi="Arial" w:cs="Arial"/>
              </w:rPr>
              <w:t>Good IT skills</w:t>
            </w:r>
          </w:p>
          <w:p w14:paraId="7A891F97" w14:textId="77777777" w:rsidR="00EE5B8E" w:rsidRPr="00B97184" w:rsidRDefault="00EE5B8E" w:rsidP="00EE5B8E">
            <w:pPr>
              <w:pStyle w:val="ListParagraph"/>
              <w:widowControl/>
              <w:numPr>
                <w:ilvl w:val="0"/>
                <w:numId w:val="20"/>
              </w:numPr>
              <w:ind w:left="643" w:hanging="567"/>
              <w:contextualSpacing/>
              <w:rPr>
                <w:rFonts w:ascii="Arial" w:hAnsi="Arial" w:cs="Arial"/>
              </w:rPr>
            </w:pPr>
            <w:r w:rsidRPr="00B97184">
              <w:rPr>
                <w:rFonts w:ascii="Arial" w:hAnsi="Arial" w:cs="Arial"/>
              </w:rPr>
              <w:t>Understanding of confidentiality and aware of sensitivity of issues</w:t>
            </w:r>
          </w:p>
          <w:p w14:paraId="798DE1E2" w14:textId="77777777" w:rsidR="00EE5B8E" w:rsidRPr="00F47950" w:rsidRDefault="00EE5B8E" w:rsidP="00EE5B8E">
            <w:pPr>
              <w:pStyle w:val="ListParagraph"/>
              <w:widowControl/>
              <w:numPr>
                <w:ilvl w:val="0"/>
                <w:numId w:val="20"/>
              </w:numPr>
              <w:ind w:left="643" w:hanging="567"/>
              <w:contextualSpacing/>
              <w:rPr>
                <w:rFonts w:ascii="Arial" w:hAnsi="Arial" w:cs="Arial"/>
              </w:rPr>
            </w:pPr>
            <w:r w:rsidRPr="00B97184">
              <w:rPr>
                <w:rFonts w:ascii="Arial" w:hAnsi="Arial" w:cs="Arial"/>
              </w:rPr>
              <w:t>Working in compliance with our policies and procedures</w:t>
            </w:r>
          </w:p>
        </w:tc>
      </w:tr>
      <w:tr w:rsidR="00EE5B8E" w:rsidRPr="00B97184" w14:paraId="73646C8B" w14:textId="77777777" w:rsidTr="00EE5B8E">
        <w:tc>
          <w:tcPr>
            <w:tcW w:w="2183" w:type="dxa"/>
            <w:shd w:val="clear" w:color="auto" w:fill="F2F2F2"/>
          </w:tcPr>
          <w:p w14:paraId="7BD870A3" w14:textId="77777777" w:rsidR="00EE5B8E" w:rsidRPr="00B97184" w:rsidRDefault="00EE5B8E" w:rsidP="001538DA">
            <w:pPr>
              <w:rPr>
                <w:rFonts w:ascii="Arial" w:hAnsi="Arial" w:cs="Arial"/>
                <w:b/>
              </w:rPr>
            </w:pPr>
            <w:r w:rsidRPr="00B97184">
              <w:rPr>
                <w:rFonts w:ascii="Arial" w:hAnsi="Arial" w:cs="Arial"/>
                <w:b/>
              </w:rPr>
              <w:t>TRAINING &amp; SUPPORT</w:t>
            </w:r>
          </w:p>
          <w:p w14:paraId="396605AA" w14:textId="77777777" w:rsidR="00EE5B8E" w:rsidRPr="00B97184" w:rsidRDefault="00EE5B8E" w:rsidP="001538DA">
            <w:pPr>
              <w:rPr>
                <w:rFonts w:ascii="Arial" w:hAnsi="Arial" w:cs="Arial"/>
                <w:b/>
              </w:rPr>
            </w:pPr>
          </w:p>
        </w:tc>
        <w:tc>
          <w:tcPr>
            <w:tcW w:w="7173" w:type="dxa"/>
            <w:shd w:val="clear" w:color="auto" w:fill="auto"/>
          </w:tcPr>
          <w:p w14:paraId="19F42CB1" w14:textId="77777777" w:rsidR="00EE5B8E" w:rsidRPr="00B97184" w:rsidRDefault="00EE5B8E" w:rsidP="00EE5B8E">
            <w:pPr>
              <w:pStyle w:val="ListParagraph"/>
              <w:widowControl/>
              <w:numPr>
                <w:ilvl w:val="0"/>
                <w:numId w:val="21"/>
              </w:numPr>
              <w:ind w:left="643" w:hanging="567"/>
              <w:contextualSpacing/>
              <w:rPr>
                <w:rFonts w:ascii="Arial" w:hAnsi="Arial" w:cs="Arial"/>
              </w:rPr>
            </w:pPr>
            <w:r w:rsidRPr="00B97184">
              <w:rPr>
                <w:rFonts w:ascii="Arial" w:hAnsi="Arial" w:cs="Arial"/>
              </w:rPr>
              <w:t xml:space="preserve">Induction to </w:t>
            </w:r>
            <w:proofErr w:type="spellStart"/>
            <w:r w:rsidRPr="00B97184">
              <w:rPr>
                <w:rFonts w:ascii="Arial" w:hAnsi="Arial" w:cs="Arial"/>
              </w:rPr>
              <w:t>organisation</w:t>
            </w:r>
            <w:proofErr w:type="spellEnd"/>
          </w:p>
          <w:p w14:paraId="47634549" w14:textId="77777777" w:rsidR="00EE5B8E" w:rsidRPr="00B97184" w:rsidRDefault="00EE5B8E" w:rsidP="00EE5B8E">
            <w:pPr>
              <w:pStyle w:val="ListParagraph"/>
              <w:widowControl/>
              <w:numPr>
                <w:ilvl w:val="0"/>
                <w:numId w:val="21"/>
              </w:numPr>
              <w:ind w:left="643" w:hanging="567"/>
              <w:contextualSpacing/>
              <w:rPr>
                <w:rFonts w:ascii="Arial" w:hAnsi="Arial" w:cs="Arial"/>
              </w:rPr>
            </w:pPr>
            <w:r w:rsidRPr="00B97184">
              <w:rPr>
                <w:rFonts w:ascii="Arial" w:hAnsi="Arial" w:cs="Arial"/>
              </w:rPr>
              <w:t>Full training on all aspects of the role</w:t>
            </w:r>
          </w:p>
          <w:p w14:paraId="4665EA32" w14:textId="77777777" w:rsidR="00EE5B8E" w:rsidRPr="00B97184" w:rsidRDefault="00EE5B8E" w:rsidP="00EE5B8E">
            <w:pPr>
              <w:pStyle w:val="ListParagraph"/>
              <w:widowControl/>
              <w:numPr>
                <w:ilvl w:val="0"/>
                <w:numId w:val="21"/>
              </w:numPr>
              <w:ind w:left="643" w:hanging="567"/>
              <w:contextualSpacing/>
              <w:rPr>
                <w:rFonts w:ascii="Arial" w:hAnsi="Arial" w:cs="Arial"/>
              </w:rPr>
            </w:pPr>
            <w:r w:rsidRPr="00B97184">
              <w:rPr>
                <w:rFonts w:ascii="Arial" w:hAnsi="Arial" w:cs="Arial"/>
              </w:rPr>
              <w:t>Regular support, advice and guidance from volunteer Coordinator</w:t>
            </w:r>
          </w:p>
          <w:p w14:paraId="4ED6507D" w14:textId="77777777" w:rsidR="00EE5B8E" w:rsidRPr="00B97184" w:rsidRDefault="00EE5B8E" w:rsidP="00EE5B8E">
            <w:pPr>
              <w:pStyle w:val="ListParagraph"/>
              <w:widowControl/>
              <w:numPr>
                <w:ilvl w:val="0"/>
                <w:numId w:val="21"/>
              </w:numPr>
              <w:ind w:left="643" w:hanging="567"/>
              <w:contextualSpacing/>
              <w:rPr>
                <w:rFonts w:ascii="Arial" w:hAnsi="Arial" w:cs="Arial"/>
              </w:rPr>
            </w:pPr>
            <w:r w:rsidRPr="00B97184">
              <w:rPr>
                <w:rFonts w:ascii="Arial" w:hAnsi="Arial" w:cs="Arial"/>
              </w:rPr>
              <w:t>Supervision from the colleague you’re supporting</w:t>
            </w:r>
          </w:p>
          <w:p w14:paraId="0EDA9A76" w14:textId="77777777" w:rsidR="00EE5B8E" w:rsidRPr="00F47950" w:rsidRDefault="00EE5B8E" w:rsidP="00EE5B8E">
            <w:pPr>
              <w:pStyle w:val="ListParagraph"/>
              <w:widowControl/>
              <w:numPr>
                <w:ilvl w:val="0"/>
                <w:numId w:val="21"/>
              </w:numPr>
              <w:ind w:left="643" w:hanging="567"/>
              <w:contextualSpacing/>
              <w:rPr>
                <w:rFonts w:ascii="Arial" w:hAnsi="Arial" w:cs="Arial"/>
              </w:rPr>
            </w:pPr>
            <w:r w:rsidRPr="00B97184">
              <w:rPr>
                <w:rFonts w:ascii="Arial" w:hAnsi="Arial" w:cs="Arial"/>
              </w:rPr>
              <w:t xml:space="preserve">Ongoing supervision by Volunteer Coordinator </w:t>
            </w:r>
          </w:p>
        </w:tc>
      </w:tr>
      <w:tr w:rsidR="00EE5B8E" w:rsidRPr="00B97184" w14:paraId="0F0368F0" w14:textId="77777777" w:rsidTr="00EE5B8E">
        <w:tc>
          <w:tcPr>
            <w:tcW w:w="2183" w:type="dxa"/>
            <w:shd w:val="clear" w:color="auto" w:fill="F2F2F2"/>
          </w:tcPr>
          <w:p w14:paraId="6EA4FBDE" w14:textId="77777777" w:rsidR="00EE5B8E" w:rsidRPr="00B97184" w:rsidRDefault="00EE5B8E" w:rsidP="001538DA">
            <w:pPr>
              <w:rPr>
                <w:rFonts w:ascii="Arial" w:hAnsi="Arial" w:cs="Arial"/>
                <w:b/>
              </w:rPr>
            </w:pPr>
            <w:r w:rsidRPr="00B97184">
              <w:rPr>
                <w:rFonts w:ascii="Arial" w:hAnsi="Arial" w:cs="Arial"/>
                <w:b/>
              </w:rPr>
              <w:t>APPLICATION PROCEDURE</w:t>
            </w:r>
          </w:p>
          <w:p w14:paraId="4A5F58BA" w14:textId="77777777" w:rsidR="00EE5B8E" w:rsidRPr="00B97184" w:rsidRDefault="00EE5B8E" w:rsidP="001538DA">
            <w:pPr>
              <w:rPr>
                <w:rFonts w:ascii="Arial" w:hAnsi="Arial" w:cs="Arial"/>
                <w:b/>
              </w:rPr>
            </w:pPr>
          </w:p>
        </w:tc>
        <w:tc>
          <w:tcPr>
            <w:tcW w:w="7173" w:type="dxa"/>
            <w:shd w:val="clear" w:color="auto" w:fill="auto"/>
          </w:tcPr>
          <w:p w14:paraId="46DBB2C2" w14:textId="77777777" w:rsidR="00EE5B8E" w:rsidRPr="00B97184" w:rsidRDefault="00EE5B8E" w:rsidP="00EE5B8E">
            <w:pPr>
              <w:pStyle w:val="ListParagraph"/>
              <w:widowControl/>
              <w:numPr>
                <w:ilvl w:val="0"/>
                <w:numId w:val="22"/>
              </w:numPr>
              <w:ind w:left="643" w:hanging="567"/>
              <w:contextualSpacing/>
              <w:rPr>
                <w:rFonts w:ascii="Arial" w:hAnsi="Arial" w:cs="Arial"/>
              </w:rPr>
            </w:pPr>
            <w:r w:rsidRPr="00B97184">
              <w:rPr>
                <w:rFonts w:ascii="Arial" w:hAnsi="Arial" w:cs="Arial"/>
              </w:rPr>
              <w:t>Application form</w:t>
            </w:r>
          </w:p>
          <w:p w14:paraId="7565987C" w14:textId="77777777" w:rsidR="00EE5B8E" w:rsidRPr="00B97184" w:rsidRDefault="00EE5B8E" w:rsidP="00EE5B8E">
            <w:pPr>
              <w:pStyle w:val="ListParagraph"/>
              <w:widowControl/>
              <w:numPr>
                <w:ilvl w:val="0"/>
                <w:numId w:val="22"/>
              </w:numPr>
              <w:ind w:left="643" w:hanging="567"/>
              <w:contextualSpacing/>
              <w:rPr>
                <w:rFonts w:ascii="Arial" w:hAnsi="Arial" w:cs="Arial"/>
              </w:rPr>
            </w:pPr>
            <w:r w:rsidRPr="00B97184">
              <w:rPr>
                <w:rFonts w:ascii="Arial" w:hAnsi="Arial" w:cs="Arial"/>
              </w:rPr>
              <w:t>Interviews</w:t>
            </w:r>
          </w:p>
          <w:p w14:paraId="5597CF59" w14:textId="77777777" w:rsidR="00EE5B8E" w:rsidRPr="00B97184" w:rsidRDefault="00EE5B8E" w:rsidP="00EE5B8E">
            <w:pPr>
              <w:pStyle w:val="ListParagraph"/>
              <w:widowControl/>
              <w:numPr>
                <w:ilvl w:val="0"/>
                <w:numId w:val="22"/>
              </w:numPr>
              <w:ind w:left="643" w:hanging="567"/>
              <w:contextualSpacing/>
              <w:rPr>
                <w:rFonts w:ascii="Arial" w:hAnsi="Arial" w:cs="Arial"/>
              </w:rPr>
            </w:pPr>
            <w:r w:rsidRPr="00B97184">
              <w:rPr>
                <w:rFonts w:ascii="Arial" w:hAnsi="Arial" w:cs="Arial"/>
              </w:rPr>
              <w:t>Reference</w:t>
            </w:r>
          </w:p>
          <w:p w14:paraId="3BFA5E60" w14:textId="77777777" w:rsidR="00EE5B8E" w:rsidRPr="00F47950" w:rsidRDefault="00EE5B8E" w:rsidP="00EE5B8E">
            <w:pPr>
              <w:pStyle w:val="ListParagraph"/>
              <w:widowControl/>
              <w:numPr>
                <w:ilvl w:val="0"/>
                <w:numId w:val="22"/>
              </w:numPr>
              <w:ind w:left="643" w:hanging="567"/>
              <w:contextualSpacing/>
              <w:rPr>
                <w:rFonts w:ascii="Arial" w:hAnsi="Arial" w:cs="Arial"/>
              </w:rPr>
            </w:pPr>
            <w:r w:rsidRPr="00B97184">
              <w:rPr>
                <w:rFonts w:ascii="Arial" w:hAnsi="Arial" w:cs="Arial"/>
              </w:rPr>
              <w:t>Trial period</w:t>
            </w:r>
          </w:p>
        </w:tc>
      </w:tr>
    </w:tbl>
    <w:p w14:paraId="10DD6D6C" w14:textId="77777777" w:rsidR="00EE5B8E" w:rsidRDefault="00EE5B8E" w:rsidP="00EE5B8E">
      <w:pPr>
        <w:rPr>
          <w:rFonts w:ascii="Arial" w:hAnsi="Arial" w:cs="Arial"/>
          <w:b/>
        </w:rPr>
      </w:pPr>
    </w:p>
    <w:p w14:paraId="19BB7E7C" w14:textId="77777777" w:rsidR="00EE5B8E" w:rsidRPr="00B97184" w:rsidRDefault="00EE5B8E" w:rsidP="00EE5B8E">
      <w:pPr>
        <w:rPr>
          <w:rFonts w:ascii="Arial" w:hAnsi="Arial" w:cs="Arial"/>
          <w:b/>
        </w:rPr>
      </w:pPr>
      <w:r>
        <w:rPr>
          <w:rFonts w:ascii="Arial" w:hAnsi="Arial" w:cs="Arial"/>
          <w:b/>
        </w:rPr>
        <w:br w:type="page"/>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183"/>
        <w:gridCol w:w="7031"/>
      </w:tblGrid>
      <w:tr w:rsidR="00EE5B8E" w:rsidRPr="00B97184" w14:paraId="3F555ABA" w14:textId="77777777" w:rsidTr="00EE5B8E">
        <w:tc>
          <w:tcPr>
            <w:tcW w:w="9214" w:type="dxa"/>
            <w:gridSpan w:val="2"/>
            <w:shd w:val="clear" w:color="auto" w:fill="000000"/>
          </w:tcPr>
          <w:p w14:paraId="48F02201" w14:textId="77777777" w:rsidR="00EE5B8E" w:rsidRPr="00F47950" w:rsidRDefault="00EE5B8E" w:rsidP="001538DA">
            <w:pPr>
              <w:rPr>
                <w:rFonts w:ascii="Arial" w:hAnsi="Arial" w:cs="Arial"/>
                <w:b/>
                <w:sz w:val="28"/>
                <w:szCs w:val="28"/>
              </w:rPr>
            </w:pPr>
            <w:r w:rsidRPr="00B97184">
              <w:rPr>
                <w:rFonts w:ascii="Arial" w:hAnsi="Arial" w:cs="Arial"/>
                <w:b/>
              </w:rPr>
              <w:lastRenderedPageBreak/>
              <w:br w:type="page"/>
            </w:r>
            <w:r w:rsidRPr="00F47950">
              <w:rPr>
                <w:rFonts w:ascii="Arial" w:hAnsi="Arial" w:cs="Arial"/>
                <w:b/>
                <w:sz w:val="28"/>
                <w:szCs w:val="28"/>
              </w:rPr>
              <w:t>Casework Support Volunteer Role Description</w:t>
            </w:r>
          </w:p>
        </w:tc>
      </w:tr>
      <w:tr w:rsidR="00EE5B8E" w:rsidRPr="00B97184" w14:paraId="2BC27B7E" w14:textId="77777777" w:rsidTr="00EE5B8E">
        <w:tc>
          <w:tcPr>
            <w:tcW w:w="2183" w:type="dxa"/>
            <w:shd w:val="clear" w:color="auto" w:fill="F2F2F2"/>
          </w:tcPr>
          <w:p w14:paraId="48866DA8" w14:textId="77777777" w:rsidR="00EE5B8E" w:rsidRPr="00B97184" w:rsidRDefault="00EE5B8E" w:rsidP="001538DA">
            <w:pPr>
              <w:rPr>
                <w:rFonts w:ascii="Arial" w:hAnsi="Arial" w:cs="Arial"/>
                <w:b/>
              </w:rPr>
            </w:pPr>
            <w:r w:rsidRPr="00B97184">
              <w:rPr>
                <w:rFonts w:ascii="Arial" w:hAnsi="Arial" w:cs="Arial"/>
                <w:b/>
              </w:rPr>
              <w:t>ORGANISATION</w:t>
            </w:r>
          </w:p>
        </w:tc>
        <w:tc>
          <w:tcPr>
            <w:tcW w:w="7031" w:type="dxa"/>
            <w:shd w:val="clear" w:color="auto" w:fill="auto"/>
          </w:tcPr>
          <w:p w14:paraId="6829A8EF" w14:textId="77777777" w:rsidR="00EE5B8E" w:rsidRPr="00F47950" w:rsidRDefault="00EE5B8E" w:rsidP="001538DA">
            <w:pPr>
              <w:rPr>
                <w:rFonts w:ascii="Arial" w:hAnsi="Arial" w:cs="Arial"/>
              </w:rPr>
            </w:pPr>
            <w:r w:rsidRPr="00F47950">
              <w:rPr>
                <w:rFonts w:ascii="Arial" w:hAnsi="Arial" w:cs="Arial"/>
              </w:rPr>
              <w:t>Tower Hamlets Law Centre</w:t>
            </w:r>
          </w:p>
          <w:p w14:paraId="2142D00A" w14:textId="77777777" w:rsidR="00EE5B8E" w:rsidRPr="00F47950" w:rsidRDefault="00EE5B8E" w:rsidP="001538DA">
            <w:pPr>
              <w:rPr>
                <w:rFonts w:ascii="Arial" w:hAnsi="Arial" w:cs="Arial"/>
              </w:rPr>
            </w:pPr>
            <w:r w:rsidRPr="00F47950">
              <w:rPr>
                <w:rFonts w:ascii="Arial" w:hAnsi="Arial" w:cs="Arial"/>
              </w:rPr>
              <w:t>789 Commercial Road, St Anne Street</w:t>
            </w:r>
          </w:p>
          <w:p w14:paraId="1B33C2BD" w14:textId="77777777" w:rsidR="00EE5B8E" w:rsidRPr="00F47950" w:rsidRDefault="00EE5B8E" w:rsidP="001538DA">
            <w:pPr>
              <w:rPr>
                <w:rFonts w:ascii="Arial" w:hAnsi="Arial" w:cs="Arial"/>
              </w:rPr>
            </w:pPr>
            <w:r w:rsidRPr="00F47950">
              <w:rPr>
                <w:rFonts w:ascii="Arial" w:hAnsi="Arial" w:cs="Arial"/>
              </w:rPr>
              <w:t>London E14 7HG</w:t>
            </w:r>
          </w:p>
        </w:tc>
      </w:tr>
      <w:tr w:rsidR="00EE5B8E" w:rsidRPr="00B97184" w14:paraId="06DC328D" w14:textId="77777777" w:rsidTr="00EE5B8E">
        <w:trPr>
          <w:trHeight w:val="1266"/>
        </w:trPr>
        <w:tc>
          <w:tcPr>
            <w:tcW w:w="2183" w:type="dxa"/>
            <w:shd w:val="clear" w:color="auto" w:fill="F2F2F2"/>
          </w:tcPr>
          <w:p w14:paraId="5F085867" w14:textId="77777777" w:rsidR="00EE5B8E" w:rsidRPr="00B97184" w:rsidRDefault="00EE5B8E" w:rsidP="001538DA">
            <w:pPr>
              <w:rPr>
                <w:rFonts w:ascii="Arial" w:hAnsi="Arial" w:cs="Arial"/>
                <w:b/>
              </w:rPr>
            </w:pPr>
            <w:r w:rsidRPr="00B97184">
              <w:rPr>
                <w:rFonts w:ascii="Arial" w:hAnsi="Arial" w:cs="Arial"/>
                <w:b/>
              </w:rPr>
              <w:t>ORGANISATION OVERVIEW</w:t>
            </w:r>
          </w:p>
          <w:p w14:paraId="5E345A22" w14:textId="77777777" w:rsidR="00EE5B8E" w:rsidRPr="00B97184" w:rsidRDefault="00EE5B8E" w:rsidP="001538DA">
            <w:pPr>
              <w:rPr>
                <w:rFonts w:ascii="Arial" w:hAnsi="Arial" w:cs="Arial"/>
                <w:b/>
              </w:rPr>
            </w:pPr>
          </w:p>
        </w:tc>
        <w:tc>
          <w:tcPr>
            <w:tcW w:w="7031" w:type="dxa"/>
            <w:shd w:val="clear" w:color="auto" w:fill="auto"/>
          </w:tcPr>
          <w:p w14:paraId="1972A7B7" w14:textId="77777777" w:rsidR="00EE5B8E" w:rsidRPr="00F47950" w:rsidRDefault="00EE5B8E" w:rsidP="001538DA">
            <w:pPr>
              <w:pStyle w:val="BodyText"/>
              <w:ind w:left="100" w:right="147"/>
              <w:jc w:val="both"/>
              <w:rPr>
                <w:rFonts w:cs="Arial"/>
                <w:sz w:val="22"/>
                <w:szCs w:val="22"/>
              </w:rPr>
            </w:pPr>
            <w:r>
              <w:rPr>
                <w:rFonts w:cs="Arial"/>
                <w:sz w:val="22"/>
                <w:szCs w:val="22"/>
              </w:rPr>
              <w:t>We provide</w:t>
            </w:r>
            <w:r w:rsidRPr="00F47950">
              <w:rPr>
                <w:rFonts w:cs="Arial"/>
                <w:sz w:val="22"/>
                <w:szCs w:val="22"/>
              </w:rPr>
              <w:t xml:space="preserve"> a specialist legal advice and casework service. In developing a future strategy for the </w:t>
            </w:r>
            <w:proofErr w:type="spellStart"/>
            <w:r w:rsidRPr="00F47950">
              <w:rPr>
                <w:rFonts w:cs="Arial"/>
                <w:sz w:val="22"/>
                <w:szCs w:val="22"/>
              </w:rPr>
              <w:t>organisation</w:t>
            </w:r>
            <w:proofErr w:type="spellEnd"/>
            <w:r w:rsidRPr="00F47950">
              <w:rPr>
                <w:rFonts w:cs="Arial"/>
                <w:sz w:val="22"/>
                <w:szCs w:val="22"/>
              </w:rPr>
              <w:t xml:space="preserve"> the following aims will underpin what we do going forward:</w:t>
            </w:r>
          </w:p>
          <w:p w14:paraId="5E98D765"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To continue to provide legal advice, aid, assistance and legal</w:t>
            </w:r>
            <w:r w:rsidRPr="00F47950">
              <w:rPr>
                <w:rFonts w:ascii="Arial" w:hAnsi="Arial" w:cs="Arial"/>
                <w:spacing w:val="-31"/>
              </w:rPr>
              <w:t xml:space="preserve"> </w:t>
            </w:r>
            <w:r w:rsidRPr="00F47950">
              <w:rPr>
                <w:rFonts w:ascii="Arial" w:hAnsi="Arial" w:cs="Arial"/>
              </w:rPr>
              <w:t>representation</w:t>
            </w:r>
          </w:p>
          <w:p w14:paraId="288C1536"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To make the law know and accessible to</w:t>
            </w:r>
            <w:r w:rsidRPr="00F47950">
              <w:rPr>
                <w:rFonts w:ascii="Arial" w:hAnsi="Arial" w:cs="Arial"/>
                <w:spacing w:val="-14"/>
              </w:rPr>
              <w:t xml:space="preserve"> </w:t>
            </w:r>
            <w:r w:rsidRPr="00F47950">
              <w:rPr>
                <w:rFonts w:ascii="Arial" w:hAnsi="Arial" w:cs="Arial"/>
              </w:rPr>
              <w:t>all</w:t>
            </w:r>
          </w:p>
          <w:p w14:paraId="21167217" w14:textId="77777777" w:rsidR="00EE5B8E" w:rsidRPr="00F47950" w:rsidRDefault="00EE5B8E" w:rsidP="00EE5B8E">
            <w:pPr>
              <w:pStyle w:val="ListParagraph"/>
              <w:numPr>
                <w:ilvl w:val="0"/>
                <w:numId w:val="23"/>
              </w:numPr>
              <w:ind w:left="643" w:right="594" w:hanging="567"/>
              <w:rPr>
                <w:rFonts w:ascii="Arial" w:hAnsi="Arial" w:cs="Arial"/>
              </w:rPr>
            </w:pPr>
            <w:r w:rsidRPr="00F47950">
              <w:rPr>
                <w:rFonts w:ascii="Arial" w:hAnsi="Arial" w:cs="Arial"/>
              </w:rPr>
              <w:t>To increase and improve our relationships with partners, other agencies and</w:t>
            </w:r>
            <w:r w:rsidRPr="00F47950">
              <w:rPr>
                <w:rFonts w:ascii="Arial" w:hAnsi="Arial" w:cs="Arial"/>
                <w:spacing w:val="-33"/>
              </w:rPr>
              <w:t xml:space="preserve"> </w:t>
            </w:r>
            <w:r w:rsidRPr="00F47950">
              <w:rPr>
                <w:rFonts w:ascii="Arial" w:hAnsi="Arial" w:cs="Arial"/>
              </w:rPr>
              <w:t>law firms</w:t>
            </w:r>
          </w:p>
          <w:p w14:paraId="75239C0B" w14:textId="77777777" w:rsidR="00EE5B8E" w:rsidRPr="00F47950" w:rsidRDefault="00EE5B8E" w:rsidP="00EE5B8E">
            <w:pPr>
              <w:pStyle w:val="ListParagraph"/>
              <w:numPr>
                <w:ilvl w:val="0"/>
                <w:numId w:val="23"/>
              </w:numPr>
              <w:ind w:left="643" w:right="827" w:hanging="567"/>
              <w:rPr>
                <w:rFonts w:ascii="Arial" w:hAnsi="Arial" w:cs="Arial"/>
              </w:rPr>
            </w:pPr>
            <w:r w:rsidRPr="00F47950">
              <w:rPr>
                <w:rFonts w:ascii="Arial" w:hAnsi="Arial" w:cs="Arial"/>
              </w:rPr>
              <w:t>To</w:t>
            </w:r>
            <w:r w:rsidRPr="00F47950">
              <w:rPr>
                <w:rFonts w:ascii="Arial" w:hAnsi="Arial" w:cs="Arial"/>
                <w:spacing w:val="-2"/>
              </w:rPr>
              <w:t xml:space="preserve"> </w:t>
            </w:r>
            <w:r w:rsidRPr="00F47950">
              <w:rPr>
                <w:rFonts w:ascii="Arial" w:hAnsi="Arial" w:cs="Arial"/>
              </w:rPr>
              <w:t>maintain</w:t>
            </w:r>
            <w:r w:rsidRPr="00F47950">
              <w:rPr>
                <w:rFonts w:ascii="Arial" w:hAnsi="Arial" w:cs="Arial"/>
                <w:spacing w:val="-2"/>
              </w:rPr>
              <w:t xml:space="preserve"> </w:t>
            </w:r>
            <w:r w:rsidRPr="00F47950">
              <w:rPr>
                <w:rFonts w:ascii="Arial" w:hAnsi="Arial" w:cs="Arial"/>
              </w:rPr>
              <w:t>service</w:t>
            </w:r>
            <w:r w:rsidRPr="00F47950">
              <w:rPr>
                <w:rFonts w:ascii="Arial" w:hAnsi="Arial" w:cs="Arial"/>
                <w:spacing w:val="-5"/>
              </w:rPr>
              <w:t xml:space="preserve"> </w:t>
            </w:r>
            <w:r w:rsidRPr="00F47950">
              <w:rPr>
                <w:rFonts w:ascii="Arial" w:hAnsi="Arial" w:cs="Arial"/>
              </w:rPr>
              <w:t>delivery</w:t>
            </w:r>
            <w:r w:rsidRPr="00F47950">
              <w:rPr>
                <w:rFonts w:ascii="Arial" w:hAnsi="Arial" w:cs="Arial"/>
                <w:spacing w:val="-3"/>
              </w:rPr>
              <w:t xml:space="preserve"> </w:t>
            </w:r>
            <w:r w:rsidRPr="00F47950">
              <w:rPr>
                <w:rFonts w:ascii="Arial" w:hAnsi="Arial" w:cs="Arial"/>
              </w:rPr>
              <w:t>in</w:t>
            </w:r>
            <w:r w:rsidRPr="00F47950">
              <w:rPr>
                <w:rFonts w:ascii="Arial" w:hAnsi="Arial" w:cs="Arial"/>
                <w:spacing w:val="-4"/>
              </w:rPr>
              <w:t xml:space="preserve"> </w:t>
            </w:r>
            <w:r w:rsidRPr="00F47950">
              <w:rPr>
                <w:rFonts w:ascii="Arial" w:hAnsi="Arial" w:cs="Arial"/>
              </w:rPr>
              <w:t>the</w:t>
            </w:r>
            <w:r w:rsidRPr="00F47950">
              <w:rPr>
                <w:rFonts w:ascii="Arial" w:hAnsi="Arial" w:cs="Arial"/>
                <w:spacing w:val="-2"/>
              </w:rPr>
              <w:t xml:space="preserve"> </w:t>
            </w:r>
            <w:r w:rsidRPr="00F47950">
              <w:rPr>
                <w:rFonts w:ascii="Arial" w:hAnsi="Arial" w:cs="Arial"/>
              </w:rPr>
              <w:t>face</w:t>
            </w:r>
            <w:r w:rsidRPr="00F47950">
              <w:rPr>
                <w:rFonts w:ascii="Arial" w:hAnsi="Arial" w:cs="Arial"/>
                <w:spacing w:val="-3"/>
              </w:rPr>
              <w:t xml:space="preserve"> </w:t>
            </w:r>
            <w:r w:rsidRPr="00F47950">
              <w:rPr>
                <w:rFonts w:ascii="Arial" w:hAnsi="Arial" w:cs="Arial"/>
              </w:rPr>
              <w:t>of</w:t>
            </w:r>
            <w:r w:rsidRPr="00F47950">
              <w:rPr>
                <w:rFonts w:ascii="Arial" w:hAnsi="Arial" w:cs="Arial"/>
                <w:spacing w:val="-2"/>
              </w:rPr>
              <w:t xml:space="preserve"> </w:t>
            </w:r>
            <w:r w:rsidRPr="00F47950">
              <w:rPr>
                <w:rFonts w:ascii="Arial" w:hAnsi="Arial" w:cs="Arial"/>
              </w:rPr>
              <w:t>changes</w:t>
            </w:r>
            <w:r w:rsidRPr="00F47950">
              <w:rPr>
                <w:rFonts w:ascii="Arial" w:hAnsi="Arial" w:cs="Arial"/>
                <w:spacing w:val="-3"/>
              </w:rPr>
              <w:t xml:space="preserve"> </w:t>
            </w:r>
            <w:r w:rsidRPr="00F47950">
              <w:rPr>
                <w:rFonts w:ascii="Arial" w:hAnsi="Arial" w:cs="Arial"/>
              </w:rPr>
              <w:t>in</w:t>
            </w:r>
            <w:r w:rsidRPr="00F47950">
              <w:rPr>
                <w:rFonts w:ascii="Arial" w:hAnsi="Arial" w:cs="Arial"/>
                <w:spacing w:val="-4"/>
              </w:rPr>
              <w:t xml:space="preserve"> </w:t>
            </w:r>
            <w:r w:rsidRPr="00F47950">
              <w:rPr>
                <w:rFonts w:ascii="Arial" w:hAnsi="Arial" w:cs="Arial"/>
              </w:rPr>
              <w:t>the</w:t>
            </w:r>
            <w:r w:rsidRPr="00F47950">
              <w:rPr>
                <w:rFonts w:ascii="Arial" w:hAnsi="Arial" w:cs="Arial"/>
                <w:spacing w:val="-5"/>
              </w:rPr>
              <w:t xml:space="preserve"> </w:t>
            </w:r>
            <w:r w:rsidRPr="00F47950">
              <w:rPr>
                <w:rFonts w:ascii="Arial" w:hAnsi="Arial" w:cs="Arial"/>
              </w:rPr>
              <w:t>objectives</w:t>
            </w:r>
            <w:r w:rsidRPr="00F47950">
              <w:rPr>
                <w:rFonts w:ascii="Arial" w:hAnsi="Arial" w:cs="Arial"/>
                <w:spacing w:val="-6"/>
              </w:rPr>
              <w:t xml:space="preserve"> </w:t>
            </w:r>
            <w:r w:rsidRPr="00F47950">
              <w:rPr>
                <w:rFonts w:ascii="Arial" w:hAnsi="Arial" w:cs="Arial"/>
              </w:rPr>
              <w:t>of</w:t>
            </w:r>
            <w:r w:rsidRPr="00F47950">
              <w:rPr>
                <w:rFonts w:ascii="Arial" w:hAnsi="Arial" w:cs="Arial"/>
                <w:spacing w:val="-4"/>
              </w:rPr>
              <w:t xml:space="preserve"> </w:t>
            </w:r>
            <w:r w:rsidRPr="00F47950">
              <w:rPr>
                <w:rFonts w:ascii="Arial" w:hAnsi="Arial" w:cs="Arial"/>
              </w:rPr>
              <w:t>our</w:t>
            </w:r>
            <w:r w:rsidRPr="00F47950">
              <w:rPr>
                <w:rFonts w:ascii="Arial" w:hAnsi="Arial" w:cs="Arial"/>
                <w:spacing w:val="-7"/>
              </w:rPr>
              <w:t xml:space="preserve"> </w:t>
            </w:r>
            <w:r w:rsidRPr="00F47950">
              <w:rPr>
                <w:rFonts w:ascii="Arial" w:hAnsi="Arial" w:cs="Arial"/>
              </w:rPr>
              <w:t>key funders</w:t>
            </w:r>
          </w:p>
          <w:p w14:paraId="72263AF8"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To improve reserves to recommended</w:t>
            </w:r>
            <w:r w:rsidRPr="00F47950">
              <w:rPr>
                <w:rFonts w:ascii="Arial" w:hAnsi="Arial" w:cs="Arial"/>
                <w:spacing w:val="-16"/>
              </w:rPr>
              <w:t xml:space="preserve"> </w:t>
            </w:r>
            <w:r w:rsidRPr="00F47950">
              <w:rPr>
                <w:rFonts w:ascii="Arial" w:hAnsi="Arial" w:cs="Arial"/>
              </w:rPr>
              <w:t>levels</w:t>
            </w:r>
          </w:p>
          <w:p w14:paraId="3FB1285E"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To deliver quality</w:t>
            </w:r>
            <w:r w:rsidRPr="00F47950">
              <w:rPr>
                <w:rFonts w:ascii="Arial" w:hAnsi="Arial" w:cs="Arial"/>
                <w:spacing w:val="-12"/>
              </w:rPr>
              <w:t xml:space="preserve"> </w:t>
            </w:r>
            <w:r w:rsidRPr="00F47950">
              <w:rPr>
                <w:rFonts w:ascii="Arial" w:hAnsi="Arial" w:cs="Arial"/>
              </w:rPr>
              <w:t>services</w:t>
            </w:r>
          </w:p>
          <w:p w14:paraId="0A6663C3"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To offer more volunteering</w:t>
            </w:r>
            <w:r w:rsidRPr="00F47950">
              <w:rPr>
                <w:rFonts w:ascii="Arial" w:hAnsi="Arial" w:cs="Arial"/>
                <w:spacing w:val="-22"/>
              </w:rPr>
              <w:t xml:space="preserve"> </w:t>
            </w:r>
            <w:r w:rsidRPr="00F47950">
              <w:rPr>
                <w:rFonts w:ascii="Arial" w:hAnsi="Arial" w:cs="Arial"/>
              </w:rPr>
              <w:t>opportunities</w:t>
            </w:r>
          </w:p>
          <w:p w14:paraId="150DD981" w14:textId="77777777" w:rsidR="00EE5B8E" w:rsidRPr="00F47950" w:rsidRDefault="00EE5B8E" w:rsidP="00EE5B8E">
            <w:pPr>
              <w:pStyle w:val="ListParagraph"/>
              <w:numPr>
                <w:ilvl w:val="0"/>
                <w:numId w:val="23"/>
              </w:numPr>
              <w:ind w:left="643" w:right="725" w:hanging="567"/>
              <w:rPr>
                <w:rFonts w:ascii="Arial" w:hAnsi="Arial" w:cs="Arial"/>
              </w:rPr>
            </w:pPr>
            <w:r w:rsidRPr="00F47950">
              <w:rPr>
                <w:rFonts w:ascii="Arial" w:hAnsi="Arial" w:cs="Arial"/>
              </w:rPr>
              <w:t>To develop social policy research as a work stream to identify trends, impact of changing legislation,</w:t>
            </w:r>
            <w:r w:rsidRPr="00F47950">
              <w:rPr>
                <w:rFonts w:ascii="Arial" w:hAnsi="Arial" w:cs="Arial"/>
                <w:spacing w:val="-11"/>
              </w:rPr>
              <w:t xml:space="preserve"> </w:t>
            </w:r>
            <w:r w:rsidRPr="00F47950">
              <w:rPr>
                <w:rFonts w:ascii="Arial" w:hAnsi="Arial" w:cs="Arial"/>
              </w:rPr>
              <w:t>policy.</w:t>
            </w:r>
          </w:p>
          <w:p w14:paraId="4F5DDD0A" w14:textId="77777777" w:rsidR="00EE5B8E" w:rsidRPr="00F47950" w:rsidRDefault="00EE5B8E" w:rsidP="001538DA">
            <w:pPr>
              <w:rPr>
                <w:rFonts w:ascii="Arial" w:hAnsi="Arial" w:cs="Arial"/>
              </w:rPr>
            </w:pPr>
          </w:p>
          <w:p w14:paraId="5EF5A4CB" w14:textId="77777777" w:rsidR="00EE5B8E" w:rsidRPr="00F47950" w:rsidRDefault="00EE5B8E" w:rsidP="001538DA">
            <w:pPr>
              <w:pStyle w:val="Heading2"/>
              <w:spacing w:before="0" w:after="0"/>
              <w:ind w:left="76"/>
              <w:jc w:val="both"/>
              <w:rPr>
                <w:rFonts w:ascii="Arial" w:hAnsi="Arial" w:cs="Arial"/>
                <w:b w:val="0"/>
                <w:sz w:val="22"/>
                <w:szCs w:val="22"/>
              </w:rPr>
            </w:pPr>
            <w:r w:rsidRPr="00F47950">
              <w:rPr>
                <w:rFonts w:ascii="Arial" w:hAnsi="Arial" w:cs="Arial"/>
                <w:b w:val="0"/>
                <w:sz w:val="22"/>
                <w:szCs w:val="22"/>
              </w:rPr>
              <w:t>Objectives</w:t>
            </w:r>
          </w:p>
          <w:p w14:paraId="10BFE99F" w14:textId="77777777" w:rsidR="00EE5B8E" w:rsidRPr="00F47950" w:rsidRDefault="00EE5B8E" w:rsidP="001538DA">
            <w:pPr>
              <w:pStyle w:val="BodyText"/>
              <w:ind w:left="76" w:right="121"/>
              <w:jc w:val="both"/>
              <w:rPr>
                <w:rFonts w:cs="Arial"/>
                <w:sz w:val="22"/>
                <w:szCs w:val="22"/>
              </w:rPr>
            </w:pPr>
            <w:r w:rsidRPr="00F47950">
              <w:rPr>
                <w:rFonts w:cs="Arial"/>
                <w:sz w:val="22"/>
                <w:szCs w:val="22"/>
              </w:rPr>
              <w:t>THLC will provide an effective advice and casework service, addressing issues of poverty, homelessness and discrimination in Tower Hamlets. Our services will be targeted to meet the changing need of the community.</w:t>
            </w:r>
          </w:p>
          <w:p w14:paraId="2D72457D" w14:textId="77777777" w:rsidR="00EE5B8E" w:rsidRPr="00F47950" w:rsidRDefault="00EE5B8E" w:rsidP="001538DA">
            <w:pPr>
              <w:pStyle w:val="BodyText"/>
              <w:rPr>
                <w:rFonts w:cs="Arial"/>
                <w:sz w:val="22"/>
                <w:szCs w:val="22"/>
              </w:rPr>
            </w:pPr>
          </w:p>
          <w:p w14:paraId="13E0A641" w14:textId="77777777" w:rsidR="00EE5B8E" w:rsidRPr="00F47950" w:rsidRDefault="00EE5B8E" w:rsidP="001538DA">
            <w:pPr>
              <w:pStyle w:val="BodyText"/>
              <w:ind w:left="100"/>
              <w:jc w:val="both"/>
              <w:rPr>
                <w:rFonts w:cs="Arial"/>
                <w:sz w:val="22"/>
                <w:szCs w:val="22"/>
              </w:rPr>
            </w:pPr>
            <w:r w:rsidRPr="00F47950">
              <w:rPr>
                <w:rFonts w:cs="Arial"/>
                <w:sz w:val="22"/>
                <w:szCs w:val="22"/>
              </w:rPr>
              <w:t>An appropriate range of methods of service delivery will be employed, including:</w:t>
            </w:r>
          </w:p>
          <w:p w14:paraId="2C56B6EC"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Drop-in</w:t>
            </w:r>
          </w:p>
          <w:p w14:paraId="15B45520"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Triage</w:t>
            </w:r>
          </w:p>
          <w:p w14:paraId="42327ADA"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Appointments</w:t>
            </w:r>
          </w:p>
          <w:p w14:paraId="259FC8F3"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Casework</w:t>
            </w:r>
            <w:r w:rsidRPr="00F47950">
              <w:rPr>
                <w:rFonts w:ascii="Arial" w:hAnsi="Arial" w:cs="Arial"/>
                <w:spacing w:val="-8"/>
              </w:rPr>
              <w:t xml:space="preserve"> </w:t>
            </w:r>
            <w:r w:rsidRPr="00F47950">
              <w:rPr>
                <w:rFonts w:ascii="Arial" w:hAnsi="Arial" w:cs="Arial"/>
              </w:rPr>
              <w:t>support</w:t>
            </w:r>
          </w:p>
          <w:p w14:paraId="7DECDE40"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Pro Bono Evening</w:t>
            </w:r>
            <w:r w:rsidRPr="00F47950">
              <w:rPr>
                <w:rFonts w:ascii="Arial" w:hAnsi="Arial" w:cs="Arial"/>
                <w:spacing w:val="-14"/>
              </w:rPr>
              <w:t xml:space="preserve"> </w:t>
            </w:r>
            <w:r w:rsidRPr="00F47950">
              <w:rPr>
                <w:rFonts w:ascii="Arial" w:hAnsi="Arial" w:cs="Arial"/>
              </w:rPr>
              <w:t>sessions</w:t>
            </w:r>
          </w:p>
          <w:p w14:paraId="03174480"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Referral</w:t>
            </w:r>
            <w:r w:rsidRPr="00F47950">
              <w:rPr>
                <w:rFonts w:ascii="Arial" w:hAnsi="Arial" w:cs="Arial"/>
                <w:spacing w:val="-4"/>
              </w:rPr>
              <w:t xml:space="preserve"> </w:t>
            </w:r>
            <w:r w:rsidRPr="00F47950">
              <w:rPr>
                <w:rFonts w:ascii="Arial" w:hAnsi="Arial" w:cs="Arial"/>
              </w:rPr>
              <w:t>system</w:t>
            </w:r>
          </w:p>
          <w:p w14:paraId="2EAB90BB" w14:textId="77777777" w:rsidR="00EE5B8E" w:rsidRPr="00F47950" w:rsidRDefault="00EE5B8E" w:rsidP="00EE5B8E">
            <w:pPr>
              <w:pStyle w:val="ListParagraph"/>
              <w:numPr>
                <w:ilvl w:val="0"/>
                <w:numId w:val="23"/>
              </w:numPr>
              <w:ind w:left="643" w:hanging="567"/>
              <w:rPr>
                <w:rFonts w:ascii="Arial" w:hAnsi="Arial" w:cs="Arial"/>
              </w:rPr>
            </w:pPr>
            <w:r w:rsidRPr="00F47950">
              <w:rPr>
                <w:rFonts w:ascii="Arial" w:hAnsi="Arial" w:cs="Arial"/>
              </w:rPr>
              <w:t>County Court Duty</w:t>
            </w:r>
            <w:r w:rsidRPr="00F47950">
              <w:rPr>
                <w:rFonts w:ascii="Arial" w:hAnsi="Arial" w:cs="Arial"/>
                <w:spacing w:val="-16"/>
              </w:rPr>
              <w:t xml:space="preserve"> </w:t>
            </w:r>
            <w:r w:rsidRPr="00F47950">
              <w:rPr>
                <w:rFonts w:ascii="Arial" w:hAnsi="Arial" w:cs="Arial"/>
              </w:rPr>
              <w:t>Scheme</w:t>
            </w:r>
          </w:p>
        </w:tc>
      </w:tr>
      <w:tr w:rsidR="00EE5B8E" w:rsidRPr="00B97184" w14:paraId="5E776E67" w14:textId="77777777" w:rsidTr="00EE5B8E">
        <w:tc>
          <w:tcPr>
            <w:tcW w:w="2183" w:type="dxa"/>
            <w:shd w:val="clear" w:color="auto" w:fill="F2F2F2"/>
          </w:tcPr>
          <w:p w14:paraId="488C02D2" w14:textId="77777777" w:rsidR="00EE5B8E" w:rsidRPr="00B97184" w:rsidRDefault="00EE5B8E" w:rsidP="001538DA">
            <w:pPr>
              <w:rPr>
                <w:rFonts w:ascii="Arial" w:hAnsi="Arial" w:cs="Arial"/>
                <w:b/>
              </w:rPr>
            </w:pPr>
            <w:r w:rsidRPr="00B97184">
              <w:rPr>
                <w:rFonts w:ascii="Arial" w:hAnsi="Arial" w:cs="Arial"/>
                <w:b/>
              </w:rPr>
              <w:t>ROLE TITLE</w:t>
            </w:r>
          </w:p>
        </w:tc>
        <w:tc>
          <w:tcPr>
            <w:tcW w:w="7031" w:type="dxa"/>
            <w:shd w:val="clear" w:color="auto" w:fill="auto"/>
          </w:tcPr>
          <w:p w14:paraId="3E550396" w14:textId="77777777" w:rsidR="00EE5B8E" w:rsidRPr="00F47950" w:rsidRDefault="00EE5B8E" w:rsidP="001538DA">
            <w:pPr>
              <w:rPr>
                <w:rFonts w:ascii="Arial" w:hAnsi="Arial" w:cs="Arial"/>
              </w:rPr>
            </w:pPr>
            <w:r w:rsidRPr="00F47950">
              <w:rPr>
                <w:rFonts w:ascii="Arial" w:hAnsi="Arial" w:cs="Arial"/>
              </w:rPr>
              <w:t>VOLUNTEER CASEWORK SUPPORT WORKER</w:t>
            </w:r>
          </w:p>
        </w:tc>
      </w:tr>
      <w:tr w:rsidR="00EE5B8E" w:rsidRPr="00B97184" w14:paraId="74A49492" w14:textId="77777777" w:rsidTr="00EE5B8E">
        <w:tc>
          <w:tcPr>
            <w:tcW w:w="2183" w:type="dxa"/>
            <w:shd w:val="clear" w:color="auto" w:fill="F2F2F2"/>
          </w:tcPr>
          <w:p w14:paraId="26D34840" w14:textId="77777777" w:rsidR="00EE5B8E" w:rsidRPr="00B97184" w:rsidRDefault="00EE5B8E" w:rsidP="001538DA">
            <w:pPr>
              <w:rPr>
                <w:rFonts w:ascii="Arial" w:hAnsi="Arial" w:cs="Arial"/>
                <w:b/>
              </w:rPr>
            </w:pPr>
            <w:r w:rsidRPr="00B97184">
              <w:rPr>
                <w:rFonts w:ascii="Arial" w:hAnsi="Arial" w:cs="Arial"/>
                <w:b/>
              </w:rPr>
              <w:t>RESPONSIBLE TO</w:t>
            </w:r>
          </w:p>
        </w:tc>
        <w:tc>
          <w:tcPr>
            <w:tcW w:w="7031" w:type="dxa"/>
            <w:shd w:val="clear" w:color="auto" w:fill="auto"/>
          </w:tcPr>
          <w:p w14:paraId="12878922" w14:textId="77777777" w:rsidR="00EE5B8E" w:rsidRPr="00F47950" w:rsidRDefault="00EE5B8E" w:rsidP="001538DA">
            <w:pPr>
              <w:rPr>
                <w:rFonts w:ascii="Arial" w:hAnsi="Arial" w:cs="Arial"/>
              </w:rPr>
            </w:pPr>
            <w:r w:rsidRPr="00F47950">
              <w:rPr>
                <w:rFonts w:ascii="Arial" w:hAnsi="Arial" w:cs="Arial"/>
              </w:rPr>
              <w:t>VOLUNTER COORDINATOR</w:t>
            </w:r>
          </w:p>
        </w:tc>
      </w:tr>
      <w:tr w:rsidR="00EE5B8E" w:rsidRPr="00B97184" w14:paraId="7DC2F4AB" w14:textId="77777777" w:rsidTr="00EE5B8E">
        <w:tc>
          <w:tcPr>
            <w:tcW w:w="2183" w:type="dxa"/>
            <w:shd w:val="clear" w:color="auto" w:fill="F2F2F2"/>
          </w:tcPr>
          <w:p w14:paraId="68E4A038" w14:textId="77777777" w:rsidR="00EE5B8E" w:rsidRPr="00B97184" w:rsidRDefault="00EE5B8E" w:rsidP="001538DA">
            <w:pPr>
              <w:rPr>
                <w:rFonts w:ascii="Arial" w:hAnsi="Arial" w:cs="Arial"/>
                <w:b/>
              </w:rPr>
            </w:pPr>
            <w:r w:rsidRPr="00B97184">
              <w:rPr>
                <w:rFonts w:ascii="Arial" w:hAnsi="Arial" w:cs="Arial"/>
                <w:b/>
              </w:rPr>
              <w:t>LOCATION OF POSITION</w:t>
            </w:r>
          </w:p>
          <w:p w14:paraId="25E375DD" w14:textId="77777777" w:rsidR="00EE5B8E" w:rsidRPr="00B97184" w:rsidRDefault="00EE5B8E" w:rsidP="001538DA">
            <w:pPr>
              <w:rPr>
                <w:rFonts w:ascii="Arial" w:hAnsi="Arial" w:cs="Arial"/>
                <w:b/>
              </w:rPr>
            </w:pPr>
          </w:p>
        </w:tc>
        <w:tc>
          <w:tcPr>
            <w:tcW w:w="7031" w:type="dxa"/>
            <w:shd w:val="clear" w:color="auto" w:fill="auto"/>
          </w:tcPr>
          <w:p w14:paraId="222D59E2" w14:textId="77777777" w:rsidR="00EE5B8E" w:rsidRPr="00F47950" w:rsidRDefault="00EE5B8E" w:rsidP="001538DA">
            <w:pPr>
              <w:rPr>
                <w:rFonts w:ascii="Arial" w:hAnsi="Arial" w:cs="Arial"/>
              </w:rPr>
            </w:pPr>
            <w:r w:rsidRPr="00F47950">
              <w:rPr>
                <w:rFonts w:ascii="Arial" w:hAnsi="Arial" w:cs="Arial"/>
              </w:rPr>
              <w:t>Tower Hamlets Law Centre</w:t>
            </w:r>
          </w:p>
          <w:p w14:paraId="40DDE83A" w14:textId="77777777" w:rsidR="00EE5B8E" w:rsidRPr="00F47950" w:rsidRDefault="00EE5B8E" w:rsidP="001538DA">
            <w:pPr>
              <w:rPr>
                <w:rFonts w:ascii="Arial" w:hAnsi="Arial" w:cs="Arial"/>
              </w:rPr>
            </w:pPr>
            <w:r w:rsidRPr="00F47950">
              <w:rPr>
                <w:rFonts w:ascii="Arial" w:hAnsi="Arial" w:cs="Arial"/>
              </w:rPr>
              <w:t>789 Commercial Road, St Anne Street</w:t>
            </w:r>
          </w:p>
          <w:p w14:paraId="1C22CA98" w14:textId="77777777" w:rsidR="00EE5B8E" w:rsidRPr="00F47950" w:rsidRDefault="00EE5B8E" w:rsidP="001538DA">
            <w:pPr>
              <w:rPr>
                <w:rFonts w:ascii="Arial" w:hAnsi="Arial" w:cs="Arial"/>
              </w:rPr>
            </w:pPr>
            <w:r w:rsidRPr="00F47950">
              <w:rPr>
                <w:rFonts w:ascii="Arial" w:hAnsi="Arial" w:cs="Arial"/>
              </w:rPr>
              <w:t>London E14 7HG</w:t>
            </w:r>
          </w:p>
        </w:tc>
      </w:tr>
      <w:tr w:rsidR="00EE5B8E" w:rsidRPr="00B97184" w14:paraId="0B63E9BA" w14:textId="77777777" w:rsidTr="00EE5B8E">
        <w:tc>
          <w:tcPr>
            <w:tcW w:w="2183" w:type="dxa"/>
            <w:shd w:val="clear" w:color="auto" w:fill="F2F2F2"/>
          </w:tcPr>
          <w:p w14:paraId="6B959BCB" w14:textId="2D0F2B4B" w:rsidR="00EE5B8E" w:rsidRPr="00B97184" w:rsidRDefault="00EE5B8E" w:rsidP="001538DA">
            <w:pPr>
              <w:rPr>
                <w:rFonts w:ascii="Arial" w:hAnsi="Arial" w:cs="Arial"/>
                <w:b/>
              </w:rPr>
            </w:pPr>
            <w:r w:rsidRPr="00B97184">
              <w:rPr>
                <w:rFonts w:ascii="Arial" w:hAnsi="Arial" w:cs="Arial"/>
                <w:b/>
              </w:rPr>
              <w:t>PURPOSE OF ROLE</w:t>
            </w:r>
          </w:p>
        </w:tc>
        <w:tc>
          <w:tcPr>
            <w:tcW w:w="7031" w:type="dxa"/>
            <w:shd w:val="clear" w:color="auto" w:fill="auto"/>
          </w:tcPr>
          <w:p w14:paraId="1E430001" w14:textId="190EE876" w:rsidR="00EE5B8E" w:rsidRPr="00190B07" w:rsidRDefault="00190B07" w:rsidP="00190B07">
            <w:pPr>
              <w:widowControl/>
              <w:ind w:left="76"/>
              <w:contextualSpacing/>
              <w:rPr>
                <w:rFonts w:ascii="Arial" w:hAnsi="Arial" w:cs="Arial"/>
              </w:rPr>
            </w:pPr>
            <w:r w:rsidRPr="00190B07">
              <w:rPr>
                <w:rFonts w:ascii="Arial" w:hAnsi="Arial" w:cs="Arial"/>
              </w:rPr>
              <w:t xml:space="preserve">To support the law </w:t>
            </w:r>
            <w:proofErr w:type="spellStart"/>
            <w:r w:rsidRPr="00190B07">
              <w:rPr>
                <w:rFonts w:ascii="Arial" w:hAnsi="Arial" w:cs="Arial"/>
              </w:rPr>
              <w:t>centre’s</w:t>
            </w:r>
            <w:proofErr w:type="spellEnd"/>
            <w:r w:rsidRPr="00190B07">
              <w:rPr>
                <w:rFonts w:ascii="Arial" w:hAnsi="Arial" w:cs="Arial"/>
              </w:rPr>
              <w:t xml:space="preserve"> lawyers and caseworkers in carrying out casework.</w:t>
            </w:r>
            <w:r w:rsidR="00EE5B8E" w:rsidRPr="00190B07">
              <w:rPr>
                <w:rFonts w:ascii="Arial" w:hAnsi="Arial" w:cs="Arial"/>
              </w:rPr>
              <w:t xml:space="preserve"> </w:t>
            </w:r>
          </w:p>
        </w:tc>
      </w:tr>
      <w:tr w:rsidR="00EE5B8E" w:rsidRPr="00B97184" w14:paraId="28381B13" w14:textId="77777777" w:rsidTr="00EE5B8E">
        <w:tc>
          <w:tcPr>
            <w:tcW w:w="2183" w:type="dxa"/>
            <w:shd w:val="clear" w:color="auto" w:fill="F2F2F2"/>
          </w:tcPr>
          <w:p w14:paraId="130A435D" w14:textId="77777777" w:rsidR="00EE5B8E" w:rsidRPr="00B97184" w:rsidRDefault="00EE5B8E" w:rsidP="001538DA">
            <w:pPr>
              <w:rPr>
                <w:rFonts w:ascii="Arial" w:hAnsi="Arial" w:cs="Arial"/>
                <w:b/>
              </w:rPr>
            </w:pPr>
            <w:r w:rsidRPr="00B97184">
              <w:rPr>
                <w:rFonts w:ascii="Arial" w:hAnsi="Arial" w:cs="Arial"/>
                <w:b/>
              </w:rPr>
              <w:t>DESCRIPTION OF TASKS</w:t>
            </w:r>
          </w:p>
          <w:p w14:paraId="0BC70282" w14:textId="77777777" w:rsidR="00EE5B8E" w:rsidRPr="00B97184" w:rsidRDefault="00EE5B8E" w:rsidP="001538DA">
            <w:pPr>
              <w:rPr>
                <w:rFonts w:ascii="Arial" w:hAnsi="Arial" w:cs="Arial"/>
                <w:b/>
              </w:rPr>
            </w:pPr>
          </w:p>
        </w:tc>
        <w:tc>
          <w:tcPr>
            <w:tcW w:w="7031" w:type="dxa"/>
            <w:shd w:val="clear" w:color="auto" w:fill="auto"/>
          </w:tcPr>
          <w:p w14:paraId="6CB7DFC9" w14:textId="77777777" w:rsidR="00EE5B8E" w:rsidRPr="00F47950" w:rsidRDefault="00EE5B8E" w:rsidP="001538DA">
            <w:pPr>
              <w:ind w:left="76"/>
              <w:rPr>
                <w:rFonts w:ascii="Arial" w:hAnsi="Arial" w:cs="Arial"/>
              </w:rPr>
            </w:pPr>
            <w:r w:rsidRPr="00F47950">
              <w:rPr>
                <w:rFonts w:ascii="Arial" w:hAnsi="Arial" w:cs="Arial"/>
              </w:rPr>
              <w:t xml:space="preserve">Providing support to the Law Centre’s Lawyers and Caseworkers.  Depending on the experience of the volunteer and the area of law, this may take </w:t>
            </w:r>
            <w:proofErr w:type="gramStart"/>
            <w:r w:rsidRPr="00F47950">
              <w:rPr>
                <w:rFonts w:ascii="Arial" w:hAnsi="Arial" w:cs="Arial"/>
              </w:rPr>
              <w:t>a number of</w:t>
            </w:r>
            <w:proofErr w:type="gramEnd"/>
            <w:r w:rsidRPr="00F47950">
              <w:rPr>
                <w:rFonts w:ascii="Arial" w:hAnsi="Arial" w:cs="Arial"/>
              </w:rPr>
              <w:t xml:space="preserve"> forms including:</w:t>
            </w:r>
          </w:p>
          <w:p w14:paraId="65110273" w14:textId="77777777" w:rsidR="00EE5B8E" w:rsidRPr="00F47950" w:rsidRDefault="00EE5B8E" w:rsidP="00EE5B8E">
            <w:pPr>
              <w:pStyle w:val="ListParagraph"/>
              <w:widowControl/>
              <w:numPr>
                <w:ilvl w:val="0"/>
                <w:numId w:val="19"/>
              </w:numPr>
              <w:ind w:left="643" w:hanging="567"/>
              <w:contextualSpacing/>
              <w:rPr>
                <w:rFonts w:ascii="Arial" w:hAnsi="Arial" w:cs="Arial"/>
              </w:rPr>
            </w:pPr>
            <w:r w:rsidRPr="00F47950">
              <w:rPr>
                <w:rFonts w:ascii="Arial" w:hAnsi="Arial" w:cs="Arial"/>
              </w:rPr>
              <w:t>Letter writing</w:t>
            </w:r>
          </w:p>
          <w:p w14:paraId="5897ED49" w14:textId="77777777" w:rsidR="00EE5B8E" w:rsidRPr="00F47950" w:rsidRDefault="00EE5B8E" w:rsidP="00EE5B8E">
            <w:pPr>
              <w:pStyle w:val="ListParagraph"/>
              <w:widowControl/>
              <w:numPr>
                <w:ilvl w:val="0"/>
                <w:numId w:val="19"/>
              </w:numPr>
              <w:ind w:left="643" w:hanging="567"/>
              <w:contextualSpacing/>
              <w:rPr>
                <w:rFonts w:ascii="Arial" w:hAnsi="Arial" w:cs="Arial"/>
              </w:rPr>
            </w:pPr>
            <w:r w:rsidRPr="00F47950">
              <w:rPr>
                <w:rFonts w:ascii="Arial" w:hAnsi="Arial" w:cs="Arial"/>
              </w:rPr>
              <w:t>Research</w:t>
            </w:r>
          </w:p>
          <w:p w14:paraId="5776FEDB" w14:textId="77777777" w:rsidR="00EE5B8E" w:rsidRPr="00F47950" w:rsidRDefault="00EE5B8E" w:rsidP="00EE5B8E">
            <w:pPr>
              <w:pStyle w:val="ListParagraph"/>
              <w:widowControl/>
              <w:numPr>
                <w:ilvl w:val="0"/>
                <w:numId w:val="19"/>
              </w:numPr>
              <w:ind w:left="643" w:hanging="567"/>
              <w:contextualSpacing/>
              <w:rPr>
                <w:rFonts w:ascii="Arial" w:hAnsi="Arial" w:cs="Arial"/>
              </w:rPr>
            </w:pPr>
            <w:r w:rsidRPr="00F47950">
              <w:rPr>
                <w:rFonts w:ascii="Arial" w:hAnsi="Arial" w:cs="Arial"/>
              </w:rPr>
              <w:t>Filing</w:t>
            </w:r>
          </w:p>
          <w:p w14:paraId="0B1C02A2" w14:textId="77777777" w:rsidR="00EE5B8E" w:rsidRPr="00F47950" w:rsidRDefault="00EE5B8E" w:rsidP="00EE5B8E">
            <w:pPr>
              <w:pStyle w:val="ListParagraph"/>
              <w:widowControl/>
              <w:numPr>
                <w:ilvl w:val="0"/>
                <w:numId w:val="19"/>
              </w:numPr>
              <w:ind w:left="643" w:hanging="567"/>
              <w:contextualSpacing/>
              <w:rPr>
                <w:rFonts w:ascii="Arial" w:hAnsi="Arial" w:cs="Arial"/>
              </w:rPr>
            </w:pPr>
            <w:r w:rsidRPr="00F47950">
              <w:rPr>
                <w:rFonts w:ascii="Arial" w:hAnsi="Arial" w:cs="Arial"/>
              </w:rPr>
              <w:lastRenderedPageBreak/>
              <w:t>Photocopying</w:t>
            </w:r>
          </w:p>
          <w:p w14:paraId="4C9DC9FB" w14:textId="77777777" w:rsidR="00EE5B8E" w:rsidRPr="00F47950" w:rsidRDefault="00EE5B8E" w:rsidP="00EE5B8E">
            <w:pPr>
              <w:pStyle w:val="ListParagraph"/>
              <w:widowControl/>
              <w:numPr>
                <w:ilvl w:val="0"/>
                <w:numId w:val="19"/>
              </w:numPr>
              <w:ind w:left="643" w:hanging="567"/>
              <w:contextualSpacing/>
              <w:rPr>
                <w:rFonts w:ascii="Arial" w:hAnsi="Arial" w:cs="Arial"/>
              </w:rPr>
            </w:pPr>
            <w:r w:rsidRPr="00F47950">
              <w:rPr>
                <w:rFonts w:ascii="Arial" w:hAnsi="Arial" w:cs="Arial"/>
              </w:rPr>
              <w:t>Updating the Law Centre’s case management system</w:t>
            </w:r>
          </w:p>
          <w:p w14:paraId="5C5A86D0" w14:textId="77777777" w:rsidR="00EE5B8E" w:rsidRPr="00F47950" w:rsidRDefault="00EE5B8E" w:rsidP="00EE5B8E">
            <w:pPr>
              <w:pStyle w:val="ListParagraph"/>
              <w:widowControl/>
              <w:numPr>
                <w:ilvl w:val="0"/>
                <w:numId w:val="19"/>
              </w:numPr>
              <w:ind w:left="643" w:hanging="567"/>
              <w:contextualSpacing/>
              <w:rPr>
                <w:rFonts w:ascii="Arial" w:hAnsi="Arial" w:cs="Arial"/>
              </w:rPr>
            </w:pPr>
            <w:r w:rsidRPr="00F47950">
              <w:rPr>
                <w:rFonts w:ascii="Arial" w:hAnsi="Arial" w:cs="Arial"/>
              </w:rPr>
              <w:t>Note-taking at client interviews</w:t>
            </w:r>
          </w:p>
          <w:p w14:paraId="17F2B13B" w14:textId="77777777" w:rsidR="00EE5B8E" w:rsidRPr="00F47950" w:rsidRDefault="00EE5B8E" w:rsidP="00EE5B8E">
            <w:pPr>
              <w:pStyle w:val="ListParagraph"/>
              <w:widowControl/>
              <w:numPr>
                <w:ilvl w:val="0"/>
                <w:numId w:val="19"/>
              </w:numPr>
              <w:ind w:left="643" w:hanging="567"/>
              <w:contextualSpacing/>
              <w:rPr>
                <w:rFonts w:ascii="Arial" w:hAnsi="Arial" w:cs="Arial"/>
              </w:rPr>
            </w:pPr>
            <w:r w:rsidRPr="00F47950">
              <w:rPr>
                <w:rFonts w:ascii="Arial" w:hAnsi="Arial" w:cs="Arial"/>
              </w:rPr>
              <w:t>Attending Welfare Benefits tribunals with clients</w:t>
            </w:r>
          </w:p>
          <w:p w14:paraId="5485EBD7" w14:textId="77777777" w:rsidR="00EE5B8E" w:rsidRPr="00F47950" w:rsidRDefault="00EE5B8E" w:rsidP="00EE5B8E">
            <w:pPr>
              <w:pStyle w:val="ListParagraph"/>
              <w:widowControl/>
              <w:numPr>
                <w:ilvl w:val="0"/>
                <w:numId w:val="19"/>
              </w:numPr>
              <w:ind w:left="643" w:hanging="567"/>
              <w:contextualSpacing/>
              <w:rPr>
                <w:rFonts w:ascii="Arial" w:hAnsi="Arial" w:cs="Arial"/>
              </w:rPr>
            </w:pPr>
            <w:r w:rsidRPr="00F47950">
              <w:rPr>
                <w:rFonts w:ascii="Arial" w:hAnsi="Arial" w:cs="Arial"/>
              </w:rPr>
              <w:t>Attending the Duty Advice Scheme hearings at Stratford Housing Centre with Law Centre staff</w:t>
            </w:r>
          </w:p>
          <w:p w14:paraId="30B574EB" w14:textId="77777777" w:rsidR="00EE5B8E" w:rsidRPr="00F47950" w:rsidRDefault="00EE5B8E" w:rsidP="001538DA">
            <w:pPr>
              <w:pStyle w:val="ListParagraph"/>
              <w:ind w:left="643" w:hanging="567"/>
              <w:rPr>
                <w:rFonts w:ascii="Arial" w:hAnsi="Arial" w:cs="Arial"/>
              </w:rPr>
            </w:pPr>
          </w:p>
          <w:p w14:paraId="5BCED116" w14:textId="39FCB017" w:rsidR="00EE5B8E" w:rsidRPr="00F47950" w:rsidRDefault="00EE5B8E" w:rsidP="00190B07">
            <w:pPr>
              <w:pStyle w:val="ListParagraph"/>
              <w:ind w:left="141"/>
              <w:rPr>
                <w:rFonts w:ascii="Arial" w:hAnsi="Arial" w:cs="Arial"/>
              </w:rPr>
            </w:pPr>
            <w:r w:rsidRPr="00F47950">
              <w:rPr>
                <w:rFonts w:ascii="Arial" w:hAnsi="Arial" w:cs="Arial"/>
              </w:rPr>
              <w:t>Volunteer tasks will be mutually agreed by the volunteer and the supervis</w:t>
            </w:r>
            <w:r>
              <w:rPr>
                <w:rFonts w:ascii="Arial" w:hAnsi="Arial" w:cs="Arial"/>
              </w:rPr>
              <w:t>o</w:t>
            </w:r>
            <w:r w:rsidRPr="00F47950">
              <w:rPr>
                <w:rFonts w:ascii="Arial" w:hAnsi="Arial" w:cs="Arial"/>
              </w:rPr>
              <w:t>r.</w:t>
            </w:r>
          </w:p>
        </w:tc>
      </w:tr>
      <w:tr w:rsidR="00EE5B8E" w:rsidRPr="00B97184" w14:paraId="44D08FE8" w14:textId="77777777" w:rsidTr="00EE5B8E">
        <w:tc>
          <w:tcPr>
            <w:tcW w:w="2183" w:type="dxa"/>
            <w:shd w:val="clear" w:color="auto" w:fill="F2F2F2"/>
          </w:tcPr>
          <w:p w14:paraId="67EF1715" w14:textId="74452B9D" w:rsidR="00EE5B8E" w:rsidRPr="00B97184" w:rsidRDefault="00EE5B8E" w:rsidP="001538DA">
            <w:pPr>
              <w:rPr>
                <w:rFonts w:ascii="Arial" w:hAnsi="Arial" w:cs="Arial"/>
                <w:b/>
              </w:rPr>
            </w:pPr>
            <w:r w:rsidRPr="00B97184">
              <w:rPr>
                <w:rFonts w:ascii="Arial" w:hAnsi="Arial" w:cs="Arial"/>
                <w:b/>
              </w:rPr>
              <w:lastRenderedPageBreak/>
              <w:t>TIME COMMITMEN</w:t>
            </w:r>
            <w:r w:rsidR="00190B07">
              <w:rPr>
                <w:rFonts w:ascii="Arial" w:hAnsi="Arial" w:cs="Arial"/>
                <w:b/>
              </w:rPr>
              <w:t>T</w:t>
            </w:r>
          </w:p>
        </w:tc>
        <w:tc>
          <w:tcPr>
            <w:tcW w:w="7031" w:type="dxa"/>
            <w:shd w:val="clear" w:color="auto" w:fill="auto"/>
          </w:tcPr>
          <w:p w14:paraId="1BEBEC2F" w14:textId="1CA70FC3" w:rsidR="00EE5B8E" w:rsidRPr="00F47950" w:rsidRDefault="00EE5B8E" w:rsidP="00190B07">
            <w:pPr>
              <w:ind w:left="76"/>
              <w:rPr>
                <w:rFonts w:ascii="Arial" w:hAnsi="Arial" w:cs="Arial"/>
              </w:rPr>
            </w:pPr>
            <w:r w:rsidRPr="00F47950">
              <w:rPr>
                <w:rFonts w:ascii="Arial" w:hAnsi="Arial" w:cs="Arial"/>
              </w:rPr>
              <w:t xml:space="preserve">At least one full day a week for a period of at least six months </w:t>
            </w:r>
            <w:r>
              <w:rPr>
                <w:rFonts w:ascii="Arial" w:hAnsi="Arial" w:cs="Arial"/>
              </w:rPr>
              <w:t>(d</w:t>
            </w:r>
            <w:r w:rsidRPr="00F47950">
              <w:rPr>
                <w:rFonts w:ascii="Arial" w:hAnsi="Arial" w:cs="Arial"/>
              </w:rPr>
              <w:t>ays &amp; time will be agreed)</w:t>
            </w:r>
            <w:r>
              <w:rPr>
                <w:rFonts w:ascii="Arial" w:hAnsi="Arial" w:cs="Arial"/>
              </w:rPr>
              <w:t xml:space="preserve">. </w:t>
            </w:r>
            <w:r w:rsidRPr="00F47950">
              <w:rPr>
                <w:rFonts w:ascii="Arial" w:hAnsi="Arial" w:cs="Arial"/>
              </w:rPr>
              <w:t>There will be a trial period</w:t>
            </w:r>
            <w:r>
              <w:rPr>
                <w:rFonts w:ascii="Arial" w:hAnsi="Arial" w:cs="Arial"/>
              </w:rPr>
              <w:t>.</w:t>
            </w:r>
          </w:p>
        </w:tc>
      </w:tr>
      <w:tr w:rsidR="00EE5B8E" w:rsidRPr="00B97184" w14:paraId="2D5B7C6C" w14:textId="77777777" w:rsidTr="00EE5B8E">
        <w:tc>
          <w:tcPr>
            <w:tcW w:w="2183" w:type="dxa"/>
            <w:shd w:val="clear" w:color="auto" w:fill="F2F2F2"/>
          </w:tcPr>
          <w:p w14:paraId="102D800A" w14:textId="77777777" w:rsidR="00EE5B8E" w:rsidRPr="00B97184" w:rsidRDefault="00EE5B8E" w:rsidP="001538DA">
            <w:pPr>
              <w:rPr>
                <w:rFonts w:ascii="Arial" w:hAnsi="Arial" w:cs="Arial"/>
                <w:b/>
              </w:rPr>
            </w:pPr>
            <w:r w:rsidRPr="00B97184">
              <w:rPr>
                <w:rFonts w:ascii="Arial" w:hAnsi="Arial" w:cs="Arial"/>
                <w:b/>
              </w:rPr>
              <w:t>SKILLS &amp; EXPERIENCE</w:t>
            </w:r>
          </w:p>
          <w:p w14:paraId="3C95C16C" w14:textId="77777777" w:rsidR="00EE5B8E" w:rsidRPr="00B97184" w:rsidRDefault="00EE5B8E" w:rsidP="001538DA">
            <w:pPr>
              <w:rPr>
                <w:rFonts w:ascii="Arial" w:hAnsi="Arial" w:cs="Arial"/>
                <w:b/>
              </w:rPr>
            </w:pPr>
          </w:p>
        </w:tc>
        <w:tc>
          <w:tcPr>
            <w:tcW w:w="7031" w:type="dxa"/>
            <w:shd w:val="clear" w:color="auto" w:fill="auto"/>
          </w:tcPr>
          <w:p w14:paraId="582A1224" w14:textId="77777777" w:rsidR="00EE5B8E" w:rsidRPr="00F47950" w:rsidRDefault="00EE5B8E" w:rsidP="00EE5B8E">
            <w:pPr>
              <w:pStyle w:val="ListParagraph"/>
              <w:widowControl/>
              <w:numPr>
                <w:ilvl w:val="0"/>
                <w:numId w:val="20"/>
              </w:numPr>
              <w:ind w:left="643" w:hanging="567"/>
              <w:contextualSpacing/>
              <w:rPr>
                <w:rFonts w:ascii="Arial" w:hAnsi="Arial" w:cs="Arial"/>
              </w:rPr>
            </w:pPr>
            <w:r w:rsidRPr="00F47950">
              <w:rPr>
                <w:rFonts w:ascii="Arial" w:hAnsi="Arial" w:cs="Arial"/>
              </w:rPr>
              <w:t>Good communication skills</w:t>
            </w:r>
          </w:p>
          <w:p w14:paraId="6106DAF9" w14:textId="77777777" w:rsidR="00EE5B8E" w:rsidRPr="00F47950" w:rsidRDefault="00EE5B8E" w:rsidP="00EE5B8E">
            <w:pPr>
              <w:pStyle w:val="ListParagraph"/>
              <w:widowControl/>
              <w:numPr>
                <w:ilvl w:val="0"/>
                <w:numId w:val="20"/>
              </w:numPr>
              <w:ind w:left="643" w:hanging="567"/>
              <w:contextualSpacing/>
              <w:rPr>
                <w:rFonts w:ascii="Arial" w:hAnsi="Arial" w:cs="Arial"/>
              </w:rPr>
            </w:pPr>
            <w:r w:rsidRPr="00F47950">
              <w:rPr>
                <w:rFonts w:ascii="Arial" w:hAnsi="Arial" w:cs="Arial"/>
              </w:rPr>
              <w:t>Ability to work alone but also be able to work as team</w:t>
            </w:r>
          </w:p>
          <w:p w14:paraId="5F0B71E0" w14:textId="77777777" w:rsidR="00EE5B8E" w:rsidRPr="00F47950" w:rsidRDefault="00EE5B8E" w:rsidP="00EE5B8E">
            <w:pPr>
              <w:pStyle w:val="ListParagraph"/>
              <w:widowControl/>
              <w:numPr>
                <w:ilvl w:val="0"/>
                <w:numId w:val="20"/>
              </w:numPr>
              <w:ind w:left="643" w:hanging="567"/>
              <w:contextualSpacing/>
              <w:rPr>
                <w:rFonts w:ascii="Arial" w:hAnsi="Arial" w:cs="Arial"/>
              </w:rPr>
            </w:pPr>
            <w:r w:rsidRPr="00F47950">
              <w:rPr>
                <w:rFonts w:ascii="Arial" w:hAnsi="Arial" w:cs="Arial"/>
              </w:rPr>
              <w:t>Some knowledge of legal processes</w:t>
            </w:r>
          </w:p>
          <w:p w14:paraId="551C7C09" w14:textId="77777777" w:rsidR="00EE5B8E" w:rsidRPr="00F47950" w:rsidRDefault="00EE5B8E" w:rsidP="00EE5B8E">
            <w:pPr>
              <w:pStyle w:val="ListParagraph"/>
              <w:widowControl/>
              <w:numPr>
                <w:ilvl w:val="0"/>
                <w:numId w:val="20"/>
              </w:numPr>
              <w:ind w:left="643" w:hanging="567"/>
              <w:contextualSpacing/>
              <w:rPr>
                <w:rFonts w:ascii="Arial" w:hAnsi="Arial" w:cs="Arial"/>
              </w:rPr>
            </w:pPr>
            <w:r w:rsidRPr="00F47950">
              <w:rPr>
                <w:rFonts w:ascii="Arial" w:hAnsi="Arial" w:cs="Arial"/>
              </w:rPr>
              <w:t>Willingness to learn new skills</w:t>
            </w:r>
          </w:p>
          <w:p w14:paraId="40CF410F" w14:textId="77777777" w:rsidR="00EE5B8E" w:rsidRPr="00F47950" w:rsidRDefault="00EE5B8E" w:rsidP="00EE5B8E">
            <w:pPr>
              <w:pStyle w:val="ListParagraph"/>
              <w:widowControl/>
              <w:numPr>
                <w:ilvl w:val="0"/>
                <w:numId w:val="20"/>
              </w:numPr>
              <w:ind w:left="643" w:hanging="567"/>
              <w:contextualSpacing/>
              <w:rPr>
                <w:rFonts w:ascii="Arial" w:hAnsi="Arial" w:cs="Arial"/>
              </w:rPr>
            </w:pPr>
            <w:r w:rsidRPr="00F47950">
              <w:rPr>
                <w:rFonts w:ascii="Arial" w:hAnsi="Arial" w:cs="Arial"/>
              </w:rPr>
              <w:t>Good IT skills</w:t>
            </w:r>
          </w:p>
          <w:p w14:paraId="69FFA37B" w14:textId="77777777" w:rsidR="00EE5B8E" w:rsidRPr="00F47950" w:rsidRDefault="00EE5B8E" w:rsidP="00EE5B8E">
            <w:pPr>
              <w:pStyle w:val="ListParagraph"/>
              <w:widowControl/>
              <w:numPr>
                <w:ilvl w:val="0"/>
                <w:numId w:val="20"/>
              </w:numPr>
              <w:ind w:left="643" w:hanging="567"/>
              <w:contextualSpacing/>
              <w:rPr>
                <w:rFonts w:ascii="Arial" w:hAnsi="Arial" w:cs="Arial"/>
              </w:rPr>
            </w:pPr>
            <w:r w:rsidRPr="00F47950">
              <w:rPr>
                <w:rFonts w:ascii="Arial" w:hAnsi="Arial" w:cs="Arial"/>
              </w:rPr>
              <w:t>Understanding of confidentiality and aware of sensitivity of issues</w:t>
            </w:r>
          </w:p>
          <w:p w14:paraId="0F2F8705" w14:textId="77777777" w:rsidR="00EE5B8E" w:rsidRPr="004C0F2B" w:rsidRDefault="00EE5B8E" w:rsidP="00EE5B8E">
            <w:pPr>
              <w:pStyle w:val="ListParagraph"/>
              <w:widowControl/>
              <w:numPr>
                <w:ilvl w:val="0"/>
                <w:numId w:val="20"/>
              </w:numPr>
              <w:ind w:left="643" w:hanging="567"/>
              <w:contextualSpacing/>
              <w:rPr>
                <w:rFonts w:ascii="Arial" w:hAnsi="Arial" w:cs="Arial"/>
              </w:rPr>
            </w:pPr>
            <w:r w:rsidRPr="00F47950">
              <w:rPr>
                <w:rFonts w:ascii="Arial" w:hAnsi="Arial" w:cs="Arial"/>
              </w:rPr>
              <w:t>Working in compliance with our policies and procedures</w:t>
            </w:r>
          </w:p>
        </w:tc>
      </w:tr>
      <w:tr w:rsidR="00EE5B8E" w:rsidRPr="00B97184" w14:paraId="4D123038" w14:textId="77777777" w:rsidTr="00EE5B8E">
        <w:tc>
          <w:tcPr>
            <w:tcW w:w="2183" w:type="dxa"/>
            <w:shd w:val="clear" w:color="auto" w:fill="F2F2F2"/>
          </w:tcPr>
          <w:p w14:paraId="29C0F827" w14:textId="77777777" w:rsidR="00EE5B8E" w:rsidRPr="00B97184" w:rsidRDefault="00EE5B8E" w:rsidP="001538DA">
            <w:pPr>
              <w:rPr>
                <w:rFonts w:ascii="Arial" w:hAnsi="Arial" w:cs="Arial"/>
                <w:b/>
              </w:rPr>
            </w:pPr>
            <w:r w:rsidRPr="00B97184">
              <w:rPr>
                <w:rFonts w:ascii="Arial" w:hAnsi="Arial" w:cs="Arial"/>
                <w:b/>
              </w:rPr>
              <w:t>TRAINING &amp; SUPPORT</w:t>
            </w:r>
          </w:p>
          <w:p w14:paraId="6AFCBD7E" w14:textId="77777777" w:rsidR="00EE5B8E" w:rsidRPr="00B97184" w:rsidRDefault="00EE5B8E" w:rsidP="001538DA">
            <w:pPr>
              <w:rPr>
                <w:rFonts w:ascii="Arial" w:hAnsi="Arial" w:cs="Arial"/>
                <w:b/>
              </w:rPr>
            </w:pPr>
          </w:p>
        </w:tc>
        <w:tc>
          <w:tcPr>
            <w:tcW w:w="7031" w:type="dxa"/>
            <w:shd w:val="clear" w:color="auto" w:fill="auto"/>
          </w:tcPr>
          <w:p w14:paraId="7CFE75FE" w14:textId="77777777" w:rsidR="00EE5B8E" w:rsidRPr="00F47950" w:rsidRDefault="00EE5B8E" w:rsidP="00EE5B8E">
            <w:pPr>
              <w:pStyle w:val="ListParagraph"/>
              <w:widowControl/>
              <w:numPr>
                <w:ilvl w:val="0"/>
                <w:numId w:val="21"/>
              </w:numPr>
              <w:ind w:left="643" w:hanging="567"/>
              <w:contextualSpacing/>
              <w:rPr>
                <w:rFonts w:ascii="Arial" w:hAnsi="Arial" w:cs="Arial"/>
              </w:rPr>
            </w:pPr>
            <w:r w:rsidRPr="00F47950">
              <w:rPr>
                <w:rFonts w:ascii="Arial" w:hAnsi="Arial" w:cs="Arial"/>
              </w:rPr>
              <w:t xml:space="preserve">Induction to </w:t>
            </w:r>
            <w:proofErr w:type="spellStart"/>
            <w:r w:rsidRPr="00F47950">
              <w:rPr>
                <w:rFonts w:ascii="Arial" w:hAnsi="Arial" w:cs="Arial"/>
              </w:rPr>
              <w:t>organisation</w:t>
            </w:r>
            <w:proofErr w:type="spellEnd"/>
          </w:p>
          <w:p w14:paraId="49018EC7" w14:textId="77777777" w:rsidR="00EE5B8E" w:rsidRPr="00F47950" w:rsidRDefault="00EE5B8E" w:rsidP="00EE5B8E">
            <w:pPr>
              <w:pStyle w:val="ListParagraph"/>
              <w:widowControl/>
              <w:numPr>
                <w:ilvl w:val="0"/>
                <w:numId w:val="21"/>
              </w:numPr>
              <w:ind w:left="643" w:hanging="567"/>
              <w:contextualSpacing/>
              <w:rPr>
                <w:rFonts w:ascii="Arial" w:hAnsi="Arial" w:cs="Arial"/>
              </w:rPr>
            </w:pPr>
            <w:r w:rsidRPr="00F47950">
              <w:rPr>
                <w:rFonts w:ascii="Arial" w:hAnsi="Arial" w:cs="Arial"/>
              </w:rPr>
              <w:t>Full training on all aspects of the role</w:t>
            </w:r>
          </w:p>
          <w:p w14:paraId="5BCF4BB9" w14:textId="77777777" w:rsidR="00EE5B8E" w:rsidRPr="00F47950" w:rsidRDefault="00EE5B8E" w:rsidP="00EE5B8E">
            <w:pPr>
              <w:pStyle w:val="ListParagraph"/>
              <w:widowControl/>
              <w:numPr>
                <w:ilvl w:val="0"/>
                <w:numId w:val="21"/>
              </w:numPr>
              <w:ind w:left="643" w:hanging="567"/>
              <w:contextualSpacing/>
              <w:rPr>
                <w:rFonts w:ascii="Arial" w:hAnsi="Arial" w:cs="Arial"/>
              </w:rPr>
            </w:pPr>
            <w:r w:rsidRPr="00F47950">
              <w:rPr>
                <w:rFonts w:ascii="Arial" w:hAnsi="Arial" w:cs="Arial"/>
              </w:rPr>
              <w:t>Regular support, advice and guidance from Volunteer Coordinator</w:t>
            </w:r>
          </w:p>
          <w:p w14:paraId="3A98D378" w14:textId="77777777" w:rsidR="00EE5B8E" w:rsidRPr="00F47950" w:rsidRDefault="00EE5B8E" w:rsidP="00EE5B8E">
            <w:pPr>
              <w:pStyle w:val="ListParagraph"/>
              <w:widowControl/>
              <w:numPr>
                <w:ilvl w:val="0"/>
                <w:numId w:val="21"/>
              </w:numPr>
              <w:ind w:left="643" w:hanging="567"/>
              <w:contextualSpacing/>
              <w:rPr>
                <w:rFonts w:ascii="Arial" w:hAnsi="Arial" w:cs="Arial"/>
              </w:rPr>
            </w:pPr>
            <w:r w:rsidRPr="00F47950">
              <w:rPr>
                <w:rFonts w:ascii="Arial" w:hAnsi="Arial" w:cs="Arial"/>
              </w:rPr>
              <w:t>Supervision from the colleague you’re supporting</w:t>
            </w:r>
          </w:p>
          <w:p w14:paraId="13F58594" w14:textId="77777777" w:rsidR="00EE5B8E" w:rsidRPr="004C0F2B" w:rsidRDefault="00EE5B8E" w:rsidP="00EE5B8E">
            <w:pPr>
              <w:pStyle w:val="ListParagraph"/>
              <w:widowControl/>
              <w:numPr>
                <w:ilvl w:val="0"/>
                <w:numId w:val="21"/>
              </w:numPr>
              <w:ind w:left="643" w:hanging="567"/>
              <w:contextualSpacing/>
              <w:rPr>
                <w:rFonts w:ascii="Arial" w:hAnsi="Arial" w:cs="Arial"/>
              </w:rPr>
            </w:pPr>
            <w:r w:rsidRPr="00F47950">
              <w:rPr>
                <w:rFonts w:ascii="Arial" w:hAnsi="Arial" w:cs="Arial"/>
              </w:rPr>
              <w:t xml:space="preserve">Ongoing supervision by Volunteer Coordinator </w:t>
            </w:r>
          </w:p>
        </w:tc>
      </w:tr>
      <w:tr w:rsidR="00EE5B8E" w:rsidRPr="00B97184" w14:paraId="6C483191" w14:textId="77777777" w:rsidTr="00EE5B8E">
        <w:tc>
          <w:tcPr>
            <w:tcW w:w="2183" w:type="dxa"/>
            <w:shd w:val="clear" w:color="auto" w:fill="F2F2F2"/>
          </w:tcPr>
          <w:p w14:paraId="4DD0A9B0" w14:textId="77777777" w:rsidR="00EE5B8E" w:rsidRPr="00B97184" w:rsidRDefault="00EE5B8E" w:rsidP="001538DA">
            <w:pPr>
              <w:rPr>
                <w:rFonts w:ascii="Arial" w:hAnsi="Arial" w:cs="Arial"/>
                <w:b/>
              </w:rPr>
            </w:pPr>
            <w:r w:rsidRPr="00B97184">
              <w:rPr>
                <w:rFonts w:ascii="Arial" w:hAnsi="Arial" w:cs="Arial"/>
                <w:b/>
              </w:rPr>
              <w:t>APPLICATION PROCEDURE</w:t>
            </w:r>
          </w:p>
          <w:p w14:paraId="590A9A81" w14:textId="77777777" w:rsidR="00EE5B8E" w:rsidRPr="00B97184" w:rsidRDefault="00EE5B8E" w:rsidP="001538DA">
            <w:pPr>
              <w:rPr>
                <w:rFonts w:ascii="Arial" w:hAnsi="Arial" w:cs="Arial"/>
                <w:b/>
              </w:rPr>
            </w:pPr>
          </w:p>
        </w:tc>
        <w:tc>
          <w:tcPr>
            <w:tcW w:w="7031" w:type="dxa"/>
            <w:shd w:val="clear" w:color="auto" w:fill="auto"/>
          </w:tcPr>
          <w:p w14:paraId="06D63157" w14:textId="77777777" w:rsidR="00EE5B8E" w:rsidRPr="00F47950" w:rsidRDefault="00EE5B8E" w:rsidP="00EE5B8E">
            <w:pPr>
              <w:pStyle w:val="ListParagraph"/>
              <w:widowControl/>
              <w:numPr>
                <w:ilvl w:val="0"/>
                <w:numId w:val="22"/>
              </w:numPr>
              <w:ind w:left="643" w:hanging="567"/>
              <w:contextualSpacing/>
              <w:rPr>
                <w:rFonts w:ascii="Arial" w:hAnsi="Arial" w:cs="Arial"/>
              </w:rPr>
            </w:pPr>
            <w:r w:rsidRPr="00F47950">
              <w:rPr>
                <w:rFonts w:ascii="Arial" w:hAnsi="Arial" w:cs="Arial"/>
              </w:rPr>
              <w:t>Application form</w:t>
            </w:r>
          </w:p>
          <w:p w14:paraId="622F8E5A" w14:textId="77777777" w:rsidR="00EE5B8E" w:rsidRPr="00F47950" w:rsidRDefault="00EE5B8E" w:rsidP="00EE5B8E">
            <w:pPr>
              <w:pStyle w:val="ListParagraph"/>
              <w:widowControl/>
              <w:numPr>
                <w:ilvl w:val="0"/>
                <w:numId w:val="22"/>
              </w:numPr>
              <w:ind w:left="643" w:hanging="567"/>
              <w:contextualSpacing/>
              <w:rPr>
                <w:rFonts w:ascii="Arial" w:hAnsi="Arial" w:cs="Arial"/>
              </w:rPr>
            </w:pPr>
            <w:r w:rsidRPr="00F47950">
              <w:rPr>
                <w:rFonts w:ascii="Arial" w:hAnsi="Arial" w:cs="Arial"/>
              </w:rPr>
              <w:t>Interviews</w:t>
            </w:r>
          </w:p>
          <w:p w14:paraId="5574F1EE" w14:textId="77777777" w:rsidR="00EE5B8E" w:rsidRPr="00F47950" w:rsidRDefault="00EE5B8E" w:rsidP="00EE5B8E">
            <w:pPr>
              <w:pStyle w:val="ListParagraph"/>
              <w:widowControl/>
              <w:numPr>
                <w:ilvl w:val="0"/>
                <w:numId w:val="22"/>
              </w:numPr>
              <w:ind w:left="643" w:hanging="567"/>
              <w:contextualSpacing/>
              <w:rPr>
                <w:rFonts w:ascii="Arial" w:hAnsi="Arial" w:cs="Arial"/>
              </w:rPr>
            </w:pPr>
            <w:r w:rsidRPr="00F47950">
              <w:rPr>
                <w:rFonts w:ascii="Arial" w:hAnsi="Arial" w:cs="Arial"/>
              </w:rPr>
              <w:t>Reference</w:t>
            </w:r>
          </w:p>
          <w:p w14:paraId="02720C22" w14:textId="77777777" w:rsidR="00EE5B8E" w:rsidRPr="004C0F2B" w:rsidRDefault="00EE5B8E" w:rsidP="00EE5B8E">
            <w:pPr>
              <w:pStyle w:val="ListParagraph"/>
              <w:widowControl/>
              <w:numPr>
                <w:ilvl w:val="0"/>
                <w:numId w:val="22"/>
              </w:numPr>
              <w:ind w:left="643" w:hanging="567"/>
              <w:contextualSpacing/>
              <w:rPr>
                <w:rFonts w:ascii="Arial" w:hAnsi="Arial" w:cs="Arial"/>
              </w:rPr>
            </w:pPr>
            <w:r w:rsidRPr="00F47950">
              <w:rPr>
                <w:rFonts w:ascii="Arial" w:hAnsi="Arial" w:cs="Arial"/>
              </w:rPr>
              <w:t>Trial period</w:t>
            </w:r>
          </w:p>
        </w:tc>
      </w:tr>
    </w:tbl>
    <w:p w14:paraId="28A270E1" w14:textId="77777777" w:rsidR="00EE5B8E" w:rsidRPr="00B97184" w:rsidRDefault="00EE5B8E" w:rsidP="00EE5B8E">
      <w:pPr>
        <w:pStyle w:val="ListParagraph"/>
        <w:rPr>
          <w:rFonts w:ascii="Arial" w:hAnsi="Arial" w:cs="Arial"/>
        </w:rPr>
      </w:pPr>
    </w:p>
    <w:p w14:paraId="4D820AA4" w14:textId="3B44BC4D" w:rsidR="00EE5B8E" w:rsidRDefault="00EE5B8E" w:rsidP="00EE5B8E">
      <w:pPr>
        <w:widowControl/>
        <w:rPr>
          <w:rFonts w:ascii="Arial" w:eastAsia="Times New Roman" w:hAnsi="Arial"/>
          <w:lang w:val="en-GB" w:eastAsia="en-GB"/>
        </w:rPr>
      </w:pPr>
      <w:r w:rsidRPr="00B97184">
        <w:rPr>
          <w:rFonts w:ascii="Arial" w:hAnsi="Arial" w:cs="Arial"/>
        </w:rPr>
        <w:br w:type="page"/>
      </w:r>
    </w:p>
    <w:p w14:paraId="121D117E" w14:textId="51A735F9" w:rsidR="00765A08" w:rsidRDefault="00765A08" w:rsidP="00765A08">
      <w:pPr>
        <w:rPr>
          <w:rFonts w:ascii="Arial" w:hAnsi="Arial" w:cs="Arial"/>
        </w:rPr>
      </w:pPr>
      <w:r>
        <w:rPr>
          <w:rFonts w:ascii="Arial" w:hAnsi="Arial" w:cs="Arial"/>
          <w:noProof/>
          <w:lang w:val="en-GB" w:eastAsia="en-GB"/>
        </w:rPr>
        <w:lastRenderedPageBreak/>
        <mc:AlternateContent>
          <mc:Choice Requires="wps">
            <w:drawing>
              <wp:anchor distT="0" distB="0" distL="114300" distR="114300" simplePos="0" relativeHeight="251663360" behindDoc="0" locked="0" layoutInCell="1" allowOverlap="1" wp14:anchorId="64A8D854" wp14:editId="2D167585">
                <wp:simplePos x="0" y="0"/>
                <wp:positionH relativeFrom="column">
                  <wp:posOffset>3505200</wp:posOffset>
                </wp:positionH>
                <wp:positionV relativeFrom="paragraph">
                  <wp:posOffset>-856615</wp:posOffset>
                </wp:positionV>
                <wp:extent cx="3221355" cy="512445"/>
                <wp:effectExtent l="9525" t="13970" r="7620" b="6985"/>
                <wp:wrapNone/>
                <wp:docPr id="746"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rgbClr val="000000"/>
                        </a:solidFill>
                        <a:ln w="9525">
                          <a:solidFill>
                            <a:srgbClr val="0D0D0D"/>
                          </a:solidFill>
                          <a:miter lim="800000"/>
                          <a:headEnd/>
                          <a:tailEnd/>
                        </a:ln>
                      </wps:spPr>
                      <wps:txbx>
                        <w:txbxContent>
                          <w:p w14:paraId="57A59E10" w14:textId="77777777" w:rsidR="00765A08" w:rsidRPr="003E75F1" w:rsidRDefault="00765A08" w:rsidP="00765A08">
                            <w:pPr>
                              <w:pStyle w:val="NoSpacing"/>
                              <w:ind w:right="304"/>
                              <w:rPr>
                                <w:b/>
                                <w:sz w:val="28"/>
                                <w:szCs w:val="28"/>
                              </w:rPr>
                            </w:pPr>
                            <w:r>
                              <w:rPr>
                                <w:b/>
                                <w:sz w:val="28"/>
                                <w:szCs w:val="28"/>
                              </w:rPr>
                              <w:t>Application Form</w:t>
                            </w:r>
                          </w:p>
                          <w:p w14:paraId="07ADAB0D" w14:textId="77777777" w:rsidR="00765A08" w:rsidRPr="003E75F1" w:rsidRDefault="00765A08" w:rsidP="00765A0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4A8D854" id="Text Box 746" o:spid="_x0000_s1027" type="#_x0000_t202" style="position:absolute;margin-left:276pt;margin-top:-67.45pt;width:253.65pt;height:40.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" fillcolor="black" strokecolor="#0d0d0d">
                <v:textbox>
                  <w:txbxContent>
                    <w:p w14:paraId="57A59E10" w14:textId="77777777" w:rsidR="00765A08" w:rsidRPr="003E75F1" w:rsidRDefault="00765A08" w:rsidP="00765A08">
                      <w:pPr>
                        <w:pStyle w:val="NoSpacing"/>
                        <w:ind w:right="304"/>
                        <w:rPr>
                          <w:b/>
                          <w:sz w:val="28"/>
                          <w:szCs w:val="28"/>
                        </w:rPr>
                      </w:pPr>
                      <w:r>
                        <w:rPr>
                          <w:b/>
                          <w:sz w:val="28"/>
                          <w:szCs w:val="28"/>
                        </w:rPr>
                        <w:t>Application Form</w:t>
                      </w:r>
                    </w:p>
                    <w:p w14:paraId="07ADAB0D" w14:textId="77777777" w:rsidR="00765A08" w:rsidRPr="003E75F1" w:rsidRDefault="00765A08" w:rsidP="00765A08"/>
                  </w:txbxContent>
                </v:textbox>
              </v:shape>
            </w:pict>
          </mc:Fallback>
        </mc:AlternateContent>
      </w:r>
    </w:p>
    <w:p w14:paraId="0034CA92" w14:textId="77777777" w:rsidR="00765A08" w:rsidRPr="00A45E29" w:rsidRDefault="00765A08" w:rsidP="00765A08">
      <w:pPr>
        <w:rPr>
          <w:rFonts w:ascii="Arial" w:hAnsi="Arial" w:cs="Arial"/>
          <w:b/>
          <w:i/>
        </w:rPr>
      </w:pPr>
      <w:r w:rsidRPr="00A45E29">
        <w:rPr>
          <w:rFonts w:ascii="Arial" w:hAnsi="Arial" w:cs="Arial"/>
          <w:b/>
          <w:i/>
        </w:rPr>
        <w:t xml:space="preserve">Please complete this application as fully as possible. If you are filling in the form by hand and need more space to complete a section, please </w:t>
      </w:r>
      <w:proofErr w:type="gramStart"/>
      <w:r w:rsidRPr="00A45E29">
        <w:rPr>
          <w:rFonts w:ascii="Arial" w:hAnsi="Arial" w:cs="Arial"/>
          <w:b/>
          <w:i/>
        </w:rPr>
        <w:t>continue on</w:t>
      </w:r>
      <w:proofErr w:type="gramEnd"/>
      <w:r w:rsidRPr="00A45E29">
        <w:rPr>
          <w:rFonts w:ascii="Arial" w:hAnsi="Arial" w:cs="Arial"/>
          <w:b/>
          <w:i/>
        </w:rPr>
        <w:t xml:space="preserve"> a separate piece of paper.</w:t>
      </w:r>
    </w:p>
    <w:p w14:paraId="044BF492" w14:textId="77777777" w:rsidR="00765A08" w:rsidRDefault="00765A08" w:rsidP="00765A0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1037"/>
        <w:gridCol w:w="1061"/>
        <w:gridCol w:w="1038"/>
        <w:gridCol w:w="1064"/>
        <w:gridCol w:w="1037"/>
        <w:gridCol w:w="1065"/>
        <w:gridCol w:w="1037"/>
        <w:gridCol w:w="1059"/>
        <w:gridCol w:w="1038"/>
      </w:tblGrid>
      <w:tr w:rsidR="00765A08" w14:paraId="17CDDBBB" w14:textId="77777777" w:rsidTr="001538DA">
        <w:tc>
          <w:tcPr>
            <w:tcW w:w="10680" w:type="dxa"/>
            <w:gridSpan w:val="10"/>
            <w:shd w:val="clear" w:color="auto" w:fill="auto"/>
            <w:tcMar>
              <w:top w:w="85" w:type="dxa"/>
              <w:left w:w="85" w:type="dxa"/>
              <w:bottom w:w="85" w:type="dxa"/>
              <w:right w:w="85" w:type="dxa"/>
            </w:tcMar>
          </w:tcPr>
          <w:p w14:paraId="70F23AFC" w14:textId="77777777" w:rsidR="00765A08" w:rsidRPr="009C6152" w:rsidRDefault="00765A08" w:rsidP="001538DA">
            <w:pPr>
              <w:rPr>
                <w:rFonts w:ascii="Arial" w:eastAsia="Times New Roman" w:hAnsi="Arial" w:cs="Arial"/>
                <w:b/>
                <w:lang w:val="en-GB" w:eastAsia="en-GB"/>
              </w:rPr>
            </w:pPr>
            <w:r w:rsidRPr="009C6152">
              <w:rPr>
                <w:rFonts w:ascii="Arial" w:eastAsia="Times New Roman" w:hAnsi="Arial" w:cs="Arial"/>
                <w:b/>
                <w:lang w:val="en-GB" w:eastAsia="en-GB"/>
              </w:rPr>
              <w:t>AVAILABILITY</w:t>
            </w:r>
          </w:p>
        </w:tc>
      </w:tr>
      <w:tr w:rsidR="00765A08" w14:paraId="18D545F8" w14:textId="77777777" w:rsidTr="001538DA">
        <w:tc>
          <w:tcPr>
            <w:tcW w:w="10680" w:type="dxa"/>
            <w:gridSpan w:val="10"/>
            <w:shd w:val="clear" w:color="auto" w:fill="auto"/>
            <w:tcMar>
              <w:top w:w="85" w:type="dxa"/>
              <w:left w:w="85" w:type="dxa"/>
              <w:bottom w:w="85" w:type="dxa"/>
              <w:right w:w="85" w:type="dxa"/>
            </w:tcMar>
            <w:vAlign w:val="center"/>
          </w:tcPr>
          <w:p w14:paraId="4F736422" w14:textId="77777777" w:rsidR="00765A08" w:rsidRPr="009C6152" w:rsidRDefault="00765A08" w:rsidP="001538DA">
            <w:pPr>
              <w:rPr>
                <w:rFonts w:ascii="Arial" w:hAnsi="Arial" w:cs="Arial"/>
                <w:b/>
                <w:i/>
                <w:sz w:val="18"/>
                <w:szCs w:val="18"/>
              </w:rPr>
            </w:pPr>
            <w:r w:rsidRPr="009C6152">
              <w:rPr>
                <w:rFonts w:ascii="Arial" w:hAnsi="Arial" w:cs="Arial"/>
                <w:b/>
                <w:i/>
                <w:sz w:val="18"/>
                <w:szCs w:val="18"/>
              </w:rPr>
              <w:t>Please tell us the times you are free on the following days. If you are not sure, leave the spaces blank.</w:t>
            </w:r>
          </w:p>
        </w:tc>
      </w:tr>
      <w:tr w:rsidR="00765A08" w14:paraId="56E627AF" w14:textId="77777777" w:rsidTr="001538DA">
        <w:tc>
          <w:tcPr>
            <w:tcW w:w="1071" w:type="dxa"/>
            <w:shd w:val="clear" w:color="auto" w:fill="auto"/>
            <w:tcMar>
              <w:top w:w="85" w:type="dxa"/>
              <w:left w:w="85" w:type="dxa"/>
              <w:bottom w:w="85" w:type="dxa"/>
              <w:right w:w="85" w:type="dxa"/>
            </w:tcMar>
            <w:vAlign w:val="center"/>
          </w:tcPr>
          <w:p w14:paraId="48E9F7DC"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Mon</w:t>
            </w:r>
          </w:p>
        </w:tc>
        <w:tc>
          <w:tcPr>
            <w:tcW w:w="1065" w:type="dxa"/>
            <w:shd w:val="clear" w:color="auto" w:fill="auto"/>
            <w:tcMar>
              <w:top w:w="85" w:type="dxa"/>
              <w:left w:w="85" w:type="dxa"/>
              <w:bottom w:w="85" w:type="dxa"/>
              <w:right w:w="85" w:type="dxa"/>
            </w:tcMar>
            <w:vAlign w:val="center"/>
          </w:tcPr>
          <w:p w14:paraId="52D698AC"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070" w:type="dxa"/>
            <w:shd w:val="clear" w:color="auto" w:fill="auto"/>
            <w:tcMar>
              <w:top w:w="85" w:type="dxa"/>
              <w:left w:w="85" w:type="dxa"/>
              <w:bottom w:w="85" w:type="dxa"/>
              <w:right w:w="85" w:type="dxa"/>
            </w:tcMar>
            <w:vAlign w:val="center"/>
          </w:tcPr>
          <w:p w14:paraId="0DABF1F4"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Tue</w:t>
            </w:r>
          </w:p>
        </w:tc>
        <w:tc>
          <w:tcPr>
            <w:tcW w:w="1066" w:type="dxa"/>
            <w:shd w:val="clear" w:color="auto" w:fill="auto"/>
            <w:tcMar>
              <w:top w:w="85" w:type="dxa"/>
              <w:left w:w="85" w:type="dxa"/>
              <w:bottom w:w="85" w:type="dxa"/>
              <w:right w:w="85" w:type="dxa"/>
            </w:tcMar>
            <w:vAlign w:val="center"/>
          </w:tcPr>
          <w:p w14:paraId="186DCD99"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071" w:type="dxa"/>
            <w:shd w:val="clear" w:color="auto" w:fill="auto"/>
            <w:tcMar>
              <w:top w:w="85" w:type="dxa"/>
              <w:left w:w="85" w:type="dxa"/>
              <w:bottom w:w="85" w:type="dxa"/>
              <w:right w:w="85" w:type="dxa"/>
            </w:tcMar>
            <w:vAlign w:val="center"/>
          </w:tcPr>
          <w:p w14:paraId="477523A6"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Wed</w:t>
            </w:r>
          </w:p>
        </w:tc>
        <w:tc>
          <w:tcPr>
            <w:tcW w:w="1065" w:type="dxa"/>
            <w:shd w:val="clear" w:color="auto" w:fill="auto"/>
            <w:tcMar>
              <w:top w:w="85" w:type="dxa"/>
              <w:left w:w="85" w:type="dxa"/>
              <w:bottom w:w="85" w:type="dxa"/>
              <w:right w:w="85" w:type="dxa"/>
            </w:tcMar>
            <w:vAlign w:val="center"/>
          </w:tcPr>
          <w:p w14:paraId="73E57291"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071" w:type="dxa"/>
            <w:shd w:val="clear" w:color="auto" w:fill="auto"/>
            <w:tcMar>
              <w:top w:w="85" w:type="dxa"/>
              <w:left w:w="85" w:type="dxa"/>
              <w:bottom w:w="85" w:type="dxa"/>
              <w:right w:w="85" w:type="dxa"/>
            </w:tcMar>
            <w:vAlign w:val="center"/>
          </w:tcPr>
          <w:p w14:paraId="446907A8" w14:textId="77777777" w:rsidR="00765A08" w:rsidRPr="009C6152" w:rsidRDefault="00765A08" w:rsidP="001538DA">
            <w:pPr>
              <w:widowControl/>
              <w:ind w:right="304"/>
              <w:rPr>
                <w:rFonts w:ascii="Arial" w:eastAsia="Times New Roman" w:hAnsi="Arial" w:cs="Arial"/>
                <w:b/>
                <w:sz w:val="18"/>
                <w:szCs w:val="18"/>
                <w:lang w:val="en-GB" w:eastAsia="en-GB"/>
              </w:rPr>
            </w:pPr>
            <w:proofErr w:type="spellStart"/>
            <w:r w:rsidRPr="009C6152">
              <w:rPr>
                <w:rFonts w:ascii="Arial" w:eastAsia="Times New Roman" w:hAnsi="Arial" w:cs="Arial"/>
                <w:b/>
                <w:sz w:val="18"/>
                <w:szCs w:val="18"/>
                <w:lang w:val="en-GB" w:eastAsia="en-GB"/>
              </w:rPr>
              <w:t>Thur</w:t>
            </w:r>
            <w:proofErr w:type="spellEnd"/>
          </w:p>
        </w:tc>
        <w:tc>
          <w:tcPr>
            <w:tcW w:w="1065" w:type="dxa"/>
            <w:shd w:val="clear" w:color="auto" w:fill="auto"/>
            <w:tcMar>
              <w:top w:w="85" w:type="dxa"/>
              <w:left w:w="85" w:type="dxa"/>
              <w:bottom w:w="85" w:type="dxa"/>
              <w:right w:w="85" w:type="dxa"/>
            </w:tcMar>
            <w:vAlign w:val="center"/>
          </w:tcPr>
          <w:p w14:paraId="0C578FED"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070" w:type="dxa"/>
            <w:shd w:val="clear" w:color="auto" w:fill="auto"/>
            <w:tcMar>
              <w:top w:w="85" w:type="dxa"/>
              <w:left w:w="85" w:type="dxa"/>
              <w:bottom w:w="85" w:type="dxa"/>
              <w:right w:w="85" w:type="dxa"/>
            </w:tcMar>
            <w:vAlign w:val="center"/>
          </w:tcPr>
          <w:p w14:paraId="16392D0D"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Fri</w:t>
            </w:r>
          </w:p>
        </w:tc>
        <w:tc>
          <w:tcPr>
            <w:tcW w:w="1066" w:type="dxa"/>
            <w:shd w:val="clear" w:color="auto" w:fill="auto"/>
            <w:tcMar>
              <w:top w:w="85" w:type="dxa"/>
              <w:left w:w="85" w:type="dxa"/>
              <w:bottom w:w="85" w:type="dxa"/>
              <w:right w:w="85" w:type="dxa"/>
            </w:tcMar>
            <w:vAlign w:val="center"/>
          </w:tcPr>
          <w:p w14:paraId="2A81F6CF" w14:textId="77777777" w:rsidR="00765A08" w:rsidRPr="009C6152" w:rsidRDefault="00765A08" w:rsidP="001538DA">
            <w:pPr>
              <w:widowControl/>
              <w:ind w:right="304"/>
              <w:rPr>
                <w:rFonts w:ascii="Arial" w:eastAsia="Times New Roman" w:hAnsi="Arial" w:cs="Arial"/>
                <w:b/>
                <w:sz w:val="18"/>
                <w:szCs w:val="18"/>
                <w:lang w:val="en-GB" w:eastAsia="en-GB"/>
              </w:rPr>
            </w:pPr>
          </w:p>
        </w:tc>
      </w:tr>
    </w:tbl>
    <w:p w14:paraId="568D3F29" w14:textId="77777777" w:rsidR="00765A08" w:rsidRDefault="00765A08" w:rsidP="00765A08">
      <w:pPr>
        <w:rPr>
          <w:rFonts w:ascii="Arial" w:hAnsi="Arial" w:cs="Arial"/>
        </w:rPr>
      </w:pPr>
      <w:r w:rsidRPr="00482E41">
        <w:rPr>
          <w:rFonts w:ascii="Arial" w:hAnsi="Arial" w:cs="Aria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3039"/>
        <w:gridCol w:w="2365"/>
        <w:gridCol w:w="3440"/>
      </w:tblGrid>
      <w:tr w:rsidR="00765A08" w14:paraId="03A4F303" w14:textId="77777777" w:rsidTr="001538DA">
        <w:tc>
          <w:tcPr>
            <w:tcW w:w="10726" w:type="dxa"/>
            <w:gridSpan w:val="4"/>
            <w:shd w:val="clear" w:color="auto" w:fill="auto"/>
            <w:tcMar>
              <w:top w:w="85" w:type="dxa"/>
              <w:left w:w="85" w:type="dxa"/>
              <w:bottom w:w="85" w:type="dxa"/>
              <w:right w:w="85" w:type="dxa"/>
            </w:tcMar>
          </w:tcPr>
          <w:p w14:paraId="03BCF8E4" w14:textId="77777777" w:rsidR="00765A08" w:rsidRPr="009C6152" w:rsidRDefault="00765A08" w:rsidP="001538DA">
            <w:pPr>
              <w:rPr>
                <w:rFonts w:ascii="Arial" w:hAnsi="Arial" w:cs="Arial"/>
                <w:b/>
                <w:sz w:val="18"/>
                <w:szCs w:val="18"/>
              </w:rPr>
            </w:pPr>
            <w:r w:rsidRPr="009C6152">
              <w:rPr>
                <w:rFonts w:ascii="Arial" w:hAnsi="Arial" w:cs="Arial"/>
                <w:b/>
              </w:rPr>
              <w:t>1.</w:t>
            </w:r>
            <w:r w:rsidRPr="009C6152">
              <w:rPr>
                <w:rFonts w:ascii="Arial" w:hAnsi="Arial" w:cs="Arial"/>
                <w:b/>
              </w:rPr>
              <w:tab/>
              <w:t>PERSONAL DETAILS</w:t>
            </w:r>
          </w:p>
        </w:tc>
      </w:tr>
      <w:tr w:rsidR="00765A08" w14:paraId="61FF3233" w14:textId="77777777" w:rsidTr="001538DA">
        <w:tc>
          <w:tcPr>
            <w:tcW w:w="1668" w:type="dxa"/>
            <w:shd w:val="clear" w:color="auto" w:fill="auto"/>
            <w:tcMar>
              <w:top w:w="85" w:type="dxa"/>
              <w:left w:w="85" w:type="dxa"/>
              <w:bottom w:w="85" w:type="dxa"/>
              <w:right w:w="85" w:type="dxa"/>
            </w:tcMar>
            <w:vAlign w:val="center"/>
          </w:tcPr>
          <w:p w14:paraId="6A0B65B2"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Full Name</w:t>
            </w:r>
          </w:p>
        </w:tc>
        <w:tc>
          <w:tcPr>
            <w:tcW w:w="9058" w:type="dxa"/>
            <w:gridSpan w:val="3"/>
            <w:shd w:val="clear" w:color="auto" w:fill="auto"/>
            <w:tcMar>
              <w:top w:w="85" w:type="dxa"/>
              <w:left w:w="85" w:type="dxa"/>
              <w:bottom w:w="85" w:type="dxa"/>
              <w:right w:w="85" w:type="dxa"/>
            </w:tcMar>
            <w:vAlign w:val="center"/>
          </w:tcPr>
          <w:p w14:paraId="524952ED" w14:textId="77777777" w:rsidR="00765A08" w:rsidRPr="009C6152" w:rsidRDefault="00765A08" w:rsidP="001538DA">
            <w:pPr>
              <w:widowControl/>
              <w:ind w:right="304"/>
              <w:rPr>
                <w:rFonts w:ascii="Arial" w:eastAsia="Times New Roman" w:hAnsi="Arial" w:cs="Arial"/>
                <w:lang w:val="en-GB" w:eastAsia="en-GB"/>
              </w:rPr>
            </w:pPr>
          </w:p>
        </w:tc>
      </w:tr>
      <w:tr w:rsidR="00765A08" w14:paraId="06036F12" w14:textId="77777777" w:rsidTr="001538DA">
        <w:tc>
          <w:tcPr>
            <w:tcW w:w="1668" w:type="dxa"/>
            <w:shd w:val="clear" w:color="auto" w:fill="auto"/>
            <w:tcMar>
              <w:top w:w="85" w:type="dxa"/>
              <w:left w:w="85" w:type="dxa"/>
              <w:bottom w:w="85" w:type="dxa"/>
              <w:right w:w="85" w:type="dxa"/>
            </w:tcMar>
            <w:vAlign w:val="center"/>
          </w:tcPr>
          <w:p w14:paraId="1635C225"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Address</w:t>
            </w:r>
          </w:p>
        </w:tc>
        <w:tc>
          <w:tcPr>
            <w:tcW w:w="9058" w:type="dxa"/>
            <w:gridSpan w:val="3"/>
            <w:shd w:val="clear" w:color="auto" w:fill="auto"/>
            <w:tcMar>
              <w:top w:w="85" w:type="dxa"/>
              <w:left w:w="85" w:type="dxa"/>
              <w:bottom w:w="85" w:type="dxa"/>
              <w:right w:w="85" w:type="dxa"/>
            </w:tcMar>
            <w:vAlign w:val="center"/>
          </w:tcPr>
          <w:p w14:paraId="2765C356" w14:textId="77777777" w:rsidR="00765A08" w:rsidRPr="009C6152" w:rsidRDefault="00765A08" w:rsidP="001538DA">
            <w:pPr>
              <w:widowControl/>
              <w:ind w:right="304"/>
              <w:rPr>
                <w:rFonts w:ascii="Arial" w:eastAsia="Times New Roman" w:hAnsi="Arial" w:cs="Arial"/>
                <w:b/>
                <w:lang w:val="en-GB" w:eastAsia="en-GB"/>
              </w:rPr>
            </w:pPr>
          </w:p>
        </w:tc>
      </w:tr>
      <w:tr w:rsidR="00765A08" w14:paraId="555C5CBD" w14:textId="77777777" w:rsidTr="001538DA">
        <w:tc>
          <w:tcPr>
            <w:tcW w:w="1668" w:type="dxa"/>
            <w:shd w:val="clear" w:color="auto" w:fill="auto"/>
            <w:tcMar>
              <w:top w:w="85" w:type="dxa"/>
              <w:left w:w="85" w:type="dxa"/>
              <w:bottom w:w="85" w:type="dxa"/>
              <w:right w:w="85" w:type="dxa"/>
            </w:tcMar>
            <w:vAlign w:val="center"/>
          </w:tcPr>
          <w:p w14:paraId="4CC8BB30" w14:textId="77777777" w:rsidR="00765A08" w:rsidRPr="009C6152" w:rsidRDefault="00765A08" w:rsidP="001538DA">
            <w:pPr>
              <w:pStyle w:val="Heading1"/>
              <w:rPr>
                <w:rFonts w:cs="Arial"/>
                <w:b/>
                <w:sz w:val="18"/>
                <w:szCs w:val="18"/>
              </w:rPr>
            </w:pPr>
            <w:r w:rsidRPr="009C6152">
              <w:rPr>
                <w:rFonts w:cs="Arial"/>
                <w:b/>
                <w:sz w:val="18"/>
                <w:szCs w:val="18"/>
              </w:rPr>
              <w:t>Home Phone</w:t>
            </w:r>
          </w:p>
        </w:tc>
        <w:tc>
          <w:tcPr>
            <w:tcW w:w="3118" w:type="dxa"/>
            <w:shd w:val="clear" w:color="auto" w:fill="auto"/>
            <w:tcMar>
              <w:top w:w="85" w:type="dxa"/>
              <w:left w:w="85" w:type="dxa"/>
              <w:bottom w:w="85" w:type="dxa"/>
              <w:right w:w="85" w:type="dxa"/>
            </w:tcMar>
            <w:vAlign w:val="center"/>
          </w:tcPr>
          <w:p w14:paraId="4BC1FC60" w14:textId="77777777" w:rsidR="00765A08" w:rsidRPr="009C6152" w:rsidRDefault="00765A08" w:rsidP="001538DA">
            <w:pPr>
              <w:widowControl/>
              <w:ind w:right="304"/>
              <w:rPr>
                <w:rFonts w:ascii="Arial" w:eastAsia="Times New Roman" w:hAnsi="Arial" w:cs="Arial"/>
                <w:lang w:val="en-GB" w:eastAsia="en-GB"/>
              </w:rPr>
            </w:pPr>
          </w:p>
        </w:tc>
        <w:tc>
          <w:tcPr>
            <w:tcW w:w="2410" w:type="dxa"/>
            <w:shd w:val="clear" w:color="auto" w:fill="auto"/>
            <w:tcMar>
              <w:top w:w="85" w:type="dxa"/>
              <w:left w:w="85" w:type="dxa"/>
              <w:bottom w:w="85" w:type="dxa"/>
              <w:right w:w="85" w:type="dxa"/>
            </w:tcMar>
            <w:vAlign w:val="center"/>
          </w:tcPr>
          <w:p w14:paraId="6BFBC3D7" w14:textId="77777777" w:rsidR="00765A08" w:rsidRPr="009C6152" w:rsidRDefault="00765A08" w:rsidP="001538DA">
            <w:pPr>
              <w:pStyle w:val="Heading1"/>
              <w:rPr>
                <w:rFonts w:cs="Arial"/>
                <w:b/>
                <w:color w:val="0D0D0D"/>
                <w:sz w:val="18"/>
                <w:szCs w:val="18"/>
              </w:rPr>
            </w:pPr>
            <w:r w:rsidRPr="009C6152">
              <w:rPr>
                <w:rFonts w:cs="Arial"/>
                <w:b/>
                <w:color w:val="0D0D0D"/>
                <w:sz w:val="18"/>
                <w:szCs w:val="18"/>
              </w:rPr>
              <w:t>Mobile Phone</w:t>
            </w:r>
          </w:p>
        </w:tc>
        <w:tc>
          <w:tcPr>
            <w:tcW w:w="3530" w:type="dxa"/>
            <w:shd w:val="clear" w:color="auto" w:fill="auto"/>
            <w:tcMar>
              <w:top w:w="85" w:type="dxa"/>
              <w:left w:w="85" w:type="dxa"/>
              <w:bottom w:w="85" w:type="dxa"/>
              <w:right w:w="85" w:type="dxa"/>
            </w:tcMar>
            <w:vAlign w:val="center"/>
          </w:tcPr>
          <w:p w14:paraId="34950E8F" w14:textId="77777777" w:rsidR="00765A08" w:rsidRPr="009C6152" w:rsidRDefault="00765A08" w:rsidP="001538DA">
            <w:pPr>
              <w:widowControl/>
              <w:ind w:right="304"/>
              <w:rPr>
                <w:rFonts w:ascii="Arial" w:eastAsia="Times New Roman" w:hAnsi="Arial" w:cs="Arial"/>
                <w:lang w:val="en-GB" w:eastAsia="en-GB"/>
              </w:rPr>
            </w:pPr>
          </w:p>
        </w:tc>
      </w:tr>
      <w:tr w:rsidR="00765A08" w14:paraId="41927DB5" w14:textId="77777777" w:rsidTr="001538DA">
        <w:tc>
          <w:tcPr>
            <w:tcW w:w="1668" w:type="dxa"/>
            <w:shd w:val="clear" w:color="auto" w:fill="auto"/>
            <w:tcMar>
              <w:top w:w="85" w:type="dxa"/>
              <w:left w:w="85" w:type="dxa"/>
              <w:bottom w:w="85" w:type="dxa"/>
              <w:right w:w="85" w:type="dxa"/>
            </w:tcMar>
            <w:vAlign w:val="center"/>
          </w:tcPr>
          <w:p w14:paraId="535EA1DD" w14:textId="77777777" w:rsidR="00765A08" w:rsidRPr="009C6152" w:rsidRDefault="00765A08" w:rsidP="001538DA">
            <w:pPr>
              <w:pStyle w:val="Heading1"/>
              <w:rPr>
                <w:rFonts w:cs="Arial"/>
                <w:b/>
                <w:sz w:val="18"/>
                <w:szCs w:val="18"/>
              </w:rPr>
            </w:pPr>
            <w:r w:rsidRPr="009C6152">
              <w:rPr>
                <w:rFonts w:cs="Arial"/>
                <w:b/>
                <w:sz w:val="18"/>
                <w:szCs w:val="18"/>
              </w:rPr>
              <w:t>Email</w:t>
            </w:r>
          </w:p>
        </w:tc>
        <w:tc>
          <w:tcPr>
            <w:tcW w:w="9058" w:type="dxa"/>
            <w:gridSpan w:val="3"/>
            <w:shd w:val="clear" w:color="auto" w:fill="auto"/>
            <w:tcMar>
              <w:top w:w="85" w:type="dxa"/>
              <w:left w:w="85" w:type="dxa"/>
              <w:bottom w:w="85" w:type="dxa"/>
              <w:right w:w="85" w:type="dxa"/>
            </w:tcMar>
            <w:vAlign w:val="center"/>
          </w:tcPr>
          <w:p w14:paraId="70748801" w14:textId="77777777" w:rsidR="00765A08" w:rsidRPr="009C6152" w:rsidRDefault="00765A08" w:rsidP="001538DA">
            <w:pPr>
              <w:widowControl/>
              <w:ind w:right="304"/>
              <w:rPr>
                <w:rFonts w:ascii="Arial" w:eastAsia="Times New Roman" w:hAnsi="Arial" w:cs="Arial"/>
                <w:lang w:val="en-GB" w:eastAsia="en-GB"/>
              </w:rPr>
            </w:pPr>
          </w:p>
        </w:tc>
      </w:tr>
    </w:tbl>
    <w:p w14:paraId="2BED5F99" w14:textId="77777777" w:rsidR="00765A08" w:rsidRPr="00482E41" w:rsidRDefault="00765A08" w:rsidP="00765A08">
      <w:pPr>
        <w:rPr>
          <w:rFonts w:ascii="Arial" w:hAnsi="Arial"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83"/>
        <w:gridCol w:w="1111"/>
        <w:gridCol w:w="1125"/>
        <w:gridCol w:w="1087"/>
        <w:gridCol w:w="2911"/>
      </w:tblGrid>
      <w:tr w:rsidR="00765A08" w14:paraId="06326076" w14:textId="77777777" w:rsidTr="00EE5B8E">
        <w:trPr>
          <w:trHeight w:val="470"/>
        </w:trPr>
        <w:tc>
          <w:tcPr>
            <w:tcW w:w="10485" w:type="dxa"/>
            <w:gridSpan w:val="6"/>
            <w:shd w:val="clear" w:color="auto" w:fill="auto"/>
            <w:tcMar>
              <w:top w:w="85" w:type="dxa"/>
              <w:left w:w="85" w:type="dxa"/>
              <w:bottom w:w="85" w:type="dxa"/>
              <w:right w:w="85" w:type="dxa"/>
            </w:tcMar>
          </w:tcPr>
          <w:p w14:paraId="4C793810" w14:textId="77777777" w:rsidR="00765A08" w:rsidRPr="009C6152" w:rsidRDefault="00765A08" w:rsidP="001538DA">
            <w:pPr>
              <w:rPr>
                <w:rFonts w:ascii="Arial" w:hAnsi="Arial" w:cs="Arial"/>
                <w:b/>
                <w:sz w:val="18"/>
                <w:szCs w:val="18"/>
              </w:rPr>
            </w:pPr>
            <w:r w:rsidRPr="009C6152">
              <w:rPr>
                <w:rFonts w:ascii="Arial" w:hAnsi="Arial" w:cs="Arial"/>
                <w:b/>
              </w:rPr>
              <w:t>2.</w:t>
            </w:r>
            <w:r w:rsidRPr="009C6152">
              <w:rPr>
                <w:rFonts w:ascii="Arial" w:hAnsi="Arial" w:cs="Arial"/>
                <w:b/>
              </w:rPr>
              <w:tab/>
              <w:t>EDUCATION AND TRAINING</w:t>
            </w:r>
          </w:p>
          <w:p w14:paraId="6168A297" w14:textId="77777777" w:rsidR="00765A08" w:rsidRPr="009C6152" w:rsidRDefault="00765A08" w:rsidP="001538DA">
            <w:pPr>
              <w:rPr>
                <w:rFonts w:ascii="Arial" w:hAnsi="Arial" w:cs="Arial"/>
                <w:b/>
                <w:sz w:val="18"/>
                <w:szCs w:val="18"/>
              </w:rPr>
            </w:pPr>
            <w:r w:rsidRPr="009C6152">
              <w:rPr>
                <w:rFonts w:ascii="Arial" w:hAnsi="Arial" w:cs="Arial"/>
                <w:b/>
                <w:i/>
                <w:sz w:val="18"/>
                <w:szCs w:val="18"/>
              </w:rPr>
              <w:t>Please list any education or training which you have undertaken, including any short courses.</w:t>
            </w:r>
          </w:p>
        </w:tc>
      </w:tr>
      <w:tr w:rsidR="00765A08" w14:paraId="47D11AEF" w14:textId="77777777" w:rsidTr="00EE5B8E">
        <w:tc>
          <w:tcPr>
            <w:tcW w:w="1668" w:type="dxa"/>
            <w:shd w:val="clear" w:color="auto" w:fill="auto"/>
            <w:tcMar>
              <w:top w:w="85" w:type="dxa"/>
              <w:left w:w="85" w:type="dxa"/>
              <w:bottom w:w="85" w:type="dxa"/>
              <w:right w:w="85" w:type="dxa"/>
            </w:tcMar>
          </w:tcPr>
          <w:p w14:paraId="55AB4E08"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Course Title</w:t>
            </w:r>
          </w:p>
        </w:tc>
        <w:tc>
          <w:tcPr>
            <w:tcW w:w="2583" w:type="dxa"/>
            <w:shd w:val="clear" w:color="auto" w:fill="auto"/>
            <w:tcMar>
              <w:top w:w="85" w:type="dxa"/>
              <w:left w:w="85" w:type="dxa"/>
              <w:bottom w:w="85" w:type="dxa"/>
              <w:right w:w="85" w:type="dxa"/>
            </w:tcMar>
          </w:tcPr>
          <w:p w14:paraId="27DD6778"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111" w:type="dxa"/>
            <w:shd w:val="clear" w:color="auto" w:fill="auto"/>
            <w:tcMar>
              <w:top w:w="85" w:type="dxa"/>
              <w:left w:w="85" w:type="dxa"/>
              <w:bottom w:w="85" w:type="dxa"/>
              <w:right w:w="85" w:type="dxa"/>
            </w:tcMar>
          </w:tcPr>
          <w:p w14:paraId="73D722E8"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Dates</w:t>
            </w:r>
          </w:p>
        </w:tc>
        <w:tc>
          <w:tcPr>
            <w:tcW w:w="1125" w:type="dxa"/>
            <w:shd w:val="clear" w:color="auto" w:fill="auto"/>
            <w:tcMar>
              <w:top w:w="85" w:type="dxa"/>
              <w:left w:w="85" w:type="dxa"/>
              <w:bottom w:w="85" w:type="dxa"/>
              <w:right w:w="85" w:type="dxa"/>
            </w:tcMar>
          </w:tcPr>
          <w:p w14:paraId="1F6326F4"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087" w:type="dxa"/>
            <w:shd w:val="clear" w:color="auto" w:fill="auto"/>
            <w:tcMar>
              <w:top w:w="85" w:type="dxa"/>
              <w:left w:w="85" w:type="dxa"/>
              <w:bottom w:w="85" w:type="dxa"/>
              <w:right w:w="85" w:type="dxa"/>
            </w:tcMar>
          </w:tcPr>
          <w:p w14:paraId="39DA1E1B"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Result</w:t>
            </w:r>
          </w:p>
        </w:tc>
        <w:tc>
          <w:tcPr>
            <w:tcW w:w="2911" w:type="dxa"/>
            <w:shd w:val="clear" w:color="auto" w:fill="auto"/>
            <w:tcMar>
              <w:top w:w="85" w:type="dxa"/>
              <w:left w:w="85" w:type="dxa"/>
              <w:bottom w:w="85" w:type="dxa"/>
              <w:right w:w="85" w:type="dxa"/>
            </w:tcMar>
          </w:tcPr>
          <w:p w14:paraId="7FC1C5E0" w14:textId="77777777" w:rsidR="00765A08" w:rsidRPr="009C6152" w:rsidRDefault="00765A08" w:rsidP="001538DA">
            <w:pPr>
              <w:widowControl/>
              <w:ind w:right="304"/>
              <w:rPr>
                <w:rFonts w:ascii="Arial" w:eastAsia="Times New Roman" w:hAnsi="Arial" w:cs="Arial"/>
                <w:b/>
                <w:sz w:val="18"/>
                <w:szCs w:val="18"/>
                <w:lang w:val="en-GB" w:eastAsia="en-GB"/>
              </w:rPr>
            </w:pPr>
          </w:p>
        </w:tc>
      </w:tr>
      <w:tr w:rsidR="00765A08" w14:paraId="2DD70D82" w14:textId="77777777" w:rsidTr="00EE5B8E">
        <w:tc>
          <w:tcPr>
            <w:tcW w:w="1668" w:type="dxa"/>
            <w:shd w:val="clear" w:color="auto" w:fill="auto"/>
            <w:tcMar>
              <w:top w:w="85" w:type="dxa"/>
              <w:left w:w="85" w:type="dxa"/>
              <w:bottom w:w="85" w:type="dxa"/>
              <w:right w:w="85" w:type="dxa"/>
            </w:tcMar>
          </w:tcPr>
          <w:p w14:paraId="4216AAE5" w14:textId="77777777" w:rsidR="00765A08" w:rsidRDefault="00765A08" w:rsidP="001538DA">
            <w:pPr>
              <w:widowControl/>
              <w:ind w:right="304"/>
              <w:rPr>
                <w:rFonts w:ascii="Arial" w:hAnsi="Arial" w:cs="Arial"/>
                <w:b/>
                <w:sz w:val="18"/>
                <w:szCs w:val="18"/>
              </w:rPr>
            </w:pPr>
          </w:p>
          <w:p w14:paraId="70648323" w14:textId="77777777" w:rsidR="00190B07" w:rsidRDefault="00190B07" w:rsidP="001538DA">
            <w:pPr>
              <w:widowControl/>
              <w:ind w:right="304"/>
              <w:rPr>
                <w:rFonts w:ascii="Arial" w:hAnsi="Arial" w:cs="Arial"/>
                <w:b/>
                <w:sz w:val="18"/>
                <w:szCs w:val="18"/>
              </w:rPr>
            </w:pPr>
          </w:p>
          <w:p w14:paraId="546783FB" w14:textId="77777777" w:rsidR="00190B07" w:rsidRDefault="00190B07" w:rsidP="001538DA">
            <w:pPr>
              <w:widowControl/>
              <w:ind w:right="304"/>
              <w:rPr>
                <w:rFonts w:ascii="Arial" w:hAnsi="Arial" w:cs="Arial"/>
                <w:b/>
                <w:sz w:val="18"/>
                <w:szCs w:val="18"/>
              </w:rPr>
            </w:pPr>
          </w:p>
          <w:p w14:paraId="6BCCC286" w14:textId="77777777" w:rsidR="00190B07" w:rsidRDefault="00190B07" w:rsidP="001538DA">
            <w:pPr>
              <w:widowControl/>
              <w:ind w:right="304"/>
              <w:rPr>
                <w:rFonts w:ascii="Arial" w:hAnsi="Arial" w:cs="Arial"/>
                <w:b/>
                <w:sz w:val="18"/>
                <w:szCs w:val="18"/>
              </w:rPr>
            </w:pPr>
          </w:p>
          <w:p w14:paraId="6C2C25A4" w14:textId="77777777" w:rsidR="00190B07" w:rsidRDefault="00190B07" w:rsidP="001538DA">
            <w:pPr>
              <w:widowControl/>
              <w:ind w:right="304"/>
              <w:rPr>
                <w:rFonts w:ascii="Arial" w:hAnsi="Arial" w:cs="Arial"/>
                <w:b/>
                <w:sz w:val="18"/>
                <w:szCs w:val="18"/>
              </w:rPr>
            </w:pPr>
          </w:p>
          <w:p w14:paraId="2BEDE65E" w14:textId="77777777" w:rsidR="00190B07" w:rsidRDefault="00190B07" w:rsidP="001538DA">
            <w:pPr>
              <w:widowControl/>
              <w:ind w:right="304"/>
              <w:rPr>
                <w:rFonts w:ascii="Arial" w:hAnsi="Arial" w:cs="Arial"/>
                <w:b/>
                <w:sz w:val="18"/>
                <w:szCs w:val="18"/>
              </w:rPr>
            </w:pPr>
          </w:p>
          <w:p w14:paraId="2D832ACB" w14:textId="77777777" w:rsidR="00190B07" w:rsidRDefault="00190B07" w:rsidP="001538DA">
            <w:pPr>
              <w:widowControl/>
              <w:ind w:right="304"/>
              <w:rPr>
                <w:rFonts w:ascii="Arial" w:hAnsi="Arial" w:cs="Arial"/>
                <w:b/>
                <w:sz w:val="18"/>
                <w:szCs w:val="18"/>
              </w:rPr>
            </w:pPr>
          </w:p>
          <w:p w14:paraId="492C4FCF" w14:textId="77777777" w:rsidR="00190B07" w:rsidRDefault="00190B07" w:rsidP="001538DA">
            <w:pPr>
              <w:widowControl/>
              <w:ind w:right="304"/>
              <w:rPr>
                <w:rFonts w:ascii="Arial" w:hAnsi="Arial" w:cs="Arial"/>
                <w:b/>
                <w:sz w:val="18"/>
                <w:szCs w:val="18"/>
              </w:rPr>
            </w:pPr>
          </w:p>
          <w:p w14:paraId="186ED8B9" w14:textId="77777777" w:rsidR="00190B07" w:rsidRDefault="00190B07" w:rsidP="001538DA">
            <w:pPr>
              <w:widowControl/>
              <w:ind w:right="304"/>
              <w:rPr>
                <w:rFonts w:ascii="Arial" w:hAnsi="Arial" w:cs="Arial"/>
                <w:b/>
                <w:sz w:val="18"/>
                <w:szCs w:val="18"/>
              </w:rPr>
            </w:pPr>
          </w:p>
          <w:p w14:paraId="247229DA" w14:textId="77777777" w:rsidR="00190B07" w:rsidRDefault="00190B07" w:rsidP="001538DA">
            <w:pPr>
              <w:widowControl/>
              <w:ind w:right="304"/>
              <w:rPr>
                <w:rFonts w:ascii="Arial" w:hAnsi="Arial" w:cs="Arial"/>
                <w:b/>
                <w:sz w:val="18"/>
                <w:szCs w:val="18"/>
              </w:rPr>
            </w:pPr>
          </w:p>
          <w:p w14:paraId="3811BA64" w14:textId="77777777" w:rsidR="00190B07" w:rsidRDefault="00190B07" w:rsidP="001538DA">
            <w:pPr>
              <w:widowControl/>
              <w:ind w:right="304"/>
              <w:rPr>
                <w:rFonts w:ascii="Arial" w:hAnsi="Arial" w:cs="Arial"/>
                <w:b/>
                <w:sz w:val="18"/>
                <w:szCs w:val="18"/>
              </w:rPr>
            </w:pPr>
          </w:p>
          <w:p w14:paraId="791CC0AF" w14:textId="77777777" w:rsidR="00190B07" w:rsidRDefault="00190B07" w:rsidP="001538DA">
            <w:pPr>
              <w:widowControl/>
              <w:ind w:right="304"/>
              <w:rPr>
                <w:rFonts w:ascii="Arial" w:hAnsi="Arial" w:cs="Arial"/>
                <w:b/>
                <w:sz w:val="18"/>
                <w:szCs w:val="18"/>
              </w:rPr>
            </w:pPr>
          </w:p>
          <w:p w14:paraId="5D3B8D24" w14:textId="77777777" w:rsidR="00190B07" w:rsidRDefault="00190B07" w:rsidP="001538DA">
            <w:pPr>
              <w:widowControl/>
              <w:ind w:right="304"/>
              <w:rPr>
                <w:rFonts w:ascii="Arial" w:hAnsi="Arial" w:cs="Arial"/>
                <w:b/>
                <w:sz w:val="18"/>
                <w:szCs w:val="18"/>
              </w:rPr>
            </w:pPr>
          </w:p>
          <w:p w14:paraId="0585D109" w14:textId="77777777" w:rsidR="00190B07" w:rsidRDefault="00190B07" w:rsidP="001538DA">
            <w:pPr>
              <w:widowControl/>
              <w:ind w:right="304"/>
              <w:rPr>
                <w:rFonts w:ascii="Arial" w:hAnsi="Arial" w:cs="Arial"/>
                <w:b/>
                <w:sz w:val="18"/>
                <w:szCs w:val="18"/>
              </w:rPr>
            </w:pPr>
          </w:p>
          <w:p w14:paraId="168C3900" w14:textId="77777777" w:rsidR="00190B07" w:rsidRDefault="00190B07" w:rsidP="001538DA">
            <w:pPr>
              <w:widowControl/>
              <w:ind w:right="304"/>
              <w:rPr>
                <w:rFonts w:ascii="Arial" w:hAnsi="Arial" w:cs="Arial"/>
                <w:b/>
                <w:sz w:val="18"/>
                <w:szCs w:val="18"/>
              </w:rPr>
            </w:pPr>
          </w:p>
          <w:p w14:paraId="134AD8AF" w14:textId="77777777" w:rsidR="00190B07" w:rsidRDefault="00190B07" w:rsidP="001538DA">
            <w:pPr>
              <w:widowControl/>
              <w:ind w:right="304"/>
              <w:rPr>
                <w:rFonts w:ascii="Arial" w:hAnsi="Arial" w:cs="Arial"/>
                <w:b/>
                <w:sz w:val="18"/>
                <w:szCs w:val="18"/>
              </w:rPr>
            </w:pPr>
          </w:p>
          <w:p w14:paraId="50122495" w14:textId="77777777" w:rsidR="00190B07" w:rsidRDefault="00190B07" w:rsidP="001538DA">
            <w:pPr>
              <w:widowControl/>
              <w:ind w:right="304"/>
              <w:rPr>
                <w:rFonts w:ascii="Arial" w:hAnsi="Arial" w:cs="Arial"/>
                <w:b/>
                <w:sz w:val="18"/>
                <w:szCs w:val="18"/>
              </w:rPr>
            </w:pPr>
          </w:p>
          <w:p w14:paraId="4E9C1737" w14:textId="77777777" w:rsidR="00190B07" w:rsidRDefault="00190B07" w:rsidP="001538DA">
            <w:pPr>
              <w:widowControl/>
              <w:ind w:right="304"/>
              <w:rPr>
                <w:rFonts w:ascii="Arial" w:hAnsi="Arial" w:cs="Arial"/>
                <w:b/>
                <w:sz w:val="18"/>
                <w:szCs w:val="18"/>
              </w:rPr>
            </w:pPr>
          </w:p>
          <w:p w14:paraId="300E07E1" w14:textId="77777777" w:rsidR="00190B07" w:rsidRDefault="00190B07" w:rsidP="001538DA">
            <w:pPr>
              <w:widowControl/>
              <w:ind w:right="304"/>
              <w:rPr>
                <w:rFonts w:ascii="Arial" w:hAnsi="Arial" w:cs="Arial"/>
                <w:b/>
                <w:sz w:val="18"/>
                <w:szCs w:val="18"/>
              </w:rPr>
            </w:pPr>
          </w:p>
          <w:p w14:paraId="31104A7A" w14:textId="77777777" w:rsidR="00190B07" w:rsidRDefault="00190B07" w:rsidP="001538DA">
            <w:pPr>
              <w:widowControl/>
              <w:ind w:right="304"/>
              <w:rPr>
                <w:rFonts w:ascii="Arial" w:hAnsi="Arial" w:cs="Arial"/>
                <w:b/>
                <w:sz w:val="18"/>
                <w:szCs w:val="18"/>
              </w:rPr>
            </w:pPr>
          </w:p>
          <w:p w14:paraId="558739D3" w14:textId="77777777" w:rsidR="00190B07" w:rsidRDefault="00190B07" w:rsidP="001538DA">
            <w:pPr>
              <w:widowControl/>
              <w:ind w:right="304"/>
              <w:rPr>
                <w:rFonts w:ascii="Arial" w:hAnsi="Arial" w:cs="Arial"/>
                <w:b/>
                <w:sz w:val="18"/>
                <w:szCs w:val="18"/>
              </w:rPr>
            </w:pPr>
          </w:p>
          <w:p w14:paraId="1B29607A" w14:textId="77777777" w:rsidR="00190B07" w:rsidRDefault="00190B07" w:rsidP="001538DA">
            <w:pPr>
              <w:widowControl/>
              <w:ind w:right="304"/>
              <w:rPr>
                <w:rFonts w:ascii="Arial" w:hAnsi="Arial" w:cs="Arial"/>
                <w:b/>
                <w:sz w:val="18"/>
                <w:szCs w:val="18"/>
              </w:rPr>
            </w:pPr>
          </w:p>
          <w:p w14:paraId="10B71401" w14:textId="77777777" w:rsidR="00190B07" w:rsidRDefault="00190B07" w:rsidP="001538DA">
            <w:pPr>
              <w:widowControl/>
              <w:ind w:right="304"/>
              <w:rPr>
                <w:rFonts w:ascii="Arial" w:hAnsi="Arial" w:cs="Arial"/>
                <w:b/>
                <w:sz w:val="18"/>
                <w:szCs w:val="18"/>
              </w:rPr>
            </w:pPr>
          </w:p>
          <w:p w14:paraId="0EFD76D9" w14:textId="77777777" w:rsidR="00190B07" w:rsidRDefault="00190B07" w:rsidP="001538DA">
            <w:pPr>
              <w:widowControl/>
              <w:ind w:right="304"/>
              <w:rPr>
                <w:rFonts w:ascii="Arial" w:hAnsi="Arial" w:cs="Arial"/>
                <w:b/>
                <w:sz w:val="18"/>
                <w:szCs w:val="18"/>
              </w:rPr>
            </w:pPr>
          </w:p>
          <w:p w14:paraId="1EB97499" w14:textId="77777777" w:rsidR="00190B07" w:rsidRDefault="00190B07" w:rsidP="001538DA">
            <w:pPr>
              <w:widowControl/>
              <w:ind w:right="304"/>
              <w:rPr>
                <w:rFonts w:ascii="Arial" w:hAnsi="Arial" w:cs="Arial"/>
                <w:b/>
                <w:sz w:val="18"/>
                <w:szCs w:val="18"/>
              </w:rPr>
            </w:pPr>
          </w:p>
          <w:p w14:paraId="5BC6ECD6" w14:textId="77777777" w:rsidR="00190B07" w:rsidRDefault="00190B07" w:rsidP="001538DA">
            <w:pPr>
              <w:widowControl/>
              <w:ind w:right="304"/>
              <w:rPr>
                <w:rFonts w:ascii="Arial" w:hAnsi="Arial" w:cs="Arial"/>
                <w:b/>
                <w:sz w:val="18"/>
                <w:szCs w:val="18"/>
              </w:rPr>
            </w:pPr>
          </w:p>
          <w:p w14:paraId="28F4E06F" w14:textId="77777777" w:rsidR="00190B07" w:rsidRDefault="00190B07" w:rsidP="001538DA">
            <w:pPr>
              <w:widowControl/>
              <w:ind w:right="304"/>
              <w:rPr>
                <w:rFonts w:ascii="Arial" w:hAnsi="Arial" w:cs="Arial"/>
                <w:b/>
                <w:sz w:val="18"/>
                <w:szCs w:val="18"/>
              </w:rPr>
            </w:pPr>
          </w:p>
          <w:p w14:paraId="65C11558" w14:textId="77777777" w:rsidR="00190B07" w:rsidRDefault="00190B07" w:rsidP="001538DA">
            <w:pPr>
              <w:widowControl/>
              <w:ind w:right="304"/>
              <w:rPr>
                <w:rFonts w:ascii="Arial" w:hAnsi="Arial" w:cs="Arial"/>
                <w:b/>
                <w:sz w:val="18"/>
                <w:szCs w:val="18"/>
              </w:rPr>
            </w:pPr>
          </w:p>
          <w:p w14:paraId="6ECC44F4" w14:textId="77777777" w:rsidR="00190B07" w:rsidRDefault="00190B07" w:rsidP="001538DA">
            <w:pPr>
              <w:widowControl/>
              <w:ind w:right="304"/>
              <w:rPr>
                <w:rFonts w:ascii="Arial" w:hAnsi="Arial" w:cs="Arial"/>
                <w:b/>
                <w:sz w:val="18"/>
                <w:szCs w:val="18"/>
              </w:rPr>
            </w:pPr>
          </w:p>
          <w:p w14:paraId="5CF388F1" w14:textId="77777777" w:rsidR="00190B07" w:rsidRDefault="00190B07" w:rsidP="001538DA">
            <w:pPr>
              <w:widowControl/>
              <w:ind w:right="304"/>
              <w:rPr>
                <w:rFonts w:ascii="Arial" w:hAnsi="Arial" w:cs="Arial"/>
                <w:b/>
                <w:sz w:val="18"/>
                <w:szCs w:val="18"/>
              </w:rPr>
            </w:pPr>
          </w:p>
          <w:p w14:paraId="0312C421" w14:textId="77777777" w:rsidR="00190B07" w:rsidRDefault="00190B07" w:rsidP="001538DA">
            <w:pPr>
              <w:widowControl/>
              <w:ind w:right="304"/>
              <w:rPr>
                <w:rFonts w:ascii="Arial" w:hAnsi="Arial" w:cs="Arial"/>
                <w:b/>
                <w:sz w:val="18"/>
                <w:szCs w:val="18"/>
              </w:rPr>
            </w:pPr>
          </w:p>
          <w:p w14:paraId="0DCEEEEB" w14:textId="77777777" w:rsidR="00190B07" w:rsidRDefault="00190B07" w:rsidP="001538DA">
            <w:pPr>
              <w:widowControl/>
              <w:ind w:right="304"/>
              <w:rPr>
                <w:rFonts w:ascii="Arial" w:hAnsi="Arial" w:cs="Arial"/>
                <w:b/>
                <w:sz w:val="18"/>
                <w:szCs w:val="18"/>
              </w:rPr>
            </w:pPr>
          </w:p>
          <w:p w14:paraId="49ADAF6D" w14:textId="5F660D79" w:rsidR="00190B07" w:rsidRDefault="00190B07" w:rsidP="001538DA">
            <w:pPr>
              <w:widowControl/>
              <w:ind w:right="304"/>
              <w:rPr>
                <w:rFonts w:ascii="Arial" w:hAnsi="Arial" w:cs="Arial"/>
                <w:b/>
                <w:sz w:val="18"/>
                <w:szCs w:val="18"/>
              </w:rPr>
            </w:pPr>
          </w:p>
          <w:p w14:paraId="691FB58B" w14:textId="0084867E" w:rsidR="00190B07" w:rsidRDefault="00190B07" w:rsidP="001538DA">
            <w:pPr>
              <w:widowControl/>
              <w:ind w:right="304"/>
              <w:rPr>
                <w:rFonts w:ascii="Arial" w:hAnsi="Arial" w:cs="Arial"/>
                <w:b/>
                <w:sz w:val="18"/>
                <w:szCs w:val="18"/>
              </w:rPr>
            </w:pPr>
          </w:p>
          <w:p w14:paraId="77283FF3" w14:textId="5E2A459D" w:rsidR="00190B07" w:rsidRDefault="00190B07" w:rsidP="001538DA">
            <w:pPr>
              <w:widowControl/>
              <w:ind w:right="304"/>
              <w:rPr>
                <w:rFonts w:ascii="Arial" w:hAnsi="Arial" w:cs="Arial"/>
                <w:b/>
                <w:sz w:val="18"/>
                <w:szCs w:val="18"/>
              </w:rPr>
            </w:pPr>
          </w:p>
          <w:p w14:paraId="16BD727A" w14:textId="77777777" w:rsidR="00190B07" w:rsidRDefault="00190B07" w:rsidP="001538DA">
            <w:pPr>
              <w:widowControl/>
              <w:ind w:right="304"/>
              <w:rPr>
                <w:rFonts w:ascii="Arial" w:hAnsi="Arial" w:cs="Arial"/>
                <w:b/>
                <w:sz w:val="18"/>
                <w:szCs w:val="18"/>
              </w:rPr>
            </w:pPr>
          </w:p>
          <w:p w14:paraId="70A758CF" w14:textId="77777777" w:rsidR="00190B07" w:rsidRDefault="00190B07" w:rsidP="001538DA">
            <w:pPr>
              <w:widowControl/>
              <w:ind w:right="304"/>
              <w:rPr>
                <w:rFonts w:ascii="Arial" w:hAnsi="Arial" w:cs="Arial"/>
                <w:b/>
                <w:sz w:val="18"/>
                <w:szCs w:val="18"/>
              </w:rPr>
            </w:pPr>
          </w:p>
          <w:p w14:paraId="2AD24321" w14:textId="77777777" w:rsidR="00190B07" w:rsidRDefault="00190B07" w:rsidP="001538DA">
            <w:pPr>
              <w:widowControl/>
              <w:ind w:right="304"/>
              <w:rPr>
                <w:rFonts w:ascii="Arial" w:hAnsi="Arial" w:cs="Arial"/>
                <w:b/>
                <w:sz w:val="18"/>
                <w:szCs w:val="18"/>
              </w:rPr>
            </w:pPr>
          </w:p>
          <w:p w14:paraId="3C0326B4" w14:textId="5F070185" w:rsidR="00190B07" w:rsidRPr="009C6152" w:rsidRDefault="00190B07" w:rsidP="001538DA">
            <w:pPr>
              <w:widowControl/>
              <w:ind w:right="304"/>
              <w:rPr>
                <w:rFonts w:ascii="Arial" w:hAnsi="Arial" w:cs="Arial"/>
                <w:b/>
                <w:sz w:val="18"/>
                <w:szCs w:val="18"/>
              </w:rPr>
            </w:pPr>
          </w:p>
        </w:tc>
        <w:tc>
          <w:tcPr>
            <w:tcW w:w="2583" w:type="dxa"/>
            <w:shd w:val="clear" w:color="auto" w:fill="auto"/>
            <w:tcMar>
              <w:top w:w="85" w:type="dxa"/>
              <w:left w:w="85" w:type="dxa"/>
              <w:bottom w:w="85" w:type="dxa"/>
              <w:right w:w="85" w:type="dxa"/>
            </w:tcMar>
          </w:tcPr>
          <w:p w14:paraId="5FF0A619" w14:textId="77777777" w:rsidR="00765A08" w:rsidRPr="009C6152" w:rsidRDefault="00765A08" w:rsidP="001538DA">
            <w:pPr>
              <w:widowControl/>
              <w:ind w:right="304"/>
              <w:rPr>
                <w:rFonts w:ascii="Arial" w:eastAsia="Times New Roman" w:hAnsi="Arial" w:cs="Arial"/>
                <w:b/>
                <w:sz w:val="18"/>
                <w:szCs w:val="18"/>
                <w:lang w:val="en-GB" w:eastAsia="en-GB"/>
              </w:rPr>
            </w:pPr>
          </w:p>
          <w:p w14:paraId="2E20FDB3" w14:textId="77777777" w:rsidR="00765A08" w:rsidRPr="009C6152" w:rsidRDefault="00765A08" w:rsidP="001538DA">
            <w:pPr>
              <w:widowControl/>
              <w:ind w:right="304"/>
              <w:rPr>
                <w:rFonts w:ascii="Arial" w:eastAsia="Times New Roman" w:hAnsi="Arial" w:cs="Arial"/>
                <w:b/>
                <w:sz w:val="18"/>
                <w:szCs w:val="18"/>
                <w:lang w:val="en-GB" w:eastAsia="en-GB"/>
              </w:rPr>
            </w:pPr>
          </w:p>
          <w:p w14:paraId="42B19617" w14:textId="77777777" w:rsidR="00765A08" w:rsidRPr="009C6152" w:rsidRDefault="00765A08" w:rsidP="001538DA">
            <w:pPr>
              <w:widowControl/>
              <w:ind w:right="304"/>
              <w:rPr>
                <w:rFonts w:ascii="Arial" w:eastAsia="Times New Roman" w:hAnsi="Arial" w:cs="Arial"/>
                <w:b/>
                <w:sz w:val="18"/>
                <w:szCs w:val="18"/>
                <w:lang w:val="en-GB" w:eastAsia="en-GB"/>
              </w:rPr>
            </w:pPr>
          </w:p>
          <w:p w14:paraId="31D7D6EF" w14:textId="77777777" w:rsidR="00765A08" w:rsidRPr="009C6152" w:rsidRDefault="00765A08" w:rsidP="001538DA">
            <w:pPr>
              <w:widowControl/>
              <w:ind w:right="304"/>
              <w:rPr>
                <w:rFonts w:ascii="Arial" w:eastAsia="Times New Roman" w:hAnsi="Arial" w:cs="Arial"/>
                <w:b/>
                <w:sz w:val="18"/>
                <w:szCs w:val="18"/>
                <w:lang w:val="en-GB" w:eastAsia="en-GB"/>
              </w:rPr>
            </w:pPr>
          </w:p>
          <w:p w14:paraId="405D5BDA" w14:textId="77777777" w:rsidR="00765A08" w:rsidRPr="009C6152" w:rsidRDefault="00765A08" w:rsidP="001538DA">
            <w:pPr>
              <w:widowControl/>
              <w:ind w:right="304"/>
              <w:rPr>
                <w:rFonts w:ascii="Arial" w:eastAsia="Times New Roman" w:hAnsi="Arial" w:cs="Arial"/>
                <w:b/>
                <w:sz w:val="18"/>
                <w:szCs w:val="18"/>
                <w:lang w:val="en-GB" w:eastAsia="en-GB"/>
              </w:rPr>
            </w:pPr>
          </w:p>
          <w:p w14:paraId="5899898B" w14:textId="77777777" w:rsidR="00765A08" w:rsidRPr="009C6152" w:rsidRDefault="00765A08" w:rsidP="001538DA">
            <w:pPr>
              <w:widowControl/>
              <w:ind w:right="304"/>
              <w:rPr>
                <w:rFonts w:ascii="Arial" w:eastAsia="Times New Roman" w:hAnsi="Arial" w:cs="Arial"/>
                <w:b/>
                <w:sz w:val="18"/>
                <w:szCs w:val="18"/>
                <w:lang w:val="en-GB" w:eastAsia="en-GB"/>
              </w:rPr>
            </w:pPr>
          </w:p>
          <w:p w14:paraId="153E810D" w14:textId="77777777" w:rsidR="00765A08" w:rsidRPr="009C6152" w:rsidRDefault="00765A08" w:rsidP="001538DA">
            <w:pPr>
              <w:widowControl/>
              <w:ind w:right="304"/>
              <w:rPr>
                <w:rFonts w:ascii="Arial" w:eastAsia="Times New Roman" w:hAnsi="Arial" w:cs="Arial"/>
                <w:b/>
                <w:sz w:val="18"/>
                <w:szCs w:val="18"/>
                <w:lang w:val="en-GB" w:eastAsia="en-GB"/>
              </w:rPr>
            </w:pPr>
          </w:p>
          <w:p w14:paraId="19E98440" w14:textId="77777777" w:rsidR="00765A08" w:rsidRPr="009C6152" w:rsidRDefault="00765A08" w:rsidP="001538DA">
            <w:pPr>
              <w:widowControl/>
              <w:ind w:right="304"/>
              <w:rPr>
                <w:rFonts w:ascii="Arial" w:eastAsia="Times New Roman" w:hAnsi="Arial" w:cs="Arial"/>
                <w:b/>
                <w:sz w:val="18"/>
                <w:szCs w:val="18"/>
                <w:lang w:val="en-GB" w:eastAsia="en-GB"/>
              </w:rPr>
            </w:pPr>
          </w:p>
          <w:p w14:paraId="2E834B64" w14:textId="77777777" w:rsidR="00765A08" w:rsidRPr="009C6152" w:rsidRDefault="00765A08" w:rsidP="001538DA">
            <w:pPr>
              <w:widowControl/>
              <w:ind w:right="304"/>
              <w:rPr>
                <w:rFonts w:ascii="Arial" w:eastAsia="Times New Roman" w:hAnsi="Arial" w:cs="Arial"/>
                <w:b/>
                <w:sz w:val="18"/>
                <w:szCs w:val="18"/>
                <w:lang w:val="en-GB" w:eastAsia="en-GB"/>
              </w:rPr>
            </w:pPr>
          </w:p>
          <w:p w14:paraId="7DF00162" w14:textId="77777777" w:rsidR="00765A08" w:rsidRPr="009C6152" w:rsidRDefault="00765A08" w:rsidP="001538DA">
            <w:pPr>
              <w:widowControl/>
              <w:ind w:right="304"/>
              <w:rPr>
                <w:rFonts w:ascii="Arial" w:eastAsia="Times New Roman" w:hAnsi="Arial" w:cs="Arial"/>
                <w:b/>
                <w:sz w:val="18"/>
                <w:szCs w:val="18"/>
                <w:lang w:val="en-GB" w:eastAsia="en-GB"/>
              </w:rPr>
            </w:pPr>
          </w:p>
          <w:p w14:paraId="7B72066F" w14:textId="77777777" w:rsidR="00765A08" w:rsidRPr="009C6152" w:rsidRDefault="00765A08" w:rsidP="001538DA">
            <w:pPr>
              <w:widowControl/>
              <w:ind w:right="304"/>
              <w:rPr>
                <w:rFonts w:ascii="Arial" w:eastAsia="Times New Roman" w:hAnsi="Arial" w:cs="Arial"/>
                <w:b/>
                <w:sz w:val="18"/>
                <w:szCs w:val="18"/>
                <w:lang w:val="en-GB" w:eastAsia="en-GB"/>
              </w:rPr>
            </w:pPr>
          </w:p>
          <w:p w14:paraId="606DB7A6" w14:textId="77777777" w:rsidR="00765A08" w:rsidRPr="009C6152" w:rsidRDefault="00765A08" w:rsidP="001538DA">
            <w:pPr>
              <w:widowControl/>
              <w:ind w:right="304"/>
              <w:rPr>
                <w:rFonts w:ascii="Arial" w:eastAsia="Times New Roman" w:hAnsi="Arial" w:cs="Arial"/>
                <w:b/>
                <w:sz w:val="18"/>
                <w:szCs w:val="18"/>
                <w:lang w:val="en-GB" w:eastAsia="en-GB"/>
              </w:rPr>
            </w:pPr>
          </w:p>
          <w:p w14:paraId="6C2B47B9" w14:textId="77777777" w:rsidR="00765A08" w:rsidRPr="009C6152" w:rsidRDefault="00765A08" w:rsidP="001538DA">
            <w:pPr>
              <w:widowControl/>
              <w:ind w:right="304"/>
              <w:rPr>
                <w:rFonts w:ascii="Arial" w:eastAsia="Times New Roman" w:hAnsi="Arial" w:cs="Arial"/>
                <w:b/>
                <w:sz w:val="18"/>
                <w:szCs w:val="18"/>
                <w:lang w:val="en-GB" w:eastAsia="en-GB"/>
              </w:rPr>
            </w:pPr>
          </w:p>
          <w:p w14:paraId="536B7E0A" w14:textId="77777777" w:rsidR="00765A08" w:rsidRPr="009C6152" w:rsidRDefault="00765A08" w:rsidP="001538DA">
            <w:pPr>
              <w:widowControl/>
              <w:ind w:right="304"/>
              <w:rPr>
                <w:rFonts w:ascii="Arial" w:eastAsia="Times New Roman" w:hAnsi="Arial" w:cs="Arial"/>
                <w:b/>
                <w:sz w:val="18"/>
                <w:szCs w:val="18"/>
                <w:lang w:val="en-GB" w:eastAsia="en-GB"/>
              </w:rPr>
            </w:pPr>
          </w:p>
          <w:p w14:paraId="5DCF2CF5" w14:textId="77777777" w:rsidR="00765A08" w:rsidRPr="009C6152" w:rsidRDefault="00765A08" w:rsidP="001538DA">
            <w:pPr>
              <w:widowControl/>
              <w:ind w:right="304"/>
              <w:rPr>
                <w:rFonts w:ascii="Arial" w:eastAsia="Times New Roman" w:hAnsi="Arial" w:cs="Arial"/>
                <w:b/>
                <w:sz w:val="18"/>
                <w:szCs w:val="18"/>
                <w:lang w:val="en-GB" w:eastAsia="en-GB"/>
              </w:rPr>
            </w:pPr>
          </w:p>
          <w:p w14:paraId="6FFC9F59" w14:textId="77777777" w:rsidR="00765A08" w:rsidRPr="009C6152" w:rsidRDefault="00765A08" w:rsidP="001538DA">
            <w:pPr>
              <w:widowControl/>
              <w:ind w:right="304"/>
              <w:rPr>
                <w:rFonts w:ascii="Arial" w:eastAsia="Times New Roman" w:hAnsi="Arial" w:cs="Arial"/>
                <w:b/>
                <w:sz w:val="18"/>
                <w:szCs w:val="18"/>
                <w:lang w:val="en-GB" w:eastAsia="en-GB"/>
              </w:rPr>
            </w:pPr>
          </w:p>
          <w:p w14:paraId="497A0C32" w14:textId="77777777" w:rsidR="00765A08" w:rsidRPr="009C6152" w:rsidRDefault="00765A08" w:rsidP="001538DA">
            <w:pPr>
              <w:widowControl/>
              <w:ind w:right="304"/>
              <w:rPr>
                <w:rFonts w:ascii="Arial" w:eastAsia="Times New Roman" w:hAnsi="Arial" w:cs="Arial"/>
                <w:b/>
                <w:sz w:val="18"/>
                <w:szCs w:val="18"/>
                <w:lang w:val="en-GB" w:eastAsia="en-GB"/>
              </w:rPr>
            </w:pPr>
          </w:p>
          <w:p w14:paraId="6A32C589" w14:textId="77777777" w:rsidR="00765A08" w:rsidRPr="009C6152" w:rsidRDefault="00765A08" w:rsidP="001538DA">
            <w:pPr>
              <w:widowControl/>
              <w:ind w:right="304"/>
              <w:rPr>
                <w:rFonts w:ascii="Arial" w:eastAsia="Times New Roman" w:hAnsi="Arial" w:cs="Arial"/>
                <w:b/>
                <w:sz w:val="18"/>
                <w:szCs w:val="18"/>
                <w:lang w:val="en-GB" w:eastAsia="en-GB"/>
              </w:rPr>
            </w:pPr>
          </w:p>
          <w:p w14:paraId="38D0FDC6" w14:textId="77777777" w:rsidR="00765A08" w:rsidRPr="009C6152" w:rsidRDefault="00765A08" w:rsidP="001538DA">
            <w:pPr>
              <w:widowControl/>
              <w:ind w:right="304"/>
              <w:rPr>
                <w:rFonts w:ascii="Arial" w:eastAsia="Times New Roman" w:hAnsi="Arial" w:cs="Arial"/>
                <w:b/>
                <w:sz w:val="18"/>
                <w:szCs w:val="18"/>
                <w:lang w:val="en-GB" w:eastAsia="en-GB"/>
              </w:rPr>
            </w:pPr>
          </w:p>
          <w:p w14:paraId="44A46913" w14:textId="77777777" w:rsidR="00765A08" w:rsidRPr="009C6152" w:rsidRDefault="00765A08" w:rsidP="001538DA">
            <w:pPr>
              <w:widowControl/>
              <w:ind w:right="304"/>
              <w:rPr>
                <w:rFonts w:ascii="Arial" w:eastAsia="Times New Roman" w:hAnsi="Arial" w:cs="Arial"/>
                <w:b/>
                <w:sz w:val="18"/>
                <w:szCs w:val="18"/>
                <w:lang w:val="en-GB" w:eastAsia="en-GB"/>
              </w:rPr>
            </w:pPr>
          </w:p>
          <w:p w14:paraId="725FD710" w14:textId="77777777" w:rsidR="00765A08" w:rsidRPr="009C6152" w:rsidRDefault="00765A08" w:rsidP="001538DA">
            <w:pPr>
              <w:widowControl/>
              <w:ind w:right="304"/>
              <w:rPr>
                <w:rFonts w:ascii="Arial" w:eastAsia="Times New Roman" w:hAnsi="Arial" w:cs="Arial"/>
                <w:b/>
                <w:sz w:val="18"/>
                <w:szCs w:val="18"/>
                <w:lang w:val="en-GB" w:eastAsia="en-GB"/>
              </w:rPr>
            </w:pPr>
          </w:p>
          <w:p w14:paraId="61CA86DC" w14:textId="77777777" w:rsidR="00765A08" w:rsidRPr="009C6152" w:rsidRDefault="00765A08" w:rsidP="001538DA">
            <w:pPr>
              <w:widowControl/>
              <w:ind w:right="304"/>
              <w:rPr>
                <w:rFonts w:ascii="Arial" w:eastAsia="Times New Roman" w:hAnsi="Arial" w:cs="Arial"/>
                <w:b/>
                <w:sz w:val="18"/>
                <w:szCs w:val="18"/>
                <w:lang w:val="en-GB" w:eastAsia="en-GB"/>
              </w:rPr>
            </w:pPr>
          </w:p>
          <w:p w14:paraId="31A47E1D" w14:textId="77777777" w:rsidR="00765A08" w:rsidRPr="009C6152" w:rsidRDefault="00765A08" w:rsidP="001538DA">
            <w:pPr>
              <w:widowControl/>
              <w:ind w:right="304"/>
              <w:rPr>
                <w:rFonts w:ascii="Arial" w:eastAsia="Times New Roman" w:hAnsi="Arial" w:cs="Arial"/>
                <w:b/>
                <w:sz w:val="18"/>
                <w:szCs w:val="18"/>
                <w:lang w:val="en-GB" w:eastAsia="en-GB"/>
              </w:rPr>
            </w:pPr>
          </w:p>
          <w:p w14:paraId="0E86F05C" w14:textId="77777777" w:rsidR="00765A08" w:rsidRPr="009C6152" w:rsidRDefault="00765A08" w:rsidP="001538DA">
            <w:pPr>
              <w:widowControl/>
              <w:ind w:right="304"/>
              <w:rPr>
                <w:rFonts w:ascii="Arial" w:eastAsia="Times New Roman" w:hAnsi="Arial" w:cs="Arial"/>
                <w:b/>
                <w:sz w:val="18"/>
                <w:szCs w:val="18"/>
                <w:lang w:val="en-GB" w:eastAsia="en-GB"/>
              </w:rPr>
            </w:pPr>
          </w:p>
          <w:p w14:paraId="69BFBA62" w14:textId="77777777" w:rsidR="00765A08" w:rsidRPr="009C6152" w:rsidRDefault="00765A08" w:rsidP="001538DA">
            <w:pPr>
              <w:widowControl/>
              <w:ind w:right="304"/>
              <w:rPr>
                <w:rFonts w:ascii="Arial" w:eastAsia="Times New Roman" w:hAnsi="Arial" w:cs="Arial"/>
                <w:b/>
                <w:sz w:val="18"/>
                <w:szCs w:val="18"/>
                <w:lang w:val="en-GB" w:eastAsia="en-GB"/>
              </w:rPr>
            </w:pPr>
          </w:p>
          <w:p w14:paraId="7B5E2DF2" w14:textId="77777777" w:rsidR="00765A08" w:rsidRPr="009C6152" w:rsidRDefault="00765A08" w:rsidP="001538DA">
            <w:pPr>
              <w:widowControl/>
              <w:ind w:right="304"/>
              <w:rPr>
                <w:rFonts w:ascii="Arial" w:eastAsia="Times New Roman" w:hAnsi="Arial" w:cs="Arial"/>
                <w:b/>
                <w:sz w:val="18"/>
                <w:szCs w:val="18"/>
                <w:lang w:val="en-GB" w:eastAsia="en-GB"/>
              </w:rPr>
            </w:pPr>
          </w:p>
          <w:p w14:paraId="67158FC7" w14:textId="77777777" w:rsidR="00765A08" w:rsidRPr="009C6152" w:rsidRDefault="00765A08" w:rsidP="001538DA">
            <w:pPr>
              <w:widowControl/>
              <w:ind w:right="304"/>
              <w:rPr>
                <w:rFonts w:ascii="Arial" w:eastAsia="Times New Roman" w:hAnsi="Arial" w:cs="Arial"/>
                <w:b/>
                <w:sz w:val="18"/>
                <w:szCs w:val="18"/>
                <w:lang w:val="en-GB" w:eastAsia="en-GB"/>
              </w:rPr>
            </w:pPr>
          </w:p>
          <w:p w14:paraId="4139B0AA" w14:textId="77777777" w:rsidR="00765A08" w:rsidRPr="009C6152" w:rsidRDefault="00765A08" w:rsidP="001538DA">
            <w:pPr>
              <w:widowControl/>
              <w:ind w:right="304"/>
              <w:rPr>
                <w:rFonts w:ascii="Arial" w:eastAsia="Times New Roman" w:hAnsi="Arial" w:cs="Arial"/>
                <w:b/>
                <w:sz w:val="18"/>
                <w:szCs w:val="18"/>
                <w:lang w:val="en-GB" w:eastAsia="en-GB"/>
              </w:rPr>
            </w:pPr>
          </w:p>
          <w:p w14:paraId="5D3B4EC2" w14:textId="77777777" w:rsidR="00765A08" w:rsidRPr="009C6152" w:rsidRDefault="00765A08" w:rsidP="001538DA">
            <w:pPr>
              <w:widowControl/>
              <w:ind w:right="304"/>
              <w:rPr>
                <w:rFonts w:ascii="Arial" w:eastAsia="Times New Roman" w:hAnsi="Arial" w:cs="Arial"/>
                <w:b/>
                <w:sz w:val="18"/>
                <w:szCs w:val="18"/>
                <w:lang w:val="en-GB" w:eastAsia="en-GB"/>
              </w:rPr>
            </w:pPr>
          </w:p>
          <w:p w14:paraId="474962FC" w14:textId="77777777" w:rsidR="00765A08" w:rsidRPr="009C6152" w:rsidRDefault="00765A08" w:rsidP="001538DA">
            <w:pPr>
              <w:widowControl/>
              <w:ind w:right="304"/>
              <w:rPr>
                <w:rFonts w:ascii="Arial" w:eastAsia="Times New Roman" w:hAnsi="Arial" w:cs="Arial"/>
                <w:b/>
                <w:sz w:val="18"/>
                <w:szCs w:val="18"/>
                <w:lang w:val="en-GB" w:eastAsia="en-GB"/>
              </w:rPr>
            </w:pPr>
          </w:p>
          <w:p w14:paraId="656736B6" w14:textId="77777777" w:rsidR="00765A08" w:rsidRPr="009C6152" w:rsidRDefault="00765A08" w:rsidP="001538DA">
            <w:pPr>
              <w:widowControl/>
              <w:ind w:right="304"/>
              <w:rPr>
                <w:rFonts w:ascii="Arial" w:eastAsia="Times New Roman" w:hAnsi="Arial" w:cs="Arial"/>
                <w:b/>
                <w:sz w:val="18"/>
                <w:szCs w:val="18"/>
                <w:lang w:val="en-GB" w:eastAsia="en-GB"/>
              </w:rPr>
            </w:pPr>
          </w:p>
          <w:p w14:paraId="43AAC3CD" w14:textId="77777777" w:rsidR="00765A08" w:rsidRPr="009C6152" w:rsidRDefault="00765A08" w:rsidP="001538DA">
            <w:pPr>
              <w:widowControl/>
              <w:ind w:right="304"/>
              <w:rPr>
                <w:rFonts w:ascii="Arial" w:eastAsia="Times New Roman" w:hAnsi="Arial" w:cs="Arial"/>
                <w:b/>
                <w:sz w:val="18"/>
                <w:szCs w:val="18"/>
                <w:lang w:val="en-GB" w:eastAsia="en-GB"/>
              </w:rPr>
            </w:pPr>
          </w:p>
          <w:p w14:paraId="09266798" w14:textId="77777777" w:rsidR="00765A08" w:rsidRPr="009C6152" w:rsidRDefault="00765A08" w:rsidP="001538DA">
            <w:pPr>
              <w:widowControl/>
              <w:ind w:right="304"/>
              <w:rPr>
                <w:rFonts w:ascii="Arial" w:eastAsia="Times New Roman" w:hAnsi="Arial" w:cs="Arial"/>
                <w:b/>
                <w:sz w:val="18"/>
                <w:szCs w:val="18"/>
                <w:lang w:val="en-GB" w:eastAsia="en-GB"/>
              </w:rPr>
            </w:pPr>
          </w:p>
          <w:p w14:paraId="2160D6B6"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111" w:type="dxa"/>
            <w:shd w:val="clear" w:color="auto" w:fill="auto"/>
            <w:tcMar>
              <w:top w:w="85" w:type="dxa"/>
              <w:left w:w="85" w:type="dxa"/>
              <w:bottom w:w="85" w:type="dxa"/>
              <w:right w:w="85" w:type="dxa"/>
            </w:tcMar>
          </w:tcPr>
          <w:p w14:paraId="1B19C934"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125" w:type="dxa"/>
            <w:shd w:val="clear" w:color="auto" w:fill="auto"/>
            <w:tcMar>
              <w:top w:w="85" w:type="dxa"/>
              <w:left w:w="85" w:type="dxa"/>
              <w:bottom w:w="85" w:type="dxa"/>
              <w:right w:w="85" w:type="dxa"/>
            </w:tcMar>
          </w:tcPr>
          <w:p w14:paraId="47489580"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087" w:type="dxa"/>
            <w:shd w:val="clear" w:color="auto" w:fill="auto"/>
            <w:tcMar>
              <w:top w:w="85" w:type="dxa"/>
              <w:left w:w="85" w:type="dxa"/>
              <w:bottom w:w="85" w:type="dxa"/>
              <w:right w:w="85" w:type="dxa"/>
            </w:tcMar>
          </w:tcPr>
          <w:p w14:paraId="469C1F86"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2911" w:type="dxa"/>
            <w:shd w:val="clear" w:color="auto" w:fill="auto"/>
            <w:tcMar>
              <w:top w:w="85" w:type="dxa"/>
              <w:left w:w="85" w:type="dxa"/>
              <w:bottom w:w="85" w:type="dxa"/>
              <w:right w:w="85" w:type="dxa"/>
            </w:tcMar>
          </w:tcPr>
          <w:p w14:paraId="6E723137" w14:textId="77777777" w:rsidR="00765A08" w:rsidRPr="009C6152" w:rsidRDefault="00765A08" w:rsidP="001538DA">
            <w:pPr>
              <w:widowControl/>
              <w:ind w:right="304"/>
              <w:rPr>
                <w:rFonts w:ascii="Arial" w:eastAsia="Times New Roman" w:hAnsi="Arial" w:cs="Arial"/>
                <w:b/>
                <w:sz w:val="18"/>
                <w:szCs w:val="18"/>
                <w:lang w:val="en-GB" w:eastAsia="en-GB"/>
              </w:rPr>
            </w:pPr>
          </w:p>
        </w:tc>
      </w:tr>
    </w:tbl>
    <w:p w14:paraId="2E2DF7E3" w14:textId="77777777" w:rsidR="00765A08" w:rsidRPr="00482E41" w:rsidRDefault="00765A08" w:rsidP="00765A08">
      <w:pPr>
        <w:rPr>
          <w:rFonts w:ascii="Arial" w:hAnsi="Arial"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83"/>
        <w:gridCol w:w="1111"/>
        <w:gridCol w:w="1125"/>
        <w:gridCol w:w="1087"/>
        <w:gridCol w:w="2911"/>
      </w:tblGrid>
      <w:tr w:rsidR="00765A08" w14:paraId="4BD70DEA" w14:textId="77777777" w:rsidTr="00EE5B8E">
        <w:trPr>
          <w:trHeight w:val="470"/>
        </w:trPr>
        <w:tc>
          <w:tcPr>
            <w:tcW w:w="10485" w:type="dxa"/>
            <w:gridSpan w:val="6"/>
            <w:shd w:val="clear" w:color="auto" w:fill="auto"/>
            <w:tcMar>
              <w:top w:w="85" w:type="dxa"/>
              <w:left w:w="85" w:type="dxa"/>
              <w:bottom w:w="85" w:type="dxa"/>
              <w:right w:w="85" w:type="dxa"/>
            </w:tcMar>
          </w:tcPr>
          <w:p w14:paraId="348B9A21" w14:textId="77777777" w:rsidR="00765A08" w:rsidRPr="009C6152" w:rsidRDefault="00765A08" w:rsidP="001538DA">
            <w:pPr>
              <w:rPr>
                <w:rFonts w:ascii="Arial" w:hAnsi="Arial" w:cs="Arial"/>
                <w:b/>
                <w:sz w:val="18"/>
                <w:szCs w:val="18"/>
              </w:rPr>
            </w:pPr>
            <w:r w:rsidRPr="009C6152">
              <w:rPr>
                <w:rFonts w:ascii="Arial" w:hAnsi="Arial" w:cs="Arial"/>
                <w:b/>
              </w:rPr>
              <w:lastRenderedPageBreak/>
              <w:t>3.</w:t>
            </w:r>
            <w:r w:rsidRPr="009C6152">
              <w:rPr>
                <w:rFonts w:ascii="Arial" w:hAnsi="Arial" w:cs="Arial"/>
                <w:b/>
              </w:rPr>
              <w:tab/>
              <w:t>WORK EXPERIENCE</w:t>
            </w:r>
          </w:p>
          <w:p w14:paraId="6AA4B595" w14:textId="77777777" w:rsidR="00765A08" w:rsidRPr="009C6152" w:rsidRDefault="00765A08" w:rsidP="001538DA">
            <w:pPr>
              <w:rPr>
                <w:rFonts w:ascii="Arial" w:hAnsi="Arial" w:cs="Arial"/>
                <w:b/>
                <w:sz w:val="18"/>
                <w:szCs w:val="18"/>
              </w:rPr>
            </w:pPr>
            <w:r w:rsidRPr="009C6152">
              <w:rPr>
                <w:rFonts w:ascii="Arial" w:hAnsi="Arial" w:cs="Arial"/>
                <w:b/>
                <w:i/>
                <w:sz w:val="18"/>
                <w:szCs w:val="18"/>
              </w:rPr>
              <w:t>Please list any relevant work experience and give details of your role</w:t>
            </w:r>
          </w:p>
        </w:tc>
      </w:tr>
      <w:tr w:rsidR="00765A08" w14:paraId="329A48FE" w14:textId="77777777" w:rsidTr="00EE5B8E">
        <w:tc>
          <w:tcPr>
            <w:tcW w:w="1668" w:type="dxa"/>
            <w:shd w:val="clear" w:color="auto" w:fill="auto"/>
            <w:tcMar>
              <w:top w:w="85" w:type="dxa"/>
              <w:left w:w="85" w:type="dxa"/>
              <w:bottom w:w="85" w:type="dxa"/>
              <w:right w:w="85" w:type="dxa"/>
            </w:tcMar>
          </w:tcPr>
          <w:p w14:paraId="143D9C5B"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Employer</w:t>
            </w:r>
          </w:p>
        </w:tc>
        <w:tc>
          <w:tcPr>
            <w:tcW w:w="2583" w:type="dxa"/>
            <w:shd w:val="clear" w:color="auto" w:fill="auto"/>
            <w:tcMar>
              <w:top w:w="85" w:type="dxa"/>
              <w:left w:w="85" w:type="dxa"/>
              <w:bottom w:w="85" w:type="dxa"/>
              <w:right w:w="85" w:type="dxa"/>
            </w:tcMar>
          </w:tcPr>
          <w:p w14:paraId="1AA41A70"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111" w:type="dxa"/>
            <w:shd w:val="clear" w:color="auto" w:fill="auto"/>
            <w:tcMar>
              <w:top w:w="85" w:type="dxa"/>
              <w:left w:w="85" w:type="dxa"/>
              <w:bottom w:w="85" w:type="dxa"/>
              <w:right w:w="85" w:type="dxa"/>
            </w:tcMar>
          </w:tcPr>
          <w:p w14:paraId="24970A30"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Dates</w:t>
            </w:r>
          </w:p>
        </w:tc>
        <w:tc>
          <w:tcPr>
            <w:tcW w:w="1125" w:type="dxa"/>
            <w:shd w:val="clear" w:color="auto" w:fill="auto"/>
            <w:tcMar>
              <w:top w:w="85" w:type="dxa"/>
              <w:left w:w="85" w:type="dxa"/>
              <w:bottom w:w="85" w:type="dxa"/>
              <w:right w:w="85" w:type="dxa"/>
            </w:tcMar>
          </w:tcPr>
          <w:p w14:paraId="516EA290"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087" w:type="dxa"/>
            <w:shd w:val="clear" w:color="auto" w:fill="auto"/>
            <w:tcMar>
              <w:top w:w="85" w:type="dxa"/>
              <w:left w:w="85" w:type="dxa"/>
              <w:bottom w:w="85" w:type="dxa"/>
              <w:right w:w="85" w:type="dxa"/>
            </w:tcMar>
          </w:tcPr>
          <w:p w14:paraId="1C5F40F6"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Your Role</w:t>
            </w:r>
          </w:p>
        </w:tc>
        <w:tc>
          <w:tcPr>
            <w:tcW w:w="2911" w:type="dxa"/>
            <w:shd w:val="clear" w:color="auto" w:fill="auto"/>
            <w:tcMar>
              <w:top w:w="85" w:type="dxa"/>
              <w:left w:w="85" w:type="dxa"/>
              <w:bottom w:w="85" w:type="dxa"/>
              <w:right w:w="85" w:type="dxa"/>
            </w:tcMar>
          </w:tcPr>
          <w:p w14:paraId="0D4BDE42" w14:textId="77777777" w:rsidR="00765A08" w:rsidRPr="009C6152" w:rsidRDefault="00765A08" w:rsidP="001538DA">
            <w:pPr>
              <w:widowControl/>
              <w:ind w:right="304"/>
              <w:rPr>
                <w:rFonts w:ascii="Arial" w:eastAsia="Times New Roman" w:hAnsi="Arial" w:cs="Arial"/>
                <w:b/>
                <w:sz w:val="18"/>
                <w:szCs w:val="18"/>
                <w:lang w:val="en-GB" w:eastAsia="en-GB"/>
              </w:rPr>
            </w:pPr>
          </w:p>
        </w:tc>
      </w:tr>
      <w:tr w:rsidR="00765A08" w14:paraId="12CA7D19" w14:textId="77777777" w:rsidTr="00EE5B8E">
        <w:tc>
          <w:tcPr>
            <w:tcW w:w="1668" w:type="dxa"/>
            <w:shd w:val="clear" w:color="auto" w:fill="auto"/>
            <w:tcMar>
              <w:top w:w="85" w:type="dxa"/>
              <w:left w:w="85" w:type="dxa"/>
              <w:bottom w:w="85" w:type="dxa"/>
              <w:right w:w="85" w:type="dxa"/>
            </w:tcMar>
          </w:tcPr>
          <w:p w14:paraId="63EF08E5" w14:textId="77777777" w:rsidR="00765A08" w:rsidRPr="009C6152" w:rsidRDefault="00765A08" w:rsidP="001538DA">
            <w:pPr>
              <w:widowControl/>
              <w:ind w:right="304"/>
              <w:rPr>
                <w:rFonts w:ascii="Arial" w:hAnsi="Arial" w:cs="Arial"/>
                <w:b/>
                <w:sz w:val="18"/>
                <w:szCs w:val="18"/>
              </w:rPr>
            </w:pPr>
          </w:p>
          <w:p w14:paraId="6435241D" w14:textId="77777777" w:rsidR="00765A08" w:rsidRPr="009C6152" w:rsidRDefault="00765A08" w:rsidP="001538DA">
            <w:pPr>
              <w:widowControl/>
              <w:ind w:right="304"/>
              <w:rPr>
                <w:rFonts w:ascii="Arial" w:hAnsi="Arial" w:cs="Arial"/>
                <w:b/>
                <w:sz w:val="18"/>
                <w:szCs w:val="18"/>
              </w:rPr>
            </w:pPr>
          </w:p>
          <w:p w14:paraId="65B74E17" w14:textId="77777777" w:rsidR="00765A08" w:rsidRPr="009C6152" w:rsidRDefault="00765A08" w:rsidP="001538DA">
            <w:pPr>
              <w:widowControl/>
              <w:ind w:right="304"/>
              <w:rPr>
                <w:rFonts w:ascii="Arial" w:hAnsi="Arial" w:cs="Arial"/>
                <w:b/>
                <w:sz w:val="18"/>
                <w:szCs w:val="18"/>
              </w:rPr>
            </w:pPr>
          </w:p>
          <w:p w14:paraId="443BB53A" w14:textId="77777777" w:rsidR="00765A08" w:rsidRPr="009C6152" w:rsidRDefault="00765A08" w:rsidP="001538DA">
            <w:pPr>
              <w:widowControl/>
              <w:ind w:right="304"/>
              <w:rPr>
                <w:rFonts w:ascii="Arial" w:hAnsi="Arial" w:cs="Arial"/>
                <w:b/>
                <w:sz w:val="18"/>
                <w:szCs w:val="18"/>
              </w:rPr>
            </w:pPr>
          </w:p>
          <w:p w14:paraId="41A448FD" w14:textId="77777777" w:rsidR="00765A08" w:rsidRPr="009C6152" w:rsidRDefault="00765A08" w:rsidP="001538DA">
            <w:pPr>
              <w:widowControl/>
              <w:ind w:right="304"/>
              <w:rPr>
                <w:rFonts w:ascii="Arial" w:hAnsi="Arial" w:cs="Arial"/>
                <w:b/>
                <w:sz w:val="18"/>
                <w:szCs w:val="18"/>
              </w:rPr>
            </w:pPr>
          </w:p>
          <w:p w14:paraId="5690E05C" w14:textId="77777777" w:rsidR="00765A08" w:rsidRPr="009C6152" w:rsidRDefault="00765A08" w:rsidP="001538DA">
            <w:pPr>
              <w:widowControl/>
              <w:ind w:right="304"/>
              <w:rPr>
                <w:rFonts w:ascii="Arial" w:hAnsi="Arial" w:cs="Arial"/>
                <w:b/>
                <w:sz w:val="18"/>
                <w:szCs w:val="18"/>
              </w:rPr>
            </w:pPr>
          </w:p>
          <w:p w14:paraId="0EFC0A15" w14:textId="77777777" w:rsidR="00765A08" w:rsidRPr="009C6152" w:rsidRDefault="00765A08" w:rsidP="001538DA">
            <w:pPr>
              <w:widowControl/>
              <w:ind w:right="304"/>
              <w:rPr>
                <w:rFonts w:ascii="Arial" w:hAnsi="Arial" w:cs="Arial"/>
                <w:b/>
                <w:sz w:val="18"/>
                <w:szCs w:val="18"/>
              </w:rPr>
            </w:pPr>
          </w:p>
          <w:p w14:paraId="761B873D" w14:textId="77777777" w:rsidR="00765A08" w:rsidRPr="009C6152" w:rsidRDefault="00765A08" w:rsidP="001538DA">
            <w:pPr>
              <w:widowControl/>
              <w:ind w:right="304"/>
              <w:rPr>
                <w:rFonts w:ascii="Arial" w:hAnsi="Arial" w:cs="Arial"/>
                <w:b/>
                <w:sz w:val="18"/>
                <w:szCs w:val="18"/>
              </w:rPr>
            </w:pPr>
          </w:p>
          <w:p w14:paraId="19203788" w14:textId="77777777" w:rsidR="00765A08" w:rsidRPr="009C6152" w:rsidRDefault="00765A08" w:rsidP="001538DA">
            <w:pPr>
              <w:widowControl/>
              <w:ind w:right="304"/>
              <w:rPr>
                <w:rFonts w:ascii="Arial" w:hAnsi="Arial" w:cs="Arial"/>
                <w:b/>
                <w:sz w:val="18"/>
                <w:szCs w:val="18"/>
              </w:rPr>
            </w:pPr>
          </w:p>
          <w:p w14:paraId="03FF265D" w14:textId="77777777" w:rsidR="00765A08" w:rsidRPr="009C6152" w:rsidRDefault="00765A08" w:rsidP="001538DA">
            <w:pPr>
              <w:widowControl/>
              <w:ind w:right="304"/>
              <w:rPr>
                <w:rFonts w:ascii="Arial" w:hAnsi="Arial" w:cs="Arial"/>
                <w:b/>
                <w:sz w:val="18"/>
                <w:szCs w:val="18"/>
              </w:rPr>
            </w:pPr>
          </w:p>
          <w:p w14:paraId="6E6F7BF9" w14:textId="77777777" w:rsidR="00765A08" w:rsidRPr="009C6152" w:rsidRDefault="00765A08" w:rsidP="001538DA">
            <w:pPr>
              <w:widowControl/>
              <w:ind w:right="304"/>
              <w:rPr>
                <w:rFonts w:ascii="Arial" w:hAnsi="Arial" w:cs="Arial"/>
                <w:b/>
                <w:sz w:val="18"/>
                <w:szCs w:val="18"/>
              </w:rPr>
            </w:pPr>
          </w:p>
          <w:p w14:paraId="45F3F685" w14:textId="77777777" w:rsidR="00765A08" w:rsidRPr="009C6152" w:rsidRDefault="00765A08" w:rsidP="001538DA">
            <w:pPr>
              <w:widowControl/>
              <w:ind w:right="304"/>
              <w:rPr>
                <w:rFonts w:ascii="Arial" w:hAnsi="Arial" w:cs="Arial"/>
                <w:b/>
                <w:sz w:val="18"/>
                <w:szCs w:val="18"/>
              </w:rPr>
            </w:pPr>
          </w:p>
          <w:p w14:paraId="3B4517EB" w14:textId="77777777" w:rsidR="00765A08" w:rsidRPr="009C6152" w:rsidRDefault="00765A08" w:rsidP="001538DA">
            <w:pPr>
              <w:widowControl/>
              <w:ind w:right="304"/>
              <w:rPr>
                <w:rFonts w:ascii="Arial" w:hAnsi="Arial" w:cs="Arial"/>
                <w:b/>
                <w:sz w:val="18"/>
                <w:szCs w:val="18"/>
              </w:rPr>
            </w:pPr>
          </w:p>
          <w:p w14:paraId="64B376C6" w14:textId="77777777" w:rsidR="00765A08" w:rsidRPr="009C6152" w:rsidRDefault="00765A08" w:rsidP="001538DA">
            <w:pPr>
              <w:widowControl/>
              <w:ind w:right="304"/>
              <w:rPr>
                <w:rFonts w:ascii="Arial" w:hAnsi="Arial" w:cs="Arial"/>
                <w:b/>
                <w:sz w:val="18"/>
                <w:szCs w:val="18"/>
              </w:rPr>
            </w:pPr>
          </w:p>
          <w:p w14:paraId="53E0730E" w14:textId="77777777" w:rsidR="00765A08" w:rsidRPr="009C6152" w:rsidRDefault="00765A08" w:rsidP="001538DA">
            <w:pPr>
              <w:widowControl/>
              <w:ind w:right="304"/>
              <w:rPr>
                <w:rFonts w:ascii="Arial" w:hAnsi="Arial" w:cs="Arial"/>
                <w:b/>
                <w:sz w:val="18"/>
                <w:szCs w:val="18"/>
              </w:rPr>
            </w:pPr>
          </w:p>
          <w:p w14:paraId="64AAB3DB" w14:textId="77777777" w:rsidR="00765A08" w:rsidRPr="009C6152" w:rsidRDefault="00765A08" w:rsidP="001538DA">
            <w:pPr>
              <w:widowControl/>
              <w:ind w:right="304"/>
              <w:rPr>
                <w:rFonts w:ascii="Arial" w:hAnsi="Arial" w:cs="Arial"/>
                <w:b/>
                <w:sz w:val="18"/>
                <w:szCs w:val="18"/>
              </w:rPr>
            </w:pPr>
          </w:p>
          <w:p w14:paraId="03C2B540" w14:textId="77777777" w:rsidR="00765A08" w:rsidRPr="009C6152" w:rsidRDefault="00765A08" w:rsidP="001538DA">
            <w:pPr>
              <w:widowControl/>
              <w:ind w:right="304"/>
              <w:rPr>
                <w:rFonts w:ascii="Arial" w:hAnsi="Arial" w:cs="Arial"/>
                <w:b/>
                <w:sz w:val="18"/>
                <w:szCs w:val="18"/>
              </w:rPr>
            </w:pPr>
          </w:p>
          <w:p w14:paraId="5FAFFFCF" w14:textId="77777777" w:rsidR="00765A08" w:rsidRPr="009C6152" w:rsidRDefault="00765A08" w:rsidP="001538DA">
            <w:pPr>
              <w:widowControl/>
              <w:ind w:right="304"/>
              <w:rPr>
                <w:rFonts w:ascii="Arial" w:hAnsi="Arial" w:cs="Arial"/>
                <w:b/>
                <w:sz w:val="18"/>
                <w:szCs w:val="18"/>
              </w:rPr>
            </w:pPr>
          </w:p>
          <w:p w14:paraId="7DF5A4CD" w14:textId="77777777" w:rsidR="00765A08" w:rsidRPr="009C6152" w:rsidRDefault="00765A08" w:rsidP="001538DA">
            <w:pPr>
              <w:widowControl/>
              <w:ind w:right="304"/>
              <w:rPr>
                <w:rFonts w:ascii="Arial" w:hAnsi="Arial" w:cs="Arial"/>
                <w:b/>
                <w:sz w:val="18"/>
                <w:szCs w:val="18"/>
              </w:rPr>
            </w:pPr>
          </w:p>
          <w:p w14:paraId="53C04F4C" w14:textId="77777777" w:rsidR="00765A08" w:rsidRPr="009C6152" w:rsidRDefault="00765A08" w:rsidP="001538DA">
            <w:pPr>
              <w:widowControl/>
              <w:ind w:right="304"/>
              <w:rPr>
                <w:rFonts w:ascii="Arial" w:hAnsi="Arial" w:cs="Arial"/>
                <w:b/>
                <w:sz w:val="18"/>
                <w:szCs w:val="18"/>
              </w:rPr>
            </w:pPr>
          </w:p>
          <w:p w14:paraId="13AEF625" w14:textId="77777777" w:rsidR="00765A08" w:rsidRPr="009C6152" w:rsidRDefault="00765A08" w:rsidP="001538DA">
            <w:pPr>
              <w:widowControl/>
              <w:ind w:right="304"/>
              <w:rPr>
                <w:rFonts w:ascii="Arial" w:hAnsi="Arial" w:cs="Arial"/>
                <w:b/>
                <w:sz w:val="18"/>
                <w:szCs w:val="18"/>
              </w:rPr>
            </w:pPr>
          </w:p>
          <w:p w14:paraId="3A25B39F" w14:textId="77777777" w:rsidR="00765A08" w:rsidRPr="009C6152" w:rsidRDefault="00765A08" w:rsidP="001538DA">
            <w:pPr>
              <w:widowControl/>
              <w:ind w:right="304"/>
              <w:rPr>
                <w:rFonts w:ascii="Arial" w:hAnsi="Arial" w:cs="Arial"/>
                <w:b/>
                <w:sz w:val="18"/>
                <w:szCs w:val="18"/>
              </w:rPr>
            </w:pPr>
          </w:p>
          <w:p w14:paraId="5368ADDB" w14:textId="77777777" w:rsidR="00765A08" w:rsidRPr="009C6152" w:rsidRDefault="00765A08" w:rsidP="001538DA">
            <w:pPr>
              <w:widowControl/>
              <w:ind w:right="304"/>
              <w:rPr>
                <w:rFonts w:ascii="Arial" w:hAnsi="Arial" w:cs="Arial"/>
                <w:b/>
                <w:sz w:val="18"/>
                <w:szCs w:val="18"/>
              </w:rPr>
            </w:pPr>
          </w:p>
          <w:p w14:paraId="71E29541" w14:textId="77777777" w:rsidR="00765A08" w:rsidRPr="009C6152" w:rsidRDefault="00765A08" w:rsidP="001538DA">
            <w:pPr>
              <w:widowControl/>
              <w:ind w:right="304"/>
              <w:rPr>
                <w:rFonts w:ascii="Arial" w:hAnsi="Arial" w:cs="Arial"/>
                <w:b/>
                <w:sz w:val="18"/>
                <w:szCs w:val="18"/>
              </w:rPr>
            </w:pPr>
          </w:p>
          <w:p w14:paraId="1C84D1A1" w14:textId="77777777" w:rsidR="00765A08" w:rsidRPr="009C6152" w:rsidRDefault="00765A08" w:rsidP="001538DA">
            <w:pPr>
              <w:widowControl/>
              <w:ind w:right="304"/>
              <w:rPr>
                <w:rFonts w:ascii="Arial" w:hAnsi="Arial" w:cs="Arial"/>
                <w:b/>
                <w:sz w:val="18"/>
                <w:szCs w:val="18"/>
              </w:rPr>
            </w:pPr>
          </w:p>
          <w:p w14:paraId="2E6AE06F" w14:textId="77777777" w:rsidR="00765A08" w:rsidRPr="009C6152" w:rsidRDefault="00765A08" w:rsidP="001538DA">
            <w:pPr>
              <w:widowControl/>
              <w:ind w:right="304"/>
              <w:rPr>
                <w:rFonts w:ascii="Arial" w:hAnsi="Arial" w:cs="Arial"/>
                <w:b/>
                <w:sz w:val="18"/>
                <w:szCs w:val="18"/>
              </w:rPr>
            </w:pPr>
          </w:p>
          <w:p w14:paraId="5530DF16" w14:textId="77777777" w:rsidR="00765A08" w:rsidRPr="009C6152" w:rsidRDefault="00765A08" w:rsidP="001538DA">
            <w:pPr>
              <w:widowControl/>
              <w:ind w:right="304"/>
              <w:rPr>
                <w:rFonts w:ascii="Arial" w:hAnsi="Arial" w:cs="Arial"/>
                <w:b/>
                <w:sz w:val="18"/>
                <w:szCs w:val="18"/>
              </w:rPr>
            </w:pPr>
          </w:p>
          <w:p w14:paraId="4EEB23E3" w14:textId="77777777" w:rsidR="00765A08" w:rsidRPr="009C6152" w:rsidRDefault="00765A08" w:rsidP="001538DA">
            <w:pPr>
              <w:widowControl/>
              <w:ind w:right="304"/>
              <w:rPr>
                <w:rFonts w:ascii="Arial" w:hAnsi="Arial" w:cs="Arial"/>
                <w:b/>
                <w:sz w:val="18"/>
                <w:szCs w:val="18"/>
              </w:rPr>
            </w:pPr>
          </w:p>
          <w:p w14:paraId="2DCC8D96" w14:textId="77777777" w:rsidR="00765A08" w:rsidRPr="009C6152" w:rsidRDefault="00765A08" w:rsidP="001538DA">
            <w:pPr>
              <w:widowControl/>
              <w:ind w:right="304"/>
              <w:rPr>
                <w:rFonts w:ascii="Arial" w:hAnsi="Arial" w:cs="Arial"/>
                <w:b/>
                <w:sz w:val="18"/>
                <w:szCs w:val="18"/>
              </w:rPr>
            </w:pPr>
          </w:p>
          <w:p w14:paraId="1B609055" w14:textId="77777777" w:rsidR="00765A08" w:rsidRPr="009C6152" w:rsidRDefault="00765A08" w:rsidP="001538DA">
            <w:pPr>
              <w:widowControl/>
              <w:ind w:right="304"/>
              <w:rPr>
                <w:rFonts w:ascii="Arial" w:hAnsi="Arial" w:cs="Arial"/>
                <w:b/>
                <w:sz w:val="18"/>
                <w:szCs w:val="18"/>
              </w:rPr>
            </w:pPr>
          </w:p>
          <w:p w14:paraId="628DC260" w14:textId="77777777" w:rsidR="00765A08" w:rsidRPr="009C6152" w:rsidRDefault="00765A08" w:rsidP="001538DA">
            <w:pPr>
              <w:widowControl/>
              <w:ind w:right="304"/>
              <w:rPr>
                <w:rFonts w:ascii="Arial" w:hAnsi="Arial" w:cs="Arial"/>
                <w:b/>
                <w:sz w:val="18"/>
                <w:szCs w:val="18"/>
              </w:rPr>
            </w:pPr>
          </w:p>
          <w:p w14:paraId="7366D13C" w14:textId="77777777" w:rsidR="00765A08" w:rsidRPr="009C6152" w:rsidRDefault="00765A08" w:rsidP="001538DA">
            <w:pPr>
              <w:widowControl/>
              <w:ind w:right="304"/>
              <w:rPr>
                <w:rFonts w:ascii="Arial" w:hAnsi="Arial" w:cs="Arial"/>
                <w:b/>
                <w:sz w:val="18"/>
                <w:szCs w:val="18"/>
              </w:rPr>
            </w:pPr>
          </w:p>
          <w:p w14:paraId="4A75EE5F" w14:textId="77777777" w:rsidR="00765A08" w:rsidRPr="009C6152" w:rsidRDefault="00765A08" w:rsidP="001538DA">
            <w:pPr>
              <w:widowControl/>
              <w:ind w:right="304"/>
              <w:rPr>
                <w:rFonts w:ascii="Arial" w:hAnsi="Arial" w:cs="Arial"/>
                <w:b/>
                <w:sz w:val="18"/>
                <w:szCs w:val="18"/>
              </w:rPr>
            </w:pPr>
          </w:p>
          <w:p w14:paraId="29468ADB" w14:textId="77777777" w:rsidR="00765A08" w:rsidRPr="009C6152" w:rsidRDefault="00765A08" w:rsidP="001538DA">
            <w:pPr>
              <w:widowControl/>
              <w:ind w:right="304"/>
              <w:rPr>
                <w:rFonts w:ascii="Arial" w:hAnsi="Arial" w:cs="Arial"/>
                <w:b/>
                <w:sz w:val="18"/>
                <w:szCs w:val="18"/>
              </w:rPr>
            </w:pPr>
          </w:p>
          <w:p w14:paraId="1249ACF5" w14:textId="77777777" w:rsidR="00765A08" w:rsidRPr="009C6152" w:rsidRDefault="00765A08" w:rsidP="001538DA">
            <w:pPr>
              <w:widowControl/>
              <w:ind w:right="304"/>
              <w:rPr>
                <w:rFonts w:ascii="Arial" w:hAnsi="Arial" w:cs="Arial"/>
                <w:b/>
                <w:sz w:val="18"/>
                <w:szCs w:val="18"/>
              </w:rPr>
            </w:pPr>
          </w:p>
          <w:p w14:paraId="2F7CEBBA" w14:textId="77777777" w:rsidR="00765A08" w:rsidRPr="009C6152" w:rsidRDefault="00765A08" w:rsidP="001538DA">
            <w:pPr>
              <w:widowControl/>
              <w:ind w:right="304"/>
              <w:rPr>
                <w:rFonts w:ascii="Arial" w:hAnsi="Arial" w:cs="Arial"/>
                <w:b/>
                <w:sz w:val="18"/>
                <w:szCs w:val="18"/>
              </w:rPr>
            </w:pPr>
          </w:p>
          <w:p w14:paraId="666C054D" w14:textId="77777777" w:rsidR="00765A08" w:rsidRPr="009C6152" w:rsidRDefault="00765A08" w:rsidP="001538DA">
            <w:pPr>
              <w:widowControl/>
              <w:ind w:right="304"/>
              <w:rPr>
                <w:rFonts w:ascii="Arial" w:hAnsi="Arial" w:cs="Arial"/>
                <w:b/>
                <w:sz w:val="18"/>
                <w:szCs w:val="18"/>
              </w:rPr>
            </w:pPr>
          </w:p>
          <w:p w14:paraId="591446CB" w14:textId="77777777" w:rsidR="00765A08" w:rsidRPr="009C6152" w:rsidRDefault="00765A08" w:rsidP="001538DA">
            <w:pPr>
              <w:widowControl/>
              <w:ind w:right="304"/>
              <w:rPr>
                <w:rFonts w:ascii="Arial" w:hAnsi="Arial" w:cs="Arial"/>
                <w:b/>
                <w:sz w:val="18"/>
                <w:szCs w:val="18"/>
              </w:rPr>
            </w:pPr>
          </w:p>
          <w:p w14:paraId="79ECC231" w14:textId="77777777" w:rsidR="00765A08" w:rsidRPr="009C6152" w:rsidRDefault="00765A08" w:rsidP="001538DA">
            <w:pPr>
              <w:widowControl/>
              <w:ind w:right="304"/>
              <w:rPr>
                <w:rFonts w:ascii="Arial" w:hAnsi="Arial" w:cs="Arial"/>
                <w:b/>
                <w:sz w:val="18"/>
                <w:szCs w:val="18"/>
              </w:rPr>
            </w:pPr>
          </w:p>
          <w:p w14:paraId="0AE2D9F3" w14:textId="77777777" w:rsidR="00765A08" w:rsidRPr="009C6152" w:rsidRDefault="00765A08" w:rsidP="001538DA">
            <w:pPr>
              <w:widowControl/>
              <w:ind w:right="304"/>
              <w:rPr>
                <w:rFonts w:ascii="Arial" w:hAnsi="Arial" w:cs="Arial"/>
                <w:b/>
                <w:sz w:val="18"/>
                <w:szCs w:val="18"/>
              </w:rPr>
            </w:pPr>
          </w:p>
          <w:p w14:paraId="3BCFF467" w14:textId="77777777" w:rsidR="00765A08" w:rsidRPr="009C6152" w:rsidRDefault="00765A08" w:rsidP="001538DA">
            <w:pPr>
              <w:widowControl/>
              <w:ind w:right="304"/>
              <w:rPr>
                <w:rFonts w:ascii="Arial" w:hAnsi="Arial" w:cs="Arial"/>
                <w:b/>
                <w:sz w:val="18"/>
                <w:szCs w:val="18"/>
              </w:rPr>
            </w:pPr>
          </w:p>
          <w:p w14:paraId="33DFE4F1" w14:textId="77777777" w:rsidR="00765A08" w:rsidRPr="009C6152" w:rsidRDefault="00765A08" w:rsidP="001538DA">
            <w:pPr>
              <w:widowControl/>
              <w:ind w:right="304"/>
              <w:rPr>
                <w:rFonts w:ascii="Arial" w:hAnsi="Arial" w:cs="Arial"/>
                <w:b/>
                <w:sz w:val="18"/>
                <w:szCs w:val="18"/>
              </w:rPr>
            </w:pPr>
          </w:p>
          <w:p w14:paraId="2F5EBD01" w14:textId="77777777" w:rsidR="00765A08" w:rsidRPr="009C6152" w:rsidRDefault="00765A08" w:rsidP="001538DA">
            <w:pPr>
              <w:widowControl/>
              <w:ind w:right="304"/>
              <w:rPr>
                <w:rFonts w:ascii="Arial" w:hAnsi="Arial" w:cs="Arial"/>
                <w:b/>
                <w:sz w:val="18"/>
                <w:szCs w:val="18"/>
              </w:rPr>
            </w:pPr>
          </w:p>
          <w:p w14:paraId="6085A5D4" w14:textId="77777777" w:rsidR="00765A08" w:rsidRPr="009C6152" w:rsidRDefault="00765A08" w:rsidP="001538DA">
            <w:pPr>
              <w:widowControl/>
              <w:ind w:right="304"/>
              <w:rPr>
                <w:rFonts w:ascii="Arial" w:hAnsi="Arial" w:cs="Arial"/>
                <w:b/>
                <w:sz w:val="18"/>
                <w:szCs w:val="18"/>
              </w:rPr>
            </w:pPr>
          </w:p>
          <w:p w14:paraId="0237A763" w14:textId="77777777" w:rsidR="00765A08" w:rsidRPr="009C6152" w:rsidRDefault="00765A08" w:rsidP="001538DA">
            <w:pPr>
              <w:widowControl/>
              <w:ind w:right="304"/>
              <w:rPr>
                <w:rFonts w:ascii="Arial" w:hAnsi="Arial" w:cs="Arial"/>
                <w:b/>
                <w:sz w:val="18"/>
                <w:szCs w:val="18"/>
              </w:rPr>
            </w:pPr>
          </w:p>
          <w:p w14:paraId="2C1D2DA0" w14:textId="77777777" w:rsidR="00765A08" w:rsidRPr="009C6152" w:rsidRDefault="00765A08" w:rsidP="001538DA">
            <w:pPr>
              <w:widowControl/>
              <w:ind w:right="304"/>
              <w:rPr>
                <w:rFonts w:ascii="Arial" w:hAnsi="Arial" w:cs="Arial"/>
                <w:b/>
                <w:sz w:val="18"/>
                <w:szCs w:val="18"/>
              </w:rPr>
            </w:pPr>
          </w:p>
          <w:p w14:paraId="766C107E" w14:textId="77777777" w:rsidR="00765A08" w:rsidRPr="009C6152" w:rsidRDefault="00765A08" w:rsidP="001538DA">
            <w:pPr>
              <w:widowControl/>
              <w:ind w:right="304"/>
              <w:rPr>
                <w:rFonts w:ascii="Arial" w:hAnsi="Arial" w:cs="Arial"/>
                <w:b/>
                <w:sz w:val="18"/>
                <w:szCs w:val="18"/>
              </w:rPr>
            </w:pPr>
          </w:p>
          <w:p w14:paraId="2AC1998D" w14:textId="77777777" w:rsidR="00765A08" w:rsidRPr="009C6152" w:rsidRDefault="00765A08" w:rsidP="001538DA">
            <w:pPr>
              <w:widowControl/>
              <w:ind w:right="304"/>
              <w:rPr>
                <w:rFonts w:ascii="Arial" w:hAnsi="Arial" w:cs="Arial"/>
                <w:b/>
                <w:sz w:val="18"/>
                <w:szCs w:val="18"/>
              </w:rPr>
            </w:pPr>
          </w:p>
          <w:p w14:paraId="602C7FBA" w14:textId="77777777" w:rsidR="00765A08" w:rsidRPr="009C6152" w:rsidRDefault="00765A08" w:rsidP="001538DA">
            <w:pPr>
              <w:widowControl/>
              <w:ind w:right="304"/>
              <w:rPr>
                <w:rFonts w:ascii="Arial" w:hAnsi="Arial" w:cs="Arial"/>
                <w:b/>
                <w:sz w:val="18"/>
                <w:szCs w:val="18"/>
              </w:rPr>
            </w:pPr>
          </w:p>
          <w:p w14:paraId="262CE3AE" w14:textId="33E1E8EC" w:rsidR="00765A08" w:rsidRDefault="00765A08" w:rsidP="001538DA">
            <w:pPr>
              <w:widowControl/>
              <w:ind w:right="304"/>
              <w:rPr>
                <w:rFonts w:ascii="Arial" w:hAnsi="Arial" w:cs="Arial"/>
                <w:b/>
                <w:sz w:val="18"/>
                <w:szCs w:val="18"/>
              </w:rPr>
            </w:pPr>
          </w:p>
          <w:p w14:paraId="7CB16904" w14:textId="3D16C300" w:rsidR="00EE5B8E" w:rsidRDefault="00EE5B8E" w:rsidP="001538DA">
            <w:pPr>
              <w:widowControl/>
              <w:ind w:right="304"/>
              <w:rPr>
                <w:rFonts w:ascii="Arial" w:hAnsi="Arial" w:cs="Arial"/>
                <w:b/>
                <w:sz w:val="18"/>
                <w:szCs w:val="18"/>
              </w:rPr>
            </w:pPr>
          </w:p>
          <w:p w14:paraId="2D43BD47" w14:textId="1AC12450" w:rsidR="00EE5B8E" w:rsidRDefault="00EE5B8E" w:rsidP="001538DA">
            <w:pPr>
              <w:widowControl/>
              <w:ind w:right="304"/>
              <w:rPr>
                <w:rFonts w:ascii="Arial" w:hAnsi="Arial" w:cs="Arial"/>
                <w:b/>
                <w:sz w:val="18"/>
                <w:szCs w:val="18"/>
              </w:rPr>
            </w:pPr>
          </w:p>
          <w:p w14:paraId="7E9ACA87" w14:textId="1358A976" w:rsidR="00EE5B8E" w:rsidRDefault="00EE5B8E" w:rsidP="001538DA">
            <w:pPr>
              <w:widowControl/>
              <w:ind w:right="304"/>
              <w:rPr>
                <w:rFonts w:ascii="Arial" w:hAnsi="Arial" w:cs="Arial"/>
                <w:b/>
                <w:sz w:val="18"/>
                <w:szCs w:val="18"/>
              </w:rPr>
            </w:pPr>
          </w:p>
          <w:p w14:paraId="4B69D6A1" w14:textId="365BB242" w:rsidR="00EE5B8E" w:rsidRDefault="00EE5B8E" w:rsidP="001538DA">
            <w:pPr>
              <w:widowControl/>
              <w:ind w:right="304"/>
              <w:rPr>
                <w:rFonts w:ascii="Arial" w:hAnsi="Arial" w:cs="Arial"/>
                <w:b/>
                <w:sz w:val="18"/>
                <w:szCs w:val="18"/>
              </w:rPr>
            </w:pPr>
          </w:p>
          <w:p w14:paraId="6377CACB" w14:textId="7CDD6F02" w:rsidR="00EE5B8E" w:rsidRDefault="00EE5B8E" w:rsidP="001538DA">
            <w:pPr>
              <w:widowControl/>
              <w:ind w:right="304"/>
              <w:rPr>
                <w:rFonts w:ascii="Arial" w:hAnsi="Arial" w:cs="Arial"/>
                <w:b/>
                <w:sz w:val="18"/>
                <w:szCs w:val="18"/>
              </w:rPr>
            </w:pPr>
          </w:p>
          <w:p w14:paraId="55F8A4E0" w14:textId="77777777" w:rsidR="00190B07" w:rsidRDefault="00190B07" w:rsidP="001538DA">
            <w:pPr>
              <w:widowControl/>
              <w:ind w:right="304"/>
              <w:rPr>
                <w:rFonts w:ascii="Arial" w:hAnsi="Arial" w:cs="Arial"/>
                <w:b/>
                <w:sz w:val="18"/>
                <w:szCs w:val="18"/>
              </w:rPr>
            </w:pPr>
          </w:p>
          <w:p w14:paraId="2A8A3AA4" w14:textId="13F8747B" w:rsidR="00EE5B8E" w:rsidRDefault="00EE5B8E" w:rsidP="001538DA">
            <w:pPr>
              <w:widowControl/>
              <w:ind w:right="304"/>
              <w:rPr>
                <w:rFonts w:ascii="Arial" w:hAnsi="Arial" w:cs="Arial"/>
                <w:b/>
                <w:sz w:val="18"/>
                <w:szCs w:val="18"/>
              </w:rPr>
            </w:pPr>
          </w:p>
          <w:p w14:paraId="3D99506D" w14:textId="3DAF32D9" w:rsidR="00EE5B8E" w:rsidRDefault="00EE5B8E" w:rsidP="001538DA">
            <w:pPr>
              <w:widowControl/>
              <w:ind w:right="304"/>
              <w:rPr>
                <w:rFonts w:ascii="Arial" w:hAnsi="Arial" w:cs="Arial"/>
                <w:b/>
                <w:sz w:val="18"/>
                <w:szCs w:val="18"/>
              </w:rPr>
            </w:pPr>
          </w:p>
          <w:p w14:paraId="053E9317" w14:textId="77777777" w:rsidR="00EE5B8E" w:rsidRPr="009C6152" w:rsidRDefault="00EE5B8E" w:rsidP="001538DA">
            <w:pPr>
              <w:widowControl/>
              <w:ind w:right="304"/>
              <w:rPr>
                <w:rFonts w:ascii="Arial" w:hAnsi="Arial" w:cs="Arial"/>
                <w:b/>
                <w:sz w:val="18"/>
                <w:szCs w:val="18"/>
              </w:rPr>
            </w:pPr>
          </w:p>
          <w:p w14:paraId="23274D46" w14:textId="77777777" w:rsidR="00765A08" w:rsidRPr="009C6152" w:rsidRDefault="00765A08" w:rsidP="001538DA">
            <w:pPr>
              <w:widowControl/>
              <w:ind w:right="304"/>
              <w:rPr>
                <w:rFonts w:ascii="Arial" w:hAnsi="Arial" w:cs="Arial"/>
                <w:b/>
                <w:sz w:val="18"/>
                <w:szCs w:val="18"/>
              </w:rPr>
            </w:pPr>
          </w:p>
          <w:p w14:paraId="35CC3FB6" w14:textId="77777777" w:rsidR="00765A08" w:rsidRPr="009C6152" w:rsidRDefault="00765A08" w:rsidP="001538DA">
            <w:pPr>
              <w:widowControl/>
              <w:ind w:right="304"/>
              <w:rPr>
                <w:rFonts w:ascii="Arial" w:hAnsi="Arial" w:cs="Arial"/>
                <w:b/>
                <w:sz w:val="18"/>
                <w:szCs w:val="18"/>
              </w:rPr>
            </w:pPr>
          </w:p>
          <w:p w14:paraId="77B4F551" w14:textId="77777777" w:rsidR="00765A08" w:rsidRPr="009C6152" w:rsidRDefault="00765A08" w:rsidP="001538DA">
            <w:pPr>
              <w:widowControl/>
              <w:ind w:right="304"/>
              <w:rPr>
                <w:rFonts w:ascii="Arial" w:hAnsi="Arial" w:cs="Arial"/>
                <w:b/>
                <w:sz w:val="18"/>
                <w:szCs w:val="18"/>
              </w:rPr>
            </w:pPr>
          </w:p>
        </w:tc>
        <w:tc>
          <w:tcPr>
            <w:tcW w:w="2583" w:type="dxa"/>
            <w:shd w:val="clear" w:color="auto" w:fill="auto"/>
            <w:tcMar>
              <w:top w:w="85" w:type="dxa"/>
              <w:left w:w="85" w:type="dxa"/>
              <w:bottom w:w="85" w:type="dxa"/>
              <w:right w:w="85" w:type="dxa"/>
            </w:tcMar>
          </w:tcPr>
          <w:p w14:paraId="74341A36" w14:textId="77777777" w:rsidR="00765A08" w:rsidRPr="009C6152" w:rsidRDefault="00765A08" w:rsidP="001538DA">
            <w:pPr>
              <w:widowControl/>
              <w:ind w:right="304"/>
              <w:rPr>
                <w:rFonts w:ascii="Arial" w:eastAsia="Times New Roman" w:hAnsi="Arial" w:cs="Arial"/>
                <w:b/>
                <w:sz w:val="18"/>
                <w:szCs w:val="18"/>
                <w:lang w:val="en-GB" w:eastAsia="en-GB"/>
              </w:rPr>
            </w:pPr>
          </w:p>
          <w:p w14:paraId="0DDE7824" w14:textId="77777777" w:rsidR="00765A08" w:rsidRPr="009C6152" w:rsidRDefault="00765A08" w:rsidP="001538DA">
            <w:pPr>
              <w:widowControl/>
              <w:ind w:right="304"/>
              <w:rPr>
                <w:rFonts w:ascii="Arial" w:eastAsia="Times New Roman" w:hAnsi="Arial" w:cs="Arial"/>
                <w:b/>
                <w:sz w:val="18"/>
                <w:szCs w:val="18"/>
                <w:lang w:val="en-GB" w:eastAsia="en-GB"/>
              </w:rPr>
            </w:pPr>
          </w:p>
          <w:p w14:paraId="2AB3AD8F" w14:textId="77777777" w:rsidR="00765A08" w:rsidRPr="009C6152" w:rsidRDefault="00765A08" w:rsidP="001538DA">
            <w:pPr>
              <w:widowControl/>
              <w:ind w:right="304"/>
              <w:rPr>
                <w:rFonts w:ascii="Arial" w:eastAsia="Times New Roman" w:hAnsi="Arial" w:cs="Arial"/>
                <w:b/>
                <w:sz w:val="18"/>
                <w:szCs w:val="18"/>
                <w:lang w:val="en-GB" w:eastAsia="en-GB"/>
              </w:rPr>
            </w:pPr>
          </w:p>
          <w:p w14:paraId="4A160E6E" w14:textId="77777777" w:rsidR="00765A08" w:rsidRPr="009C6152" w:rsidRDefault="00765A08" w:rsidP="001538DA">
            <w:pPr>
              <w:widowControl/>
              <w:ind w:right="304"/>
              <w:rPr>
                <w:rFonts w:ascii="Arial" w:eastAsia="Times New Roman" w:hAnsi="Arial" w:cs="Arial"/>
                <w:b/>
                <w:sz w:val="18"/>
                <w:szCs w:val="18"/>
                <w:lang w:val="en-GB" w:eastAsia="en-GB"/>
              </w:rPr>
            </w:pPr>
          </w:p>
          <w:p w14:paraId="4B3476BD" w14:textId="77777777" w:rsidR="00765A08" w:rsidRPr="009C6152" w:rsidRDefault="00765A08" w:rsidP="001538DA">
            <w:pPr>
              <w:widowControl/>
              <w:ind w:right="304"/>
              <w:rPr>
                <w:rFonts w:ascii="Arial" w:eastAsia="Times New Roman" w:hAnsi="Arial" w:cs="Arial"/>
                <w:b/>
                <w:sz w:val="18"/>
                <w:szCs w:val="18"/>
                <w:lang w:val="en-GB" w:eastAsia="en-GB"/>
              </w:rPr>
            </w:pPr>
          </w:p>
          <w:p w14:paraId="36BC1644" w14:textId="77777777" w:rsidR="00765A08" w:rsidRPr="009C6152" w:rsidRDefault="00765A08" w:rsidP="001538DA">
            <w:pPr>
              <w:widowControl/>
              <w:ind w:right="304"/>
              <w:rPr>
                <w:rFonts w:ascii="Arial" w:eastAsia="Times New Roman" w:hAnsi="Arial" w:cs="Arial"/>
                <w:b/>
                <w:sz w:val="18"/>
                <w:szCs w:val="18"/>
                <w:lang w:val="en-GB" w:eastAsia="en-GB"/>
              </w:rPr>
            </w:pPr>
          </w:p>
          <w:p w14:paraId="68AEEDDE" w14:textId="77777777" w:rsidR="00765A08" w:rsidRPr="009C6152" w:rsidRDefault="00765A08" w:rsidP="001538DA">
            <w:pPr>
              <w:widowControl/>
              <w:ind w:right="304"/>
              <w:rPr>
                <w:rFonts w:ascii="Arial" w:eastAsia="Times New Roman" w:hAnsi="Arial" w:cs="Arial"/>
                <w:b/>
                <w:sz w:val="18"/>
                <w:szCs w:val="18"/>
                <w:lang w:val="en-GB" w:eastAsia="en-GB"/>
              </w:rPr>
            </w:pPr>
          </w:p>
          <w:p w14:paraId="19E83C36" w14:textId="77777777" w:rsidR="00765A08" w:rsidRPr="009C6152" w:rsidRDefault="00765A08" w:rsidP="001538DA">
            <w:pPr>
              <w:widowControl/>
              <w:ind w:right="304"/>
              <w:rPr>
                <w:rFonts w:ascii="Arial" w:eastAsia="Times New Roman" w:hAnsi="Arial" w:cs="Arial"/>
                <w:b/>
                <w:sz w:val="18"/>
                <w:szCs w:val="18"/>
                <w:lang w:val="en-GB" w:eastAsia="en-GB"/>
              </w:rPr>
            </w:pPr>
          </w:p>
          <w:p w14:paraId="7D5A9FEE" w14:textId="77777777" w:rsidR="00765A08" w:rsidRPr="009C6152" w:rsidRDefault="00765A08" w:rsidP="001538DA">
            <w:pPr>
              <w:widowControl/>
              <w:ind w:right="304"/>
              <w:rPr>
                <w:rFonts w:ascii="Arial" w:eastAsia="Times New Roman" w:hAnsi="Arial" w:cs="Arial"/>
                <w:b/>
                <w:sz w:val="18"/>
                <w:szCs w:val="18"/>
                <w:lang w:val="en-GB" w:eastAsia="en-GB"/>
              </w:rPr>
            </w:pPr>
          </w:p>
          <w:p w14:paraId="18B67622" w14:textId="77777777" w:rsidR="00765A08" w:rsidRPr="009C6152" w:rsidRDefault="00765A08" w:rsidP="001538DA">
            <w:pPr>
              <w:widowControl/>
              <w:ind w:right="304"/>
              <w:rPr>
                <w:rFonts w:ascii="Arial" w:eastAsia="Times New Roman" w:hAnsi="Arial" w:cs="Arial"/>
                <w:b/>
                <w:sz w:val="18"/>
                <w:szCs w:val="18"/>
                <w:lang w:val="en-GB" w:eastAsia="en-GB"/>
              </w:rPr>
            </w:pPr>
          </w:p>
          <w:p w14:paraId="2ADEB5D1" w14:textId="77777777" w:rsidR="00765A08" w:rsidRPr="009C6152" w:rsidRDefault="00765A08" w:rsidP="001538DA">
            <w:pPr>
              <w:widowControl/>
              <w:ind w:right="304"/>
              <w:rPr>
                <w:rFonts w:ascii="Arial" w:eastAsia="Times New Roman" w:hAnsi="Arial" w:cs="Arial"/>
                <w:b/>
                <w:sz w:val="18"/>
                <w:szCs w:val="18"/>
                <w:lang w:val="en-GB" w:eastAsia="en-GB"/>
              </w:rPr>
            </w:pPr>
          </w:p>
          <w:p w14:paraId="3CF1E6FF" w14:textId="77777777" w:rsidR="00765A08" w:rsidRPr="009C6152" w:rsidRDefault="00765A08" w:rsidP="001538DA">
            <w:pPr>
              <w:widowControl/>
              <w:ind w:right="304"/>
              <w:rPr>
                <w:rFonts w:ascii="Arial" w:eastAsia="Times New Roman" w:hAnsi="Arial" w:cs="Arial"/>
                <w:b/>
                <w:sz w:val="18"/>
                <w:szCs w:val="18"/>
                <w:lang w:val="en-GB" w:eastAsia="en-GB"/>
              </w:rPr>
            </w:pPr>
          </w:p>
          <w:p w14:paraId="273796D6" w14:textId="77777777" w:rsidR="00765A08" w:rsidRPr="009C6152" w:rsidRDefault="00765A08" w:rsidP="001538DA">
            <w:pPr>
              <w:widowControl/>
              <w:ind w:right="304"/>
              <w:rPr>
                <w:rFonts w:ascii="Arial" w:eastAsia="Times New Roman" w:hAnsi="Arial" w:cs="Arial"/>
                <w:b/>
                <w:sz w:val="18"/>
                <w:szCs w:val="18"/>
                <w:lang w:val="en-GB" w:eastAsia="en-GB"/>
              </w:rPr>
            </w:pPr>
          </w:p>
          <w:p w14:paraId="1AA24D30" w14:textId="77777777" w:rsidR="00765A08" w:rsidRPr="009C6152" w:rsidRDefault="00765A08" w:rsidP="001538DA">
            <w:pPr>
              <w:widowControl/>
              <w:ind w:right="304"/>
              <w:rPr>
                <w:rFonts w:ascii="Arial" w:eastAsia="Times New Roman" w:hAnsi="Arial" w:cs="Arial"/>
                <w:b/>
                <w:sz w:val="18"/>
                <w:szCs w:val="18"/>
                <w:lang w:val="en-GB" w:eastAsia="en-GB"/>
              </w:rPr>
            </w:pPr>
          </w:p>
          <w:p w14:paraId="5F77DBD0" w14:textId="77777777" w:rsidR="00765A08" w:rsidRPr="009C6152" w:rsidRDefault="00765A08" w:rsidP="001538DA">
            <w:pPr>
              <w:widowControl/>
              <w:ind w:right="304"/>
              <w:rPr>
                <w:rFonts w:ascii="Arial" w:eastAsia="Times New Roman" w:hAnsi="Arial" w:cs="Arial"/>
                <w:b/>
                <w:sz w:val="18"/>
                <w:szCs w:val="18"/>
                <w:lang w:val="en-GB" w:eastAsia="en-GB"/>
              </w:rPr>
            </w:pPr>
          </w:p>
          <w:p w14:paraId="1438AF4E" w14:textId="77777777" w:rsidR="00765A08" w:rsidRPr="009C6152" w:rsidRDefault="00765A08" w:rsidP="001538DA">
            <w:pPr>
              <w:widowControl/>
              <w:ind w:right="304"/>
              <w:rPr>
                <w:rFonts w:ascii="Arial" w:eastAsia="Times New Roman" w:hAnsi="Arial" w:cs="Arial"/>
                <w:b/>
                <w:sz w:val="18"/>
                <w:szCs w:val="18"/>
                <w:lang w:val="en-GB" w:eastAsia="en-GB"/>
              </w:rPr>
            </w:pPr>
          </w:p>
          <w:p w14:paraId="5DA9F6A9" w14:textId="77777777" w:rsidR="00765A08" w:rsidRPr="009C6152" w:rsidRDefault="00765A08" w:rsidP="001538DA">
            <w:pPr>
              <w:widowControl/>
              <w:ind w:right="304"/>
              <w:rPr>
                <w:rFonts w:ascii="Arial" w:eastAsia="Times New Roman" w:hAnsi="Arial" w:cs="Arial"/>
                <w:b/>
                <w:sz w:val="18"/>
                <w:szCs w:val="18"/>
                <w:lang w:val="en-GB" w:eastAsia="en-GB"/>
              </w:rPr>
            </w:pPr>
          </w:p>
          <w:p w14:paraId="5C689B7E" w14:textId="77777777" w:rsidR="00765A08" w:rsidRPr="009C6152" w:rsidRDefault="00765A08" w:rsidP="001538DA">
            <w:pPr>
              <w:widowControl/>
              <w:ind w:right="304"/>
              <w:rPr>
                <w:rFonts w:ascii="Arial" w:eastAsia="Times New Roman" w:hAnsi="Arial" w:cs="Arial"/>
                <w:b/>
                <w:sz w:val="18"/>
                <w:szCs w:val="18"/>
                <w:lang w:val="en-GB" w:eastAsia="en-GB"/>
              </w:rPr>
            </w:pPr>
          </w:p>
          <w:p w14:paraId="34221268" w14:textId="77777777" w:rsidR="00765A08" w:rsidRPr="009C6152" w:rsidRDefault="00765A08" w:rsidP="001538DA">
            <w:pPr>
              <w:widowControl/>
              <w:ind w:right="304"/>
              <w:rPr>
                <w:rFonts w:ascii="Arial" w:eastAsia="Times New Roman" w:hAnsi="Arial" w:cs="Arial"/>
                <w:b/>
                <w:sz w:val="18"/>
                <w:szCs w:val="18"/>
                <w:lang w:val="en-GB" w:eastAsia="en-GB"/>
              </w:rPr>
            </w:pPr>
          </w:p>
          <w:p w14:paraId="1A28ED42" w14:textId="77777777" w:rsidR="00765A08" w:rsidRPr="009C6152" w:rsidRDefault="00765A08" w:rsidP="001538DA">
            <w:pPr>
              <w:widowControl/>
              <w:ind w:right="304"/>
              <w:rPr>
                <w:rFonts w:ascii="Arial" w:eastAsia="Times New Roman" w:hAnsi="Arial" w:cs="Arial"/>
                <w:b/>
                <w:sz w:val="18"/>
                <w:szCs w:val="18"/>
                <w:lang w:val="en-GB" w:eastAsia="en-GB"/>
              </w:rPr>
            </w:pPr>
          </w:p>
          <w:p w14:paraId="2F22CFC6" w14:textId="77777777" w:rsidR="00765A08" w:rsidRPr="009C6152" w:rsidRDefault="00765A08" w:rsidP="001538DA">
            <w:pPr>
              <w:widowControl/>
              <w:ind w:right="304"/>
              <w:rPr>
                <w:rFonts w:ascii="Arial" w:eastAsia="Times New Roman" w:hAnsi="Arial" w:cs="Arial"/>
                <w:b/>
                <w:sz w:val="18"/>
                <w:szCs w:val="18"/>
                <w:lang w:val="en-GB" w:eastAsia="en-GB"/>
              </w:rPr>
            </w:pPr>
          </w:p>
          <w:p w14:paraId="6589ADC1" w14:textId="77777777" w:rsidR="00765A08" w:rsidRPr="009C6152" w:rsidRDefault="00765A08" w:rsidP="001538DA">
            <w:pPr>
              <w:widowControl/>
              <w:ind w:right="304"/>
              <w:rPr>
                <w:rFonts w:ascii="Arial" w:eastAsia="Times New Roman" w:hAnsi="Arial" w:cs="Arial"/>
                <w:b/>
                <w:sz w:val="18"/>
                <w:szCs w:val="18"/>
                <w:lang w:val="en-GB" w:eastAsia="en-GB"/>
              </w:rPr>
            </w:pPr>
          </w:p>
          <w:p w14:paraId="6DDBA23F" w14:textId="77777777" w:rsidR="00765A08" w:rsidRPr="009C6152" w:rsidRDefault="00765A08" w:rsidP="001538DA">
            <w:pPr>
              <w:widowControl/>
              <w:ind w:right="304"/>
              <w:rPr>
                <w:rFonts w:ascii="Arial" w:eastAsia="Times New Roman" w:hAnsi="Arial" w:cs="Arial"/>
                <w:b/>
                <w:sz w:val="18"/>
                <w:szCs w:val="18"/>
                <w:lang w:val="en-GB" w:eastAsia="en-GB"/>
              </w:rPr>
            </w:pPr>
          </w:p>
          <w:p w14:paraId="1DEC42A0" w14:textId="77777777" w:rsidR="00765A08" w:rsidRPr="009C6152" w:rsidRDefault="00765A08" w:rsidP="001538DA">
            <w:pPr>
              <w:widowControl/>
              <w:ind w:right="304"/>
              <w:rPr>
                <w:rFonts w:ascii="Arial" w:eastAsia="Times New Roman" w:hAnsi="Arial" w:cs="Arial"/>
                <w:b/>
                <w:sz w:val="18"/>
                <w:szCs w:val="18"/>
                <w:lang w:val="en-GB" w:eastAsia="en-GB"/>
              </w:rPr>
            </w:pPr>
          </w:p>
          <w:p w14:paraId="0BC4B1CB" w14:textId="77777777" w:rsidR="00765A08" w:rsidRPr="009C6152" w:rsidRDefault="00765A08" w:rsidP="001538DA">
            <w:pPr>
              <w:widowControl/>
              <w:ind w:right="304"/>
              <w:rPr>
                <w:rFonts w:ascii="Arial" w:eastAsia="Times New Roman" w:hAnsi="Arial" w:cs="Arial"/>
                <w:b/>
                <w:sz w:val="18"/>
                <w:szCs w:val="18"/>
                <w:lang w:val="en-GB" w:eastAsia="en-GB"/>
              </w:rPr>
            </w:pPr>
          </w:p>
          <w:p w14:paraId="13E57F08" w14:textId="77777777" w:rsidR="00765A08" w:rsidRPr="009C6152" w:rsidRDefault="00765A08" w:rsidP="001538DA">
            <w:pPr>
              <w:widowControl/>
              <w:ind w:right="304"/>
              <w:rPr>
                <w:rFonts w:ascii="Arial" w:eastAsia="Times New Roman" w:hAnsi="Arial" w:cs="Arial"/>
                <w:b/>
                <w:sz w:val="18"/>
                <w:szCs w:val="18"/>
                <w:lang w:val="en-GB" w:eastAsia="en-GB"/>
              </w:rPr>
            </w:pPr>
          </w:p>
          <w:p w14:paraId="664717EB" w14:textId="77777777" w:rsidR="00765A08" w:rsidRPr="009C6152" w:rsidRDefault="00765A08" w:rsidP="001538DA">
            <w:pPr>
              <w:widowControl/>
              <w:ind w:right="304"/>
              <w:rPr>
                <w:rFonts w:ascii="Arial" w:eastAsia="Times New Roman" w:hAnsi="Arial" w:cs="Arial"/>
                <w:b/>
                <w:sz w:val="18"/>
                <w:szCs w:val="18"/>
                <w:lang w:val="en-GB" w:eastAsia="en-GB"/>
              </w:rPr>
            </w:pPr>
          </w:p>
          <w:p w14:paraId="506D6D2F" w14:textId="77777777" w:rsidR="00765A08" w:rsidRPr="009C6152" w:rsidRDefault="00765A08" w:rsidP="001538DA">
            <w:pPr>
              <w:widowControl/>
              <w:ind w:right="304"/>
              <w:rPr>
                <w:rFonts w:ascii="Arial" w:eastAsia="Times New Roman" w:hAnsi="Arial" w:cs="Arial"/>
                <w:b/>
                <w:sz w:val="18"/>
                <w:szCs w:val="18"/>
                <w:lang w:val="en-GB" w:eastAsia="en-GB"/>
              </w:rPr>
            </w:pPr>
          </w:p>
          <w:p w14:paraId="1102839C" w14:textId="77777777" w:rsidR="00765A08" w:rsidRPr="009C6152" w:rsidRDefault="00765A08" w:rsidP="001538DA">
            <w:pPr>
              <w:widowControl/>
              <w:ind w:right="304"/>
              <w:rPr>
                <w:rFonts w:ascii="Arial" w:eastAsia="Times New Roman" w:hAnsi="Arial" w:cs="Arial"/>
                <w:b/>
                <w:sz w:val="18"/>
                <w:szCs w:val="18"/>
                <w:lang w:val="en-GB" w:eastAsia="en-GB"/>
              </w:rPr>
            </w:pPr>
          </w:p>
          <w:p w14:paraId="287FC1DA" w14:textId="77777777" w:rsidR="00765A08" w:rsidRPr="009C6152" w:rsidRDefault="00765A08" w:rsidP="001538DA">
            <w:pPr>
              <w:widowControl/>
              <w:ind w:right="304"/>
              <w:rPr>
                <w:rFonts w:ascii="Arial" w:eastAsia="Times New Roman" w:hAnsi="Arial" w:cs="Arial"/>
                <w:b/>
                <w:sz w:val="18"/>
                <w:szCs w:val="18"/>
                <w:lang w:val="en-GB" w:eastAsia="en-GB"/>
              </w:rPr>
            </w:pPr>
          </w:p>
          <w:p w14:paraId="483C9B4A" w14:textId="77777777" w:rsidR="00765A08" w:rsidRPr="009C6152" w:rsidRDefault="00765A08" w:rsidP="001538DA">
            <w:pPr>
              <w:widowControl/>
              <w:ind w:right="304"/>
              <w:rPr>
                <w:rFonts w:ascii="Arial" w:eastAsia="Times New Roman" w:hAnsi="Arial" w:cs="Arial"/>
                <w:b/>
                <w:sz w:val="18"/>
                <w:szCs w:val="18"/>
                <w:lang w:val="en-GB" w:eastAsia="en-GB"/>
              </w:rPr>
            </w:pPr>
          </w:p>
          <w:p w14:paraId="581E5094"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111" w:type="dxa"/>
            <w:shd w:val="clear" w:color="auto" w:fill="auto"/>
            <w:tcMar>
              <w:top w:w="85" w:type="dxa"/>
              <w:left w:w="85" w:type="dxa"/>
              <w:bottom w:w="85" w:type="dxa"/>
              <w:right w:w="85" w:type="dxa"/>
            </w:tcMar>
          </w:tcPr>
          <w:p w14:paraId="1E0630C8"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125" w:type="dxa"/>
            <w:shd w:val="clear" w:color="auto" w:fill="auto"/>
            <w:tcMar>
              <w:top w:w="85" w:type="dxa"/>
              <w:left w:w="85" w:type="dxa"/>
              <w:bottom w:w="85" w:type="dxa"/>
              <w:right w:w="85" w:type="dxa"/>
            </w:tcMar>
          </w:tcPr>
          <w:p w14:paraId="6E8A3B86"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087" w:type="dxa"/>
            <w:shd w:val="clear" w:color="auto" w:fill="auto"/>
            <w:tcMar>
              <w:top w:w="85" w:type="dxa"/>
              <w:left w:w="85" w:type="dxa"/>
              <w:bottom w:w="85" w:type="dxa"/>
              <w:right w:w="85" w:type="dxa"/>
            </w:tcMar>
          </w:tcPr>
          <w:p w14:paraId="481A7FD6"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2911" w:type="dxa"/>
            <w:shd w:val="clear" w:color="auto" w:fill="auto"/>
            <w:tcMar>
              <w:top w:w="85" w:type="dxa"/>
              <w:left w:w="85" w:type="dxa"/>
              <w:bottom w:w="85" w:type="dxa"/>
              <w:right w:w="85" w:type="dxa"/>
            </w:tcMar>
          </w:tcPr>
          <w:p w14:paraId="3BA70DD5" w14:textId="77777777" w:rsidR="00765A08" w:rsidRPr="009C6152" w:rsidRDefault="00765A08" w:rsidP="001538DA">
            <w:pPr>
              <w:widowControl/>
              <w:ind w:right="304"/>
              <w:rPr>
                <w:rFonts w:ascii="Arial" w:eastAsia="Times New Roman" w:hAnsi="Arial" w:cs="Arial"/>
                <w:b/>
                <w:sz w:val="18"/>
                <w:szCs w:val="18"/>
                <w:lang w:val="en-GB" w:eastAsia="en-GB"/>
              </w:rPr>
            </w:pPr>
          </w:p>
        </w:tc>
      </w:tr>
    </w:tbl>
    <w:p w14:paraId="63A8CA7B" w14:textId="3ED9F6AC" w:rsidR="00765A08" w:rsidRPr="00482E41" w:rsidRDefault="00765A08" w:rsidP="00765A08">
      <w:pPr>
        <w:rPr>
          <w:rFonts w:ascii="Arial" w:hAnsi="Arial" w:cs="Arial"/>
        </w:rPr>
      </w:pPr>
      <w:r w:rsidRPr="00482E41">
        <w:rPr>
          <w:rFonts w:ascii="Arial" w:hAnsi="Arial" w:cs="Arial"/>
        </w:rPr>
        <w:lastRenderedPageBreak/>
        <w:tab/>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10485"/>
      </w:tblGrid>
      <w:tr w:rsidR="00765A08" w14:paraId="1822D709" w14:textId="77777777" w:rsidTr="00916D50">
        <w:trPr>
          <w:trHeight w:val="470"/>
        </w:trPr>
        <w:tc>
          <w:tcPr>
            <w:tcW w:w="10485" w:type="dxa"/>
            <w:shd w:val="clear" w:color="auto" w:fill="auto"/>
            <w:tcMar>
              <w:top w:w="85" w:type="dxa"/>
              <w:left w:w="85" w:type="dxa"/>
              <w:bottom w:w="85" w:type="dxa"/>
              <w:right w:w="85" w:type="dxa"/>
            </w:tcMar>
          </w:tcPr>
          <w:p w14:paraId="5D6CBFCD" w14:textId="77777777" w:rsidR="00765A08" w:rsidRPr="009C6152" w:rsidRDefault="00765A08" w:rsidP="001538DA">
            <w:pPr>
              <w:rPr>
                <w:rFonts w:ascii="Arial" w:hAnsi="Arial" w:cs="Arial"/>
                <w:b/>
                <w:sz w:val="18"/>
                <w:szCs w:val="18"/>
              </w:rPr>
            </w:pPr>
            <w:r w:rsidRPr="009C6152">
              <w:rPr>
                <w:rFonts w:ascii="Arial" w:hAnsi="Arial" w:cs="Arial"/>
                <w:b/>
              </w:rPr>
              <w:t>4.</w:t>
            </w:r>
            <w:r w:rsidRPr="009C6152">
              <w:rPr>
                <w:rFonts w:ascii="Arial" w:hAnsi="Arial" w:cs="Arial"/>
                <w:b/>
              </w:rPr>
              <w:tab/>
              <w:t xml:space="preserve">APPLICATION STATEMENT </w:t>
            </w:r>
          </w:p>
          <w:p w14:paraId="300703A0" w14:textId="77777777" w:rsidR="00765A08" w:rsidRPr="009C6152" w:rsidRDefault="00765A08" w:rsidP="001538DA">
            <w:pPr>
              <w:rPr>
                <w:rFonts w:ascii="Arial" w:hAnsi="Arial" w:cs="Arial"/>
                <w:b/>
                <w:i/>
                <w:sz w:val="18"/>
                <w:szCs w:val="18"/>
              </w:rPr>
            </w:pPr>
            <w:r w:rsidRPr="009C6152">
              <w:rPr>
                <w:rFonts w:ascii="Arial" w:hAnsi="Arial" w:cs="Arial"/>
                <w:b/>
                <w:i/>
                <w:sz w:val="18"/>
                <w:szCs w:val="18"/>
              </w:rPr>
              <w:t xml:space="preserve">Please use this section to tell us why you would like to volunteer for the law </w:t>
            </w:r>
            <w:proofErr w:type="spellStart"/>
            <w:r w:rsidRPr="009C6152">
              <w:rPr>
                <w:rFonts w:ascii="Arial" w:hAnsi="Arial" w:cs="Arial"/>
                <w:b/>
                <w:i/>
                <w:sz w:val="18"/>
                <w:szCs w:val="18"/>
              </w:rPr>
              <w:t>centre</w:t>
            </w:r>
            <w:proofErr w:type="spellEnd"/>
            <w:r w:rsidRPr="009C6152">
              <w:rPr>
                <w:rFonts w:ascii="Arial" w:hAnsi="Arial" w:cs="Arial"/>
                <w:b/>
                <w:i/>
                <w:sz w:val="18"/>
                <w:szCs w:val="18"/>
              </w:rPr>
              <w:t xml:space="preserve"> and what skills and experience you have to offer. Please refer to the person specification for the role you are applying for and try and give examples.</w:t>
            </w:r>
          </w:p>
        </w:tc>
      </w:tr>
      <w:tr w:rsidR="00765A08" w14:paraId="4F767AF8" w14:textId="77777777" w:rsidTr="00916D50">
        <w:trPr>
          <w:trHeight w:val="3529"/>
        </w:trPr>
        <w:tc>
          <w:tcPr>
            <w:tcW w:w="10485" w:type="dxa"/>
            <w:shd w:val="clear" w:color="auto" w:fill="auto"/>
            <w:tcMar>
              <w:top w:w="85" w:type="dxa"/>
              <w:left w:w="85" w:type="dxa"/>
              <w:bottom w:w="85" w:type="dxa"/>
              <w:right w:w="85" w:type="dxa"/>
            </w:tcMar>
          </w:tcPr>
          <w:p w14:paraId="0BA039CE" w14:textId="77777777" w:rsidR="00765A08" w:rsidRPr="009C6152" w:rsidRDefault="00765A08" w:rsidP="001538DA">
            <w:pPr>
              <w:widowControl/>
              <w:ind w:right="304"/>
              <w:rPr>
                <w:rFonts w:ascii="Arial" w:eastAsia="Times New Roman" w:hAnsi="Arial" w:cs="Arial"/>
                <w:b/>
                <w:sz w:val="18"/>
                <w:szCs w:val="18"/>
                <w:lang w:val="en-GB" w:eastAsia="en-GB"/>
              </w:rPr>
            </w:pPr>
          </w:p>
          <w:p w14:paraId="1CD65CE5" w14:textId="77777777" w:rsidR="00765A08" w:rsidRPr="009C6152" w:rsidRDefault="00765A08" w:rsidP="001538DA">
            <w:pPr>
              <w:widowControl/>
              <w:ind w:right="304"/>
              <w:rPr>
                <w:rFonts w:ascii="Arial" w:eastAsia="Times New Roman" w:hAnsi="Arial" w:cs="Arial"/>
                <w:b/>
                <w:sz w:val="18"/>
                <w:szCs w:val="18"/>
                <w:lang w:val="en-GB" w:eastAsia="en-GB"/>
              </w:rPr>
            </w:pPr>
          </w:p>
          <w:p w14:paraId="66B6747D" w14:textId="77777777" w:rsidR="00765A08" w:rsidRPr="009C6152" w:rsidRDefault="00765A08" w:rsidP="001538DA">
            <w:pPr>
              <w:widowControl/>
              <w:ind w:right="304"/>
              <w:rPr>
                <w:rFonts w:ascii="Arial" w:eastAsia="Times New Roman" w:hAnsi="Arial" w:cs="Arial"/>
                <w:b/>
                <w:sz w:val="18"/>
                <w:szCs w:val="18"/>
                <w:lang w:val="en-GB" w:eastAsia="en-GB"/>
              </w:rPr>
            </w:pPr>
          </w:p>
          <w:p w14:paraId="009FBB34" w14:textId="77777777" w:rsidR="00765A08" w:rsidRPr="009C6152" w:rsidRDefault="00765A08" w:rsidP="001538DA">
            <w:pPr>
              <w:widowControl/>
              <w:ind w:right="304"/>
              <w:rPr>
                <w:rFonts w:ascii="Arial" w:eastAsia="Times New Roman" w:hAnsi="Arial" w:cs="Arial"/>
                <w:b/>
                <w:sz w:val="18"/>
                <w:szCs w:val="18"/>
                <w:lang w:val="en-GB" w:eastAsia="en-GB"/>
              </w:rPr>
            </w:pPr>
          </w:p>
          <w:p w14:paraId="0ADD5A90" w14:textId="77777777" w:rsidR="00765A08" w:rsidRPr="009C6152" w:rsidRDefault="00765A08" w:rsidP="001538DA">
            <w:pPr>
              <w:widowControl/>
              <w:ind w:right="304"/>
              <w:rPr>
                <w:rFonts w:ascii="Arial" w:eastAsia="Times New Roman" w:hAnsi="Arial" w:cs="Arial"/>
                <w:b/>
                <w:sz w:val="18"/>
                <w:szCs w:val="18"/>
                <w:lang w:val="en-GB" w:eastAsia="en-GB"/>
              </w:rPr>
            </w:pPr>
          </w:p>
          <w:p w14:paraId="68E80148" w14:textId="77777777" w:rsidR="00765A08" w:rsidRPr="009C6152" w:rsidRDefault="00765A08" w:rsidP="001538DA">
            <w:pPr>
              <w:widowControl/>
              <w:ind w:right="304"/>
              <w:rPr>
                <w:rFonts w:ascii="Arial" w:eastAsia="Times New Roman" w:hAnsi="Arial" w:cs="Arial"/>
                <w:b/>
                <w:sz w:val="18"/>
                <w:szCs w:val="18"/>
                <w:lang w:val="en-GB" w:eastAsia="en-GB"/>
              </w:rPr>
            </w:pPr>
          </w:p>
          <w:p w14:paraId="27860AA0" w14:textId="77777777" w:rsidR="00765A08" w:rsidRPr="009C6152" w:rsidRDefault="00765A08" w:rsidP="001538DA">
            <w:pPr>
              <w:widowControl/>
              <w:ind w:right="304"/>
              <w:rPr>
                <w:rFonts w:ascii="Arial" w:eastAsia="Times New Roman" w:hAnsi="Arial" w:cs="Arial"/>
                <w:b/>
                <w:sz w:val="18"/>
                <w:szCs w:val="18"/>
                <w:lang w:val="en-GB" w:eastAsia="en-GB"/>
              </w:rPr>
            </w:pPr>
          </w:p>
          <w:p w14:paraId="5C5267A7" w14:textId="77777777" w:rsidR="00765A08" w:rsidRPr="009C6152" w:rsidRDefault="00765A08" w:rsidP="001538DA">
            <w:pPr>
              <w:widowControl/>
              <w:ind w:right="304"/>
              <w:rPr>
                <w:rFonts w:ascii="Arial" w:eastAsia="Times New Roman" w:hAnsi="Arial" w:cs="Arial"/>
                <w:b/>
                <w:sz w:val="18"/>
                <w:szCs w:val="18"/>
                <w:lang w:val="en-GB" w:eastAsia="en-GB"/>
              </w:rPr>
            </w:pPr>
          </w:p>
          <w:p w14:paraId="605F4F1A" w14:textId="77777777" w:rsidR="00765A08" w:rsidRPr="009C6152" w:rsidRDefault="00765A08" w:rsidP="001538DA">
            <w:pPr>
              <w:widowControl/>
              <w:ind w:right="304"/>
              <w:rPr>
                <w:rFonts w:ascii="Arial" w:eastAsia="Times New Roman" w:hAnsi="Arial" w:cs="Arial"/>
                <w:b/>
                <w:sz w:val="18"/>
                <w:szCs w:val="18"/>
                <w:lang w:val="en-GB" w:eastAsia="en-GB"/>
              </w:rPr>
            </w:pPr>
          </w:p>
          <w:p w14:paraId="436A85B1" w14:textId="77777777" w:rsidR="00765A08" w:rsidRPr="009C6152" w:rsidRDefault="00765A08" w:rsidP="001538DA">
            <w:pPr>
              <w:widowControl/>
              <w:ind w:right="304"/>
              <w:rPr>
                <w:rFonts w:ascii="Arial" w:eastAsia="Times New Roman" w:hAnsi="Arial" w:cs="Arial"/>
                <w:b/>
                <w:sz w:val="18"/>
                <w:szCs w:val="18"/>
                <w:lang w:val="en-GB" w:eastAsia="en-GB"/>
              </w:rPr>
            </w:pPr>
          </w:p>
          <w:p w14:paraId="6897AAB2" w14:textId="77777777" w:rsidR="00765A08" w:rsidRPr="009C6152" w:rsidRDefault="00765A08" w:rsidP="001538DA">
            <w:pPr>
              <w:widowControl/>
              <w:ind w:right="304"/>
              <w:rPr>
                <w:rFonts w:ascii="Arial" w:eastAsia="Times New Roman" w:hAnsi="Arial" w:cs="Arial"/>
                <w:b/>
                <w:sz w:val="18"/>
                <w:szCs w:val="18"/>
                <w:lang w:val="en-GB" w:eastAsia="en-GB"/>
              </w:rPr>
            </w:pPr>
          </w:p>
          <w:p w14:paraId="1D7C4EE0" w14:textId="77777777" w:rsidR="00765A08" w:rsidRPr="009C6152" w:rsidRDefault="00765A08" w:rsidP="001538DA">
            <w:pPr>
              <w:widowControl/>
              <w:ind w:right="304"/>
              <w:rPr>
                <w:rFonts w:ascii="Arial" w:eastAsia="Times New Roman" w:hAnsi="Arial" w:cs="Arial"/>
                <w:b/>
                <w:sz w:val="18"/>
                <w:szCs w:val="18"/>
                <w:lang w:val="en-GB" w:eastAsia="en-GB"/>
              </w:rPr>
            </w:pPr>
          </w:p>
          <w:p w14:paraId="44EAA38B" w14:textId="77777777" w:rsidR="00765A08" w:rsidRPr="009C6152" w:rsidRDefault="00765A08" w:rsidP="001538DA">
            <w:pPr>
              <w:widowControl/>
              <w:ind w:right="304"/>
              <w:rPr>
                <w:rFonts w:ascii="Arial" w:eastAsia="Times New Roman" w:hAnsi="Arial" w:cs="Arial"/>
                <w:b/>
                <w:sz w:val="18"/>
                <w:szCs w:val="18"/>
                <w:lang w:val="en-GB" w:eastAsia="en-GB"/>
              </w:rPr>
            </w:pPr>
          </w:p>
          <w:p w14:paraId="7890DFDD" w14:textId="77777777" w:rsidR="00765A08" w:rsidRPr="009C6152" w:rsidRDefault="00765A08" w:rsidP="001538DA">
            <w:pPr>
              <w:widowControl/>
              <w:ind w:right="304"/>
              <w:rPr>
                <w:rFonts w:ascii="Arial" w:eastAsia="Times New Roman" w:hAnsi="Arial" w:cs="Arial"/>
                <w:b/>
                <w:sz w:val="18"/>
                <w:szCs w:val="18"/>
                <w:lang w:val="en-GB" w:eastAsia="en-GB"/>
              </w:rPr>
            </w:pPr>
          </w:p>
          <w:p w14:paraId="68E90F5A" w14:textId="77777777" w:rsidR="00765A08" w:rsidRPr="009C6152" w:rsidRDefault="00765A08" w:rsidP="001538DA">
            <w:pPr>
              <w:widowControl/>
              <w:ind w:right="304"/>
              <w:rPr>
                <w:rFonts w:ascii="Arial" w:eastAsia="Times New Roman" w:hAnsi="Arial" w:cs="Arial"/>
                <w:b/>
                <w:sz w:val="18"/>
                <w:szCs w:val="18"/>
                <w:lang w:val="en-GB" w:eastAsia="en-GB"/>
              </w:rPr>
            </w:pPr>
          </w:p>
          <w:p w14:paraId="4FFEE974" w14:textId="77777777" w:rsidR="00765A08" w:rsidRPr="009C6152" w:rsidRDefault="00765A08" w:rsidP="001538DA">
            <w:pPr>
              <w:widowControl/>
              <w:ind w:right="304"/>
              <w:rPr>
                <w:rFonts w:ascii="Arial" w:eastAsia="Times New Roman" w:hAnsi="Arial" w:cs="Arial"/>
                <w:b/>
                <w:sz w:val="18"/>
                <w:szCs w:val="18"/>
                <w:lang w:val="en-GB" w:eastAsia="en-GB"/>
              </w:rPr>
            </w:pPr>
          </w:p>
          <w:p w14:paraId="014EE75A" w14:textId="77777777" w:rsidR="00765A08" w:rsidRPr="009C6152" w:rsidRDefault="00765A08" w:rsidP="001538DA">
            <w:pPr>
              <w:widowControl/>
              <w:ind w:right="304"/>
              <w:rPr>
                <w:rFonts w:ascii="Arial" w:eastAsia="Times New Roman" w:hAnsi="Arial" w:cs="Arial"/>
                <w:b/>
                <w:sz w:val="18"/>
                <w:szCs w:val="18"/>
                <w:lang w:val="en-GB" w:eastAsia="en-GB"/>
              </w:rPr>
            </w:pPr>
          </w:p>
          <w:p w14:paraId="4B0E23DD" w14:textId="77777777" w:rsidR="00765A08" w:rsidRPr="009C6152" w:rsidRDefault="00765A08" w:rsidP="001538DA">
            <w:pPr>
              <w:widowControl/>
              <w:ind w:right="304"/>
              <w:rPr>
                <w:rFonts w:ascii="Arial" w:eastAsia="Times New Roman" w:hAnsi="Arial" w:cs="Arial"/>
                <w:b/>
                <w:sz w:val="18"/>
                <w:szCs w:val="18"/>
                <w:lang w:val="en-GB" w:eastAsia="en-GB"/>
              </w:rPr>
            </w:pPr>
          </w:p>
          <w:p w14:paraId="7882A9A7" w14:textId="77777777" w:rsidR="00765A08" w:rsidRPr="009C6152" w:rsidRDefault="00765A08" w:rsidP="001538DA">
            <w:pPr>
              <w:widowControl/>
              <w:ind w:right="304"/>
              <w:rPr>
                <w:rFonts w:ascii="Arial" w:eastAsia="Times New Roman" w:hAnsi="Arial" w:cs="Arial"/>
                <w:b/>
                <w:sz w:val="18"/>
                <w:szCs w:val="18"/>
                <w:lang w:val="en-GB" w:eastAsia="en-GB"/>
              </w:rPr>
            </w:pPr>
          </w:p>
          <w:p w14:paraId="47B36534" w14:textId="77777777" w:rsidR="00765A08" w:rsidRPr="009C6152" w:rsidRDefault="00765A08" w:rsidP="001538DA">
            <w:pPr>
              <w:widowControl/>
              <w:ind w:right="304"/>
              <w:rPr>
                <w:rFonts w:ascii="Arial" w:eastAsia="Times New Roman" w:hAnsi="Arial" w:cs="Arial"/>
                <w:b/>
                <w:sz w:val="18"/>
                <w:szCs w:val="18"/>
                <w:lang w:val="en-GB" w:eastAsia="en-GB"/>
              </w:rPr>
            </w:pPr>
          </w:p>
          <w:p w14:paraId="483E4758" w14:textId="77777777" w:rsidR="00765A08" w:rsidRPr="009C6152" w:rsidRDefault="00765A08" w:rsidP="001538DA">
            <w:pPr>
              <w:widowControl/>
              <w:ind w:right="304"/>
              <w:rPr>
                <w:rFonts w:ascii="Arial" w:eastAsia="Times New Roman" w:hAnsi="Arial" w:cs="Arial"/>
                <w:b/>
                <w:sz w:val="18"/>
                <w:szCs w:val="18"/>
                <w:lang w:val="en-GB" w:eastAsia="en-GB"/>
              </w:rPr>
            </w:pPr>
          </w:p>
          <w:p w14:paraId="1843D170" w14:textId="77777777" w:rsidR="00765A08" w:rsidRPr="009C6152" w:rsidRDefault="00765A08" w:rsidP="001538DA">
            <w:pPr>
              <w:widowControl/>
              <w:ind w:right="304"/>
              <w:rPr>
                <w:rFonts w:ascii="Arial" w:eastAsia="Times New Roman" w:hAnsi="Arial" w:cs="Arial"/>
                <w:b/>
                <w:sz w:val="18"/>
                <w:szCs w:val="18"/>
                <w:lang w:val="en-GB" w:eastAsia="en-GB"/>
              </w:rPr>
            </w:pPr>
          </w:p>
          <w:p w14:paraId="7CC680B0" w14:textId="77777777" w:rsidR="00765A08" w:rsidRPr="009C6152" w:rsidRDefault="00765A08" w:rsidP="001538DA">
            <w:pPr>
              <w:widowControl/>
              <w:ind w:right="304"/>
              <w:rPr>
                <w:rFonts w:ascii="Arial" w:eastAsia="Times New Roman" w:hAnsi="Arial" w:cs="Arial"/>
                <w:b/>
                <w:sz w:val="18"/>
                <w:szCs w:val="18"/>
                <w:lang w:val="en-GB" w:eastAsia="en-GB"/>
              </w:rPr>
            </w:pPr>
          </w:p>
          <w:p w14:paraId="6643D952" w14:textId="77777777" w:rsidR="00765A08" w:rsidRPr="009C6152" w:rsidRDefault="00765A08" w:rsidP="001538DA">
            <w:pPr>
              <w:widowControl/>
              <w:ind w:right="304"/>
              <w:rPr>
                <w:rFonts w:ascii="Arial" w:eastAsia="Times New Roman" w:hAnsi="Arial" w:cs="Arial"/>
                <w:b/>
                <w:sz w:val="18"/>
                <w:szCs w:val="18"/>
                <w:lang w:val="en-GB" w:eastAsia="en-GB"/>
              </w:rPr>
            </w:pPr>
          </w:p>
          <w:p w14:paraId="53F50285" w14:textId="77777777" w:rsidR="00765A08" w:rsidRPr="009C6152" w:rsidRDefault="00765A08" w:rsidP="001538DA">
            <w:pPr>
              <w:widowControl/>
              <w:ind w:right="304"/>
              <w:rPr>
                <w:rFonts w:ascii="Arial" w:eastAsia="Times New Roman" w:hAnsi="Arial" w:cs="Arial"/>
                <w:b/>
                <w:sz w:val="18"/>
                <w:szCs w:val="18"/>
                <w:lang w:val="en-GB" w:eastAsia="en-GB"/>
              </w:rPr>
            </w:pPr>
          </w:p>
          <w:p w14:paraId="796E7916" w14:textId="77777777" w:rsidR="00765A08" w:rsidRPr="009C6152" w:rsidRDefault="00765A08" w:rsidP="001538DA">
            <w:pPr>
              <w:widowControl/>
              <w:ind w:right="304"/>
              <w:rPr>
                <w:rFonts w:ascii="Arial" w:eastAsia="Times New Roman" w:hAnsi="Arial" w:cs="Arial"/>
                <w:b/>
                <w:sz w:val="18"/>
                <w:szCs w:val="18"/>
                <w:lang w:val="en-GB" w:eastAsia="en-GB"/>
              </w:rPr>
            </w:pPr>
          </w:p>
          <w:p w14:paraId="1E2839DB" w14:textId="77777777" w:rsidR="00765A08" w:rsidRPr="009C6152" w:rsidRDefault="00765A08" w:rsidP="001538DA">
            <w:pPr>
              <w:widowControl/>
              <w:ind w:right="304"/>
              <w:rPr>
                <w:rFonts w:ascii="Arial" w:eastAsia="Times New Roman" w:hAnsi="Arial" w:cs="Arial"/>
                <w:b/>
                <w:sz w:val="18"/>
                <w:szCs w:val="18"/>
                <w:lang w:val="en-GB" w:eastAsia="en-GB"/>
              </w:rPr>
            </w:pPr>
          </w:p>
          <w:p w14:paraId="08403997" w14:textId="77777777" w:rsidR="00765A08" w:rsidRPr="009C6152" w:rsidRDefault="00765A08" w:rsidP="001538DA">
            <w:pPr>
              <w:widowControl/>
              <w:ind w:right="304"/>
              <w:rPr>
                <w:rFonts w:ascii="Arial" w:eastAsia="Times New Roman" w:hAnsi="Arial" w:cs="Arial"/>
                <w:b/>
                <w:sz w:val="18"/>
                <w:szCs w:val="18"/>
                <w:lang w:val="en-GB" w:eastAsia="en-GB"/>
              </w:rPr>
            </w:pPr>
          </w:p>
          <w:p w14:paraId="22EDFDB8" w14:textId="77777777" w:rsidR="00765A08" w:rsidRPr="009C6152" w:rsidRDefault="00765A08" w:rsidP="001538DA">
            <w:pPr>
              <w:widowControl/>
              <w:ind w:right="304"/>
              <w:rPr>
                <w:rFonts w:ascii="Arial" w:eastAsia="Times New Roman" w:hAnsi="Arial" w:cs="Arial"/>
                <w:b/>
                <w:sz w:val="18"/>
                <w:szCs w:val="18"/>
                <w:lang w:val="en-GB" w:eastAsia="en-GB"/>
              </w:rPr>
            </w:pPr>
          </w:p>
          <w:p w14:paraId="1F2B4799" w14:textId="77777777" w:rsidR="00765A08" w:rsidRPr="009C6152" w:rsidRDefault="00765A08" w:rsidP="001538DA">
            <w:pPr>
              <w:widowControl/>
              <w:ind w:right="304"/>
              <w:rPr>
                <w:rFonts w:ascii="Arial" w:eastAsia="Times New Roman" w:hAnsi="Arial" w:cs="Arial"/>
                <w:b/>
                <w:sz w:val="18"/>
                <w:szCs w:val="18"/>
                <w:lang w:val="en-GB" w:eastAsia="en-GB"/>
              </w:rPr>
            </w:pPr>
          </w:p>
          <w:p w14:paraId="5A66848F" w14:textId="77777777" w:rsidR="00765A08" w:rsidRPr="009C6152" w:rsidRDefault="00765A08" w:rsidP="001538DA">
            <w:pPr>
              <w:widowControl/>
              <w:ind w:right="304"/>
              <w:rPr>
                <w:rFonts w:ascii="Arial" w:eastAsia="Times New Roman" w:hAnsi="Arial" w:cs="Arial"/>
                <w:b/>
                <w:sz w:val="18"/>
                <w:szCs w:val="18"/>
                <w:lang w:val="en-GB" w:eastAsia="en-GB"/>
              </w:rPr>
            </w:pPr>
          </w:p>
          <w:p w14:paraId="29F842D5" w14:textId="77777777" w:rsidR="00765A08" w:rsidRPr="009C6152" w:rsidRDefault="00765A08" w:rsidP="001538DA">
            <w:pPr>
              <w:widowControl/>
              <w:ind w:right="304"/>
              <w:rPr>
                <w:rFonts w:ascii="Arial" w:eastAsia="Times New Roman" w:hAnsi="Arial" w:cs="Arial"/>
                <w:b/>
                <w:sz w:val="18"/>
                <w:szCs w:val="18"/>
                <w:lang w:val="en-GB" w:eastAsia="en-GB"/>
              </w:rPr>
            </w:pPr>
          </w:p>
          <w:p w14:paraId="3428B9E6" w14:textId="77777777" w:rsidR="00765A08" w:rsidRPr="009C6152" w:rsidRDefault="00765A08" w:rsidP="001538DA">
            <w:pPr>
              <w:widowControl/>
              <w:ind w:right="304"/>
              <w:rPr>
                <w:rFonts w:ascii="Arial" w:eastAsia="Times New Roman" w:hAnsi="Arial" w:cs="Arial"/>
                <w:b/>
                <w:sz w:val="18"/>
                <w:szCs w:val="18"/>
                <w:lang w:val="en-GB" w:eastAsia="en-GB"/>
              </w:rPr>
            </w:pPr>
          </w:p>
          <w:p w14:paraId="19708233" w14:textId="77777777" w:rsidR="00765A08" w:rsidRPr="009C6152" w:rsidRDefault="00765A08" w:rsidP="001538DA">
            <w:pPr>
              <w:widowControl/>
              <w:ind w:right="304"/>
              <w:rPr>
                <w:rFonts w:ascii="Arial" w:eastAsia="Times New Roman" w:hAnsi="Arial" w:cs="Arial"/>
                <w:b/>
                <w:sz w:val="18"/>
                <w:szCs w:val="18"/>
                <w:lang w:val="en-GB" w:eastAsia="en-GB"/>
              </w:rPr>
            </w:pPr>
          </w:p>
          <w:p w14:paraId="0C3FA99C" w14:textId="77777777" w:rsidR="00765A08" w:rsidRPr="009C6152" w:rsidRDefault="00765A08" w:rsidP="001538DA">
            <w:pPr>
              <w:widowControl/>
              <w:ind w:right="304"/>
              <w:rPr>
                <w:rFonts w:ascii="Arial" w:eastAsia="Times New Roman" w:hAnsi="Arial" w:cs="Arial"/>
                <w:b/>
                <w:sz w:val="18"/>
                <w:szCs w:val="18"/>
                <w:lang w:val="en-GB" w:eastAsia="en-GB"/>
              </w:rPr>
            </w:pPr>
          </w:p>
          <w:p w14:paraId="015A794D" w14:textId="77777777" w:rsidR="00765A08" w:rsidRPr="009C6152" w:rsidRDefault="00765A08" w:rsidP="001538DA">
            <w:pPr>
              <w:widowControl/>
              <w:ind w:right="304"/>
              <w:rPr>
                <w:rFonts w:ascii="Arial" w:eastAsia="Times New Roman" w:hAnsi="Arial" w:cs="Arial"/>
                <w:b/>
                <w:sz w:val="18"/>
                <w:szCs w:val="18"/>
                <w:lang w:val="en-GB" w:eastAsia="en-GB"/>
              </w:rPr>
            </w:pPr>
          </w:p>
          <w:p w14:paraId="06EC3839" w14:textId="77777777" w:rsidR="00765A08" w:rsidRPr="009C6152" w:rsidRDefault="00765A08" w:rsidP="001538DA">
            <w:pPr>
              <w:widowControl/>
              <w:ind w:right="304"/>
              <w:rPr>
                <w:rFonts w:ascii="Arial" w:eastAsia="Times New Roman" w:hAnsi="Arial" w:cs="Arial"/>
                <w:b/>
                <w:sz w:val="18"/>
                <w:szCs w:val="18"/>
                <w:lang w:val="en-GB" w:eastAsia="en-GB"/>
              </w:rPr>
            </w:pPr>
          </w:p>
          <w:p w14:paraId="2F358D7E" w14:textId="77777777" w:rsidR="00765A08" w:rsidRPr="009C6152" w:rsidRDefault="00765A08" w:rsidP="001538DA">
            <w:pPr>
              <w:widowControl/>
              <w:ind w:right="304"/>
              <w:rPr>
                <w:rFonts w:ascii="Arial" w:eastAsia="Times New Roman" w:hAnsi="Arial" w:cs="Arial"/>
                <w:b/>
                <w:sz w:val="18"/>
                <w:szCs w:val="18"/>
                <w:lang w:val="en-GB" w:eastAsia="en-GB"/>
              </w:rPr>
            </w:pPr>
          </w:p>
          <w:p w14:paraId="3481F540" w14:textId="77777777" w:rsidR="00765A08" w:rsidRPr="009C6152" w:rsidRDefault="00765A08" w:rsidP="001538DA">
            <w:pPr>
              <w:widowControl/>
              <w:ind w:right="304"/>
              <w:rPr>
                <w:rFonts w:ascii="Arial" w:eastAsia="Times New Roman" w:hAnsi="Arial" w:cs="Arial"/>
                <w:b/>
                <w:sz w:val="18"/>
                <w:szCs w:val="18"/>
                <w:lang w:val="en-GB" w:eastAsia="en-GB"/>
              </w:rPr>
            </w:pPr>
          </w:p>
          <w:p w14:paraId="78AA6B9B" w14:textId="77777777" w:rsidR="00765A08" w:rsidRPr="009C6152" w:rsidRDefault="00765A08" w:rsidP="001538DA">
            <w:pPr>
              <w:widowControl/>
              <w:ind w:right="304"/>
              <w:rPr>
                <w:rFonts w:ascii="Arial" w:eastAsia="Times New Roman" w:hAnsi="Arial" w:cs="Arial"/>
                <w:b/>
                <w:sz w:val="18"/>
                <w:szCs w:val="18"/>
                <w:lang w:val="en-GB" w:eastAsia="en-GB"/>
              </w:rPr>
            </w:pPr>
          </w:p>
          <w:p w14:paraId="3CEF0937" w14:textId="77777777" w:rsidR="00765A08" w:rsidRPr="009C6152" w:rsidRDefault="00765A08" w:rsidP="001538DA">
            <w:pPr>
              <w:widowControl/>
              <w:ind w:right="304"/>
              <w:rPr>
                <w:rFonts w:ascii="Arial" w:eastAsia="Times New Roman" w:hAnsi="Arial" w:cs="Arial"/>
                <w:b/>
                <w:sz w:val="18"/>
                <w:szCs w:val="18"/>
                <w:lang w:val="en-GB" w:eastAsia="en-GB"/>
              </w:rPr>
            </w:pPr>
          </w:p>
          <w:p w14:paraId="3941546E" w14:textId="77777777" w:rsidR="00765A08" w:rsidRPr="009C6152" w:rsidRDefault="00765A08" w:rsidP="001538DA">
            <w:pPr>
              <w:widowControl/>
              <w:ind w:right="304"/>
              <w:rPr>
                <w:rFonts w:ascii="Arial" w:eastAsia="Times New Roman" w:hAnsi="Arial" w:cs="Arial"/>
                <w:b/>
                <w:sz w:val="18"/>
                <w:szCs w:val="18"/>
                <w:lang w:val="en-GB" w:eastAsia="en-GB"/>
              </w:rPr>
            </w:pPr>
          </w:p>
          <w:p w14:paraId="1A50C473" w14:textId="77777777" w:rsidR="00765A08" w:rsidRPr="009C6152" w:rsidRDefault="00765A08" w:rsidP="001538DA">
            <w:pPr>
              <w:widowControl/>
              <w:ind w:right="304"/>
              <w:rPr>
                <w:rFonts w:ascii="Arial" w:eastAsia="Times New Roman" w:hAnsi="Arial" w:cs="Arial"/>
                <w:b/>
                <w:sz w:val="18"/>
                <w:szCs w:val="18"/>
                <w:lang w:val="en-GB" w:eastAsia="en-GB"/>
              </w:rPr>
            </w:pPr>
          </w:p>
          <w:p w14:paraId="278D2401" w14:textId="77777777" w:rsidR="00765A08" w:rsidRPr="009C6152" w:rsidRDefault="00765A08" w:rsidP="001538DA">
            <w:pPr>
              <w:widowControl/>
              <w:ind w:right="304"/>
              <w:rPr>
                <w:rFonts w:ascii="Arial" w:eastAsia="Times New Roman" w:hAnsi="Arial" w:cs="Arial"/>
                <w:b/>
                <w:sz w:val="18"/>
                <w:szCs w:val="18"/>
                <w:lang w:val="en-GB" w:eastAsia="en-GB"/>
              </w:rPr>
            </w:pPr>
          </w:p>
          <w:p w14:paraId="6CAB04FD" w14:textId="77777777" w:rsidR="00765A08" w:rsidRPr="009C6152" w:rsidRDefault="00765A08" w:rsidP="001538DA">
            <w:pPr>
              <w:widowControl/>
              <w:ind w:right="304"/>
              <w:rPr>
                <w:rFonts w:ascii="Arial" w:eastAsia="Times New Roman" w:hAnsi="Arial" w:cs="Arial"/>
                <w:b/>
                <w:sz w:val="18"/>
                <w:szCs w:val="18"/>
                <w:lang w:val="en-GB" w:eastAsia="en-GB"/>
              </w:rPr>
            </w:pPr>
          </w:p>
          <w:p w14:paraId="77EB5AD0" w14:textId="77777777" w:rsidR="00765A08" w:rsidRPr="009C6152" w:rsidRDefault="00765A08" w:rsidP="001538DA">
            <w:pPr>
              <w:widowControl/>
              <w:ind w:right="304"/>
              <w:rPr>
                <w:rFonts w:ascii="Arial" w:eastAsia="Times New Roman" w:hAnsi="Arial" w:cs="Arial"/>
                <w:b/>
                <w:sz w:val="18"/>
                <w:szCs w:val="18"/>
                <w:lang w:val="en-GB" w:eastAsia="en-GB"/>
              </w:rPr>
            </w:pPr>
          </w:p>
          <w:p w14:paraId="1B07D5FA" w14:textId="77777777" w:rsidR="00765A08" w:rsidRPr="009C6152" w:rsidRDefault="00765A08" w:rsidP="001538DA">
            <w:pPr>
              <w:widowControl/>
              <w:ind w:right="304"/>
              <w:rPr>
                <w:rFonts w:ascii="Arial" w:eastAsia="Times New Roman" w:hAnsi="Arial" w:cs="Arial"/>
                <w:b/>
                <w:sz w:val="18"/>
                <w:szCs w:val="18"/>
                <w:lang w:val="en-GB" w:eastAsia="en-GB"/>
              </w:rPr>
            </w:pPr>
          </w:p>
          <w:p w14:paraId="16A88767" w14:textId="77777777" w:rsidR="00765A08" w:rsidRPr="009C6152" w:rsidRDefault="00765A08" w:rsidP="001538DA">
            <w:pPr>
              <w:widowControl/>
              <w:ind w:right="304"/>
              <w:rPr>
                <w:rFonts w:ascii="Arial" w:eastAsia="Times New Roman" w:hAnsi="Arial" w:cs="Arial"/>
                <w:b/>
                <w:sz w:val="18"/>
                <w:szCs w:val="18"/>
                <w:lang w:val="en-GB" w:eastAsia="en-GB"/>
              </w:rPr>
            </w:pPr>
          </w:p>
          <w:p w14:paraId="5A5F3B01" w14:textId="77777777" w:rsidR="00765A08" w:rsidRPr="009C6152" w:rsidRDefault="00765A08" w:rsidP="001538DA">
            <w:pPr>
              <w:widowControl/>
              <w:ind w:right="304"/>
              <w:rPr>
                <w:rFonts w:ascii="Arial" w:eastAsia="Times New Roman" w:hAnsi="Arial" w:cs="Arial"/>
                <w:b/>
                <w:sz w:val="18"/>
                <w:szCs w:val="18"/>
                <w:lang w:val="en-GB" w:eastAsia="en-GB"/>
              </w:rPr>
            </w:pPr>
          </w:p>
          <w:p w14:paraId="1267853C" w14:textId="77777777" w:rsidR="00765A08" w:rsidRPr="009C6152" w:rsidRDefault="00765A08" w:rsidP="001538DA">
            <w:pPr>
              <w:widowControl/>
              <w:ind w:right="304"/>
              <w:rPr>
                <w:rFonts w:ascii="Arial" w:eastAsia="Times New Roman" w:hAnsi="Arial" w:cs="Arial"/>
                <w:b/>
                <w:sz w:val="18"/>
                <w:szCs w:val="18"/>
                <w:lang w:val="en-GB" w:eastAsia="en-GB"/>
              </w:rPr>
            </w:pPr>
          </w:p>
          <w:p w14:paraId="286F098B" w14:textId="77777777" w:rsidR="00765A08" w:rsidRPr="009C6152" w:rsidRDefault="00765A08" w:rsidP="001538DA">
            <w:pPr>
              <w:widowControl/>
              <w:ind w:right="304"/>
              <w:rPr>
                <w:rFonts w:ascii="Arial" w:eastAsia="Times New Roman" w:hAnsi="Arial" w:cs="Arial"/>
                <w:b/>
                <w:sz w:val="18"/>
                <w:szCs w:val="18"/>
                <w:lang w:val="en-GB" w:eastAsia="en-GB"/>
              </w:rPr>
            </w:pPr>
          </w:p>
          <w:p w14:paraId="46CDDC8F" w14:textId="77777777" w:rsidR="00765A08" w:rsidRPr="009C6152" w:rsidRDefault="00765A08" w:rsidP="001538DA">
            <w:pPr>
              <w:widowControl/>
              <w:ind w:right="304"/>
              <w:rPr>
                <w:rFonts w:ascii="Arial" w:eastAsia="Times New Roman" w:hAnsi="Arial" w:cs="Arial"/>
                <w:b/>
                <w:sz w:val="18"/>
                <w:szCs w:val="18"/>
                <w:lang w:val="en-GB" w:eastAsia="en-GB"/>
              </w:rPr>
            </w:pPr>
          </w:p>
          <w:p w14:paraId="6293233A" w14:textId="77777777" w:rsidR="00765A08" w:rsidRPr="009C6152" w:rsidRDefault="00765A08" w:rsidP="001538DA">
            <w:pPr>
              <w:widowControl/>
              <w:ind w:right="304"/>
              <w:rPr>
                <w:rFonts w:ascii="Arial" w:eastAsia="Times New Roman" w:hAnsi="Arial" w:cs="Arial"/>
                <w:b/>
                <w:sz w:val="18"/>
                <w:szCs w:val="18"/>
                <w:lang w:val="en-GB" w:eastAsia="en-GB"/>
              </w:rPr>
            </w:pPr>
          </w:p>
          <w:p w14:paraId="41BB5AA3" w14:textId="77777777" w:rsidR="00765A08" w:rsidRPr="009C6152" w:rsidRDefault="00765A08" w:rsidP="001538DA">
            <w:pPr>
              <w:widowControl/>
              <w:ind w:right="304"/>
              <w:rPr>
                <w:rFonts w:ascii="Arial" w:eastAsia="Times New Roman" w:hAnsi="Arial" w:cs="Arial"/>
                <w:b/>
                <w:sz w:val="18"/>
                <w:szCs w:val="18"/>
                <w:lang w:val="en-GB" w:eastAsia="en-GB"/>
              </w:rPr>
            </w:pPr>
          </w:p>
          <w:p w14:paraId="4B90EEA3" w14:textId="4C9D8E2E" w:rsidR="00765A08" w:rsidRDefault="00765A08" w:rsidP="001538DA">
            <w:pPr>
              <w:widowControl/>
              <w:ind w:right="304"/>
              <w:rPr>
                <w:rFonts w:ascii="Arial" w:eastAsia="Times New Roman" w:hAnsi="Arial" w:cs="Arial"/>
                <w:b/>
                <w:sz w:val="18"/>
                <w:szCs w:val="18"/>
                <w:lang w:val="en-GB" w:eastAsia="en-GB"/>
              </w:rPr>
            </w:pPr>
          </w:p>
          <w:p w14:paraId="536456B9" w14:textId="4B5FD325" w:rsidR="00EE5B8E" w:rsidRDefault="00EE5B8E" w:rsidP="001538DA">
            <w:pPr>
              <w:widowControl/>
              <w:ind w:right="304"/>
              <w:rPr>
                <w:rFonts w:ascii="Arial" w:eastAsia="Times New Roman" w:hAnsi="Arial" w:cs="Arial"/>
                <w:b/>
                <w:sz w:val="18"/>
                <w:szCs w:val="18"/>
                <w:lang w:val="en-GB" w:eastAsia="en-GB"/>
              </w:rPr>
            </w:pPr>
          </w:p>
          <w:p w14:paraId="36340769" w14:textId="050D203D" w:rsidR="00EE5B8E" w:rsidRDefault="00EE5B8E" w:rsidP="001538DA">
            <w:pPr>
              <w:widowControl/>
              <w:ind w:right="304"/>
              <w:rPr>
                <w:rFonts w:ascii="Arial" w:eastAsia="Times New Roman" w:hAnsi="Arial" w:cs="Arial"/>
                <w:b/>
                <w:sz w:val="18"/>
                <w:szCs w:val="18"/>
                <w:lang w:val="en-GB" w:eastAsia="en-GB"/>
              </w:rPr>
            </w:pPr>
          </w:p>
          <w:p w14:paraId="639A7683" w14:textId="77777777" w:rsidR="00EE5B8E" w:rsidRPr="009C6152" w:rsidRDefault="00EE5B8E" w:rsidP="001538DA">
            <w:pPr>
              <w:widowControl/>
              <w:ind w:right="304"/>
              <w:rPr>
                <w:rFonts w:ascii="Arial" w:eastAsia="Times New Roman" w:hAnsi="Arial" w:cs="Arial"/>
                <w:b/>
                <w:sz w:val="18"/>
                <w:szCs w:val="18"/>
                <w:lang w:val="en-GB" w:eastAsia="en-GB"/>
              </w:rPr>
            </w:pPr>
          </w:p>
          <w:p w14:paraId="121FD1BD" w14:textId="77777777" w:rsidR="00765A08" w:rsidRPr="009C6152" w:rsidRDefault="00765A08" w:rsidP="001538DA">
            <w:pPr>
              <w:widowControl/>
              <w:ind w:right="304"/>
              <w:rPr>
                <w:rFonts w:ascii="Arial" w:eastAsia="Times New Roman" w:hAnsi="Arial" w:cs="Arial"/>
                <w:b/>
                <w:sz w:val="18"/>
                <w:szCs w:val="18"/>
                <w:lang w:val="en-GB" w:eastAsia="en-GB"/>
              </w:rPr>
            </w:pPr>
          </w:p>
          <w:p w14:paraId="69BDF010" w14:textId="77777777" w:rsidR="00765A08" w:rsidRPr="009C6152" w:rsidRDefault="00765A08" w:rsidP="001538DA">
            <w:pPr>
              <w:widowControl/>
              <w:ind w:right="304"/>
              <w:rPr>
                <w:rFonts w:ascii="Arial" w:eastAsia="Times New Roman" w:hAnsi="Arial" w:cs="Arial"/>
                <w:b/>
                <w:sz w:val="18"/>
                <w:szCs w:val="18"/>
                <w:lang w:val="en-GB" w:eastAsia="en-GB"/>
              </w:rPr>
            </w:pPr>
          </w:p>
          <w:p w14:paraId="36AF7CB1" w14:textId="77777777" w:rsidR="00765A08" w:rsidRPr="009C6152" w:rsidRDefault="00765A08" w:rsidP="001538DA">
            <w:pPr>
              <w:widowControl/>
              <w:ind w:right="304"/>
              <w:rPr>
                <w:rFonts w:ascii="Arial" w:eastAsia="Times New Roman" w:hAnsi="Arial" w:cs="Arial"/>
                <w:b/>
                <w:sz w:val="18"/>
                <w:szCs w:val="18"/>
                <w:lang w:val="en-GB" w:eastAsia="en-GB"/>
              </w:rPr>
            </w:pPr>
          </w:p>
          <w:p w14:paraId="054F54D7" w14:textId="77777777" w:rsidR="00765A08" w:rsidRPr="009C6152" w:rsidRDefault="00765A08" w:rsidP="001538DA">
            <w:pPr>
              <w:ind w:right="304"/>
              <w:rPr>
                <w:rFonts w:ascii="Arial" w:eastAsia="Times New Roman" w:hAnsi="Arial" w:cs="Arial"/>
                <w:b/>
                <w:sz w:val="18"/>
                <w:szCs w:val="18"/>
                <w:lang w:val="en-GB" w:eastAsia="en-GB"/>
              </w:rPr>
            </w:pPr>
          </w:p>
        </w:tc>
      </w:tr>
    </w:tbl>
    <w:p w14:paraId="0F586526" w14:textId="1E1FB005" w:rsidR="00765A08" w:rsidRDefault="00765A08" w:rsidP="00765A08">
      <w:pPr>
        <w:rPr>
          <w:rFonts w:ascii="Arial" w:hAnsi="Arial" w:cs="Arial"/>
        </w:rPr>
      </w:pPr>
    </w:p>
    <w:p w14:paraId="4D2D093E" w14:textId="77777777" w:rsidR="00765A08" w:rsidRDefault="00765A08" w:rsidP="00765A08">
      <w:pPr>
        <w:rPr>
          <w:rFonts w:ascii="Arial" w:hAnsi="Arial"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5"/>
      </w:tblGrid>
      <w:tr w:rsidR="00765A08" w14:paraId="10F067BA" w14:textId="77777777" w:rsidTr="00EE5B8E">
        <w:trPr>
          <w:trHeight w:val="470"/>
        </w:trPr>
        <w:tc>
          <w:tcPr>
            <w:tcW w:w="10485" w:type="dxa"/>
            <w:shd w:val="clear" w:color="auto" w:fill="auto"/>
            <w:tcMar>
              <w:top w:w="85" w:type="dxa"/>
              <w:left w:w="85" w:type="dxa"/>
              <w:bottom w:w="85" w:type="dxa"/>
              <w:right w:w="85" w:type="dxa"/>
            </w:tcMar>
          </w:tcPr>
          <w:p w14:paraId="53C87054" w14:textId="77777777" w:rsidR="00765A08" w:rsidRPr="009C6152" w:rsidRDefault="00765A08" w:rsidP="001538DA">
            <w:pPr>
              <w:rPr>
                <w:rFonts w:ascii="Arial" w:hAnsi="Arial" w:cs="Arial"/>
                <w:b/>
                <w:sz w:val="18"/>
                <w:szCs w:val="18"/>
              </w:rPr>
            </w:pPr>
            <w:r w:rsidRPr="009C6152">
              <w:rPr>
                <w:rFonts w:ascii="Arial" w:hAnsi="Arial" w:cs="Arial"/>
                <w:b/>
              </w:rPr>
              <w:t>5.</w:t>
            </w:r>
            <w:r w:rsidRPr="009C6152">
              <w:rPr>
                <w:rFonts w:ascii="Arial" w:hAnsi="Arial" w:cs="Arial"/>
                <w:b/>
              </w:rPr>
              <w:tab/>
              <w:t>YOUR NEEDS AND SAFETY</w:t>
            </w:r>
          </w:p>
          <w:p w14:paraId="4B8A3A6E" w14:textId="77777777" w:rsidR="00765A08" w:rsidRPr="009C6152" w:rsidRDefault="00765A08" w:rsidP="001538DA">
            <w:pPr>
              <w:rPr>
                <w:rFonts w:ascii="Arial" w:hAnsi="Arial" w:cs="Arial"/>
                <w:b/>
                <w:i/>
                <w:sz w:val="18"/>
                <w:szCs w:val="18"/>
              </w:rPr>
            </w:pPr>
            <w:r w:rsidRPr="009C6152">
              <w:rPr>
                <w:rFonts w:ascii="Arial" w:hAnsi="Arial" w:cs="Arial"/>
                <w:b/>
                <w:i/>
                <w:sz w:val="18"/>
                <w:szCs w:val="18"/>
              </w:rPr>
              <w:t>Please tell us here if you have any special requirements to undertake this role. Please also state any health issues we need to be aware of.</w:t>
            </w:r>
          </w:p>
        </w:tc>
      </w:tr>
      <w:tr w:rsidR="00765A08" w14:paraId="77547732" w14:textId="77777777" w:rsidTr="00EE5B8E">
        <w:trPr>
          <w:trHeight w:val="3529"/>
        </w:trPr>
        <w:tc>
          <w:tcPr>
            <w:tcW w:w="10485" w:type="dxa"/>
            <w:shd w:val="clear" w:color="auto" w:fill="auto"/>
            <w:tcMar>
              <w:top w:w="85" w:type="dxa"/>
              <w:left w:w="85" w:type="dxa"/>
              <w:bottom w:w="85" w:type="dxa"/>
              <w:right w:w="85" w:type="dxa"/>
            </w:tcMar>
          </w:tcPr>
          <w:p w14:paraId="71C81545" w14:textId="77777777" w:rsidR="00765A08" w:rsidRPr="009C6152" w:rsidRDefault="00765A08" w:rsidP="001538DA">
            <w:pPr>
              <w:widowControl/>
              <w:ind w:right="304"/>
              <w:rPr>
                <w:rFonts w:ascii="Arial" w:eastAsia="Times New Roman" w:hAnsi="Arial" w:cs="Arial"/>
                <w:b/>
                <w:sz w:val="18"/>
                <w:szCs w:val="18"/>
                <w:lang w:val="en-GB" w:eastAsia="en-GB"/>
              </w:rPr>
            </w:pPr>
          </w:p>
          <w:p w14:paraId="23E4FBF1" w14:textId="77777777" w:rsidR="00765A08" w:rsidRPr="009C6152" w:rsidRDefault="00765A08" w:rsidP="001538DA">
            <w:pPr>
              <w:widowControl/>
              <w:ind w:right="304"/>
              <w:rPr>
                <w:rFonts w:ascii="Arial" w:eastAsia="Times New Roman" w:hAnsi="Arial" w:cs="Arial"/>
                <w:b/>
                <w:sz w:val="18"/>
                <w:szCs w:val="18"/>
                <w:lang w:val="en-GB" w:eastAsia="en-GB"/>
              </w:rPr>
            </w:pPr>
          </w:p>
          <w:p w14:paraId="22A21A67" w14:textId="77777777" w:rsidR="00765A08" w:rsidRPr="009C6152" w:rsidRDefault="00765A08" w:rsidP="001538DA">
            <w:pPr>
              <w:widowControl/>
              <w:ind w:right="304"/>
              <w:rPr>
                <w:rFonts w:ascii="Arial" w:eastAsia="Times New Roman" w:hAnsi="Arial" w:cs="Arial"/>
                <w:b/>
                <w:sz w:val="18"/>
                <w:szCs w:val="18"/>
                <w:lang w:val="en-GB" w:eastAsia="en-GB"/>
              </w:rPr>
            </w:pPr>
          </w:p>
          <w:p w14:paraId="3FDBB0B1" w14:textId="77777777" w:rsidR="00765A08" w:rsidRPr="009C6152" w:rsidRDefault="00765A08" w:rsidP="001538DA">
            <w:pPr>
              <w:widowControl/>
              <w:ind w:right="304"/>
              <w:rPr>
                <w:rFonts w:ascii="Arial" w:eastAsia="Times New Roman" w:hAnsi="Arial" w:cs="Arial"/>
                <w:b/>
                <w:sz w:val="18"/>
                <w:szCs w:val="18"/>
                <w:lang w:val="en-GB" w:eastAsia="en-GB"/>
              </w:rPr>
            </w:pPr>
          </w:p>
          <w:p w14:paraId="6A1656E2" w14:textId="77777777" w:rsidR="00765A08" w:rsidRPr="009C6152" w:rsidRDefault="00765A08" w:rsidP="001538DA">
            <w:pPr>
              <w:widowControl/>
              <w:ind w:right="304"/>
              <w:rPr>
                <w:rFonts w:ascii="Arial" w:eastAsia="Times New Roman" w:hAnsi="Arial" w:cs="Arial"/>
                <w:b/>
                <w:sz w:val="18"/>
                <w:szCs w:val="18"/>
                <w:lang w:val="en-GB" w:eastAsia="en-GB"/>
              </w:rPr>
            </w:pPr>
          </w:p>
          <w:p w14:paraId="760FFB1C" w14:textId="77777777" w:rsidR="00765A08" w:rsidRPr="009C6152" w:rsidRDefault="00765A08" w:rsidP="001538DA">
            <w:pPr>
              <w:widowControl/>
              <w:ind w:right="304"/>
              <w:rPr>
                <w:rFonts w:ascii="Arial" w:eastAsia="Times New Roman" w:hAnsi="Arial" w:cs="Arial"/>
                <w:b/>
                <w:sz w:val="18"/>
                <w:szCs w:val="18"/>
                <w:lang w:val="en-GB" w:eastAsia="en-GB"/>
              </w:rPr>
            </w:pPr>
          </w:p>
          <w:p w14:paraId="5E21474C" w14:textId="77777777" w:rsidR="00765A08" w:rsidRPr="009C6152" w:rsidRDefault="00765A08" w:rsidP="001538DA">
            <w:pPr>
              <w:widowControl/>
              <w:ind w:right="304"/>
              <w:rPr>
                <w:rFonts w:ascii="Arial" w:eastAsia="Times New Roman" w:hAnsi="Arial" w:cs="Arial"/>
                <w:b/>
                <w:sz w:val="18"/>
                <w:szCs w:val="18"/>
                <w:lang w:val="en-GB" w:eastAsia="en-GB"/>
              </w:rPr>
            </w:pPr>
          </w:p>
          <w:p w14:paraId="3DB91EA1" w14:textId="77777777" w:rsidR="00765A08" w:rsidRPr="009C6152" w:rsidRDefault="00765A08" w:rsidP="001538DA">
            <w:pPr>
              <w:widowControl/>
              <w:ind w:right="304"/>
              <w:rPr>
                <w:rFonts w:ascii="Arial" w:eastAsia="Times New Roman" w:hAnsi="Arial" w:cs="Arial"/>
                <w:b/>
                <w:sz w:val="18"/>
                <w:szCs w:val="18"/>
                <w:lang w:val="en-GB" w:eastAsia="en-GB"/>
              </w:rPr>
            </w:pPr>
          </w:p>
          <w:p w14:paraId="01D8CF2C" w14:textId="77777777" w:rsidR="00765A08" w:rsidRPr="009C6152" w:rsidRDefault="00765A08" w:rsidP="001538DA">
            <w:pPr>
              <w:widowControl/>
              <w:ind w:right="304"/>
              <w:rPr>
                <w:rFonts w:ascii="Arial" w:eastAsia="Times New Roman" w:hAnsi="Arial" w:cs="Arial"/>
                <w:b/>
                <w:sz w:val="18"/>
                <w:szCs w:val="18"/>
                <w:lang w:val="en-GB" w:eastAsia="en-GB"/>
              </w:rPr>
            </w:pPr>
          </w:p>
          <w:p w14:paraId="759085CD" w14:textId="77777777" w:rsidR="00765A08" w:rsidRPr="009C6152" w:rsidRDefault="00765A08" w:rsidP="001538DA">
            <w:pPr>
              <w:widowControl/>
              <w:ind w:right="304"/>
              <w:rPr>
                <w:rFonts w:ascii="Arial" w:eastAsia="Times New Roman" w:hAnsi="Arial" w:cs="Arial"/>
                <w:b/>
                <w:sz w:val="18"/>
                <w:szCs w:val="18"/>
                <w:lang w:val="en-GB" w:eastAsia="en-GB"/>
              </w:rPr>
            </w:pPr>
          </w:p>
          <w:p w14:paraId="4469F9DE" w14:textId="77777777" w:rsidR="00765A08" w:rsidRPr="009C6152" w:rsidRDefault="00765A08" w:rsidP="001538DA">
            <w:pPr>
              <w:widowControl/>
              <w:ind w:right="304"/>
              <w:rPr>
                <w:rFonts w:ascii="Arial" w:eastAsia="Times New Roman" w:hAnsi="Arial" w:cs="Arial"/>
                <w:b/>
                <w:sz w:val="18"/>
                <w:szCs w:val="18"/>
                <w:lang w:val="en-GB" w:eastAsia="en-GB"/>
              </w:rPr>
            </w:pPr>
          </w:p>
          <w:p w14:paraId="30A395E3" w14:textId="77777777" w:rsidR="00765A08" w:rsidRPr="009C6152" w:rsidRDefault="00765A08" w:rsidP="001538DA">
            <w:pPr>
              <w:widowControl/>
              <w:ind w:right="304"/>
              <w:rPr>
                <w:rFonts w:ascii="Arial" w:eastAsia="Times New Roman" w:hAnsi="Arial" w:cs="Arial"/>
                <w:b/>
                <w:sz w:val="18"/>
                <w:szCs w:val="18"/>
                <w:lang w:val="en-GB" w:eastAsia="en-GB"/>
              </w:rPr>
            </w:pPr>
          </w:p>
          <w:p w14:paraId="0EB9EFF2" w14:textId="77777777" w:rsidR="00765A08" w:rsidRPr="009C6152" w:rsidRDefault="00765A08" w:rsidP="001538DA">
            <w:pPr>
              <w:widowControl/>
              <w:ind w:right="304"/>
              <w:rPr>
                <w:rFonts w:ascii="Arial" w:eastAsia="Times New Roman" w:hAnsi="Arial" w:cs="Arial"/>
                <w:b/>
                <w:sz w:val="18"/>
                <w:szCs w:val="18"/>
                <w:lang w:val="en-GB" w:eastAsia="en-GB"/>
              </w:rPr>
            </w:pPr>
          </w:p>
          <w:p w14:paraId="0E36DF86" w14:textId="77777777" w:rsidR="00765A08" w:rsidRPr="009C6152" w:rsidRDefault="00765A08" w:rsidP="001538DA">
            <w:pPr>
              <w:widowControl/>
              <w:ind w:right="304"/>
              <w:rPr>
                <w:rFonts w:ascii="Arial" w:eastAsia="Times New Roman" w:hAnsi="Arial" w:cs="Arial"/>
                <w:b/>
                <w:sz w:val="18"/>
                <w:szCs w:val="18"/>
                <w:lang w:val="en-GB" w:eastAsia="en-GB"/>
              </w:rPr>
            </w:pPr>
          </w:p>
          <w:p w14:paraId="6A29CB87" w14:textId="77777777" w:rsidR="00765A08" w:rsidRPr="009C6152" w:rsidRDefault="00765A08" w:rsidP="001538DA">
            <w:pPr>
              <w:widowControl/>
              <w:ind w:right="304"/>
              <w:rPr>
                <w:rFonts w:ascii="Arial" w:eastAsia="Times New Roman" w:hAnsi="Arial" w:cs="Arial"/>
                <w:b/>
                <w:sz w:val="18"/>
                <w:szCs w:val="18"/>
                <w:lang w:val="en-GB" w:eastAsia="en-GB"/>
              </w:rPr>
            </w:pPr>
          </w:p>
          <w:p w14:paraId="6071EE8E" w14:textId="77777777" w:rsidR="00765A08" w:rsidRPr="009C6152" w:rsidRDefault="00765A08" w:rsidP="001538DA">
            <w:pPr>
              <w:widowControl/>
              <w:ind w:right="304"/>
              <w:rPr>
                <w:rFonts w:ascii="Arial" w:eastAsia="Times New Roman" w:hAnsi="Arial" w:cs="Arial"/>
                <w:b/>
                <w:sz w:val="18"/>
                <w:szCs w:val="18"/>
                <w:lang w:val="en-GB" w:eastAsia="en-GB"/>
              </w:rPr>
            </w:pPr>
          </w:p>
          <w:p w14:paraId="0DD9A8BD" w14:textId="77777777" w:rsidR="00765A08" w:rsidRPr="009C6152" w:rsidRDefault="00765A08" w:rsidP="001538DA">
            <w:pPr>
              <w:widowControl/>
              <w:ind w:right="304"/>
              <w:rPr>
                <w:rFonts w:ascii="Arial" w:eastAsia="Times New Roman" w:hAnsi="Arial" w:cs="Arial"/>
                <w:b/>
                <w:sz w:val="18"/>
                <w:szCs w:val="18"/>
                <w:lang w:val="en-GB" w:eastAsia="en-GB"/>
              </w:rPr>
            </w:pPr>
          </w:p>
          <w:p w14:paraId="722B0464" w14:textId="77777777" w:rsidR="00765A08" w:rsidRPr="009C6152" w:rsidRDefault="00765A08" w:rsidP="001538DA">
            <w:pPr>
              <w:ind w:right="304"/>
              <w:rPr>
                <w:rFonts w:ascii="Arial" w:eastAsia="Times New Roman" w:hAnsi="Arial" w:cs="Arial"/>
                <w:b/>
                <w:sz w:val="18"/>
                <w:szCs w:val="18"/>
                <w:lang w:val="en-GB" w:eastAsia="en-GB"/>
              </w:rPr>
            </w:pPr>
          </w:p>
        </w:tc>
      </w:tr>
    </w:tbl>
    <w:p w14:paraId="7E6DB791" w14:textId="77777777" w:rsidR="00765A08" w:rsidRDefault="00765A08" w:rsidP="00765A08">
      <w:pPr>
        <w:rPr>
          <w:rFonts w:ascii="Arial" w:hAnsi="Arial"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583"/>
        <w:gridCol w:w="2236"/>
        <w:gridCol w:w="3998"/>
      </w:tblGrid>
      <w:tr w:rsidR="00765A08" w14:paraId="56BF0F54" w14:textId="77777777" w:rsidTr="00EE5B8E">
        <w:trPr>
          <w:trHeight w:val="470"/>
        </w:trPr>
        <w:tc>
          <w:tcPr>
            <w:tcW w:w="10485" w:type="dxa"/>
            <w:gridSpan w:val="4"/>
            <w:shd w:val="clear" w:color="auto" w:fill="auto"/>
            <w:tcMar>
              <w:top w:w="85" w:type="dxa"/>
              <w:left w:w="85" w:type="dxa"/>
              <w:bottom w:w="85" w:type="dxa"/>
              <w:right w:w="85" w:type="dxa"/>
            </w:tcMar>
          </w:tcPr>
          <w:p w14:paraId="52282000" w14:textId="77777777" w:rsidR="00765A08" w:rsidRPr="009C6152" w:rsidRDefault="00765A08" w:rsidP="001538DA">
            <w:pPr>
              <w:rPr>
                <w:rFonts w:ascii="Arial" w:hAnsi="Arial" w:cs="Arial"/>
                <w:b/>
                <w:sz w:val="18"/>
                <w:szCs w:val="18"/>
              </w:rPr>
            </w:pPr>
            <w:r w:rsidRPr="009C6152">
              <w:rPr>
                <w:rFonts w:ascii="Arial" w:hAnsi="Arial" w:cs="Arial"/>
                <w:b/>
              </w:rPr>
              <w:t>6.</w:t>
            </w:r>
            <w:r w:rsidRPr="009C6152">
              <w:rPr>
                <w:rFonts w:ascii="Arial" w:hAnsi="Arial" w:cs="Arial"/>
                <w:b/>
              </w:rPr>
              <w:tab/>
              <w:t>REFEREES</w:t>
            </w:r>
          </w:p>
          <w:p w14:paraId="6860703F" w14:textId="77777777" w:rsidR="00765A08" w:rsidRPr="009C6152" w:rsidRDefault="00765A08" w:rsidP="001538DA">
            <w:pPr>
              <w:rPr>
                <w:rFonts w:ascii="Arial" w:hAnsi="Arial" w:cs="Arial"/>
                <w:b/>
                <w:i/>
                <w:sz w:val="18"/>
                <w:szCs w:val="18"/>
              </w:rPr>
            </w:pPr>
            <w:r w:rsidRPr="009C6152">
              <w:rPr>
                <w:rFonts w:ascii="Arial" w:hAnsi="Arial" w:cs="Arial"/>
                <w:b/>
                <w:i/>
                <w:sz w:val="18"/>
                <w:szCs w:val="18"/>
              </w:rPr>
              <w:t xml:space="preserve">Please give the name and details of two people who will be able to provide references relating to your suitability for the post. At least one referee needs to be your present or most recent employer if you have </w:t>
            </w:r>
            <w:proofErr w:type="spellStart"/>
            <w:proofErr w:type="gramStart"/>
            <w:r w:rsidRPr="009C6152">
              <w:rPr>
                <w:rFonts w:ascii="Arial" w:hAnsi="Arial" w:cs="Arial"/>
                <w:b/>
                <w:i/>
                <w:sz w:val="18"/>
                <w:szCs w:val="18"/>
              </w:rPr>
              <w:t>one.We</w:t>
            </w:r>
            <w:proofErr w:type="spellEnd"/>
            <w:proofErr w:type="gramEnd"/>
            <w:r w:rsidRPr="009C6152">
              <w:rPr>
                <w:rFonts w:ascii="Arial" w:hAnsi="Arial" w:cs="Arial"/>
                <w:b/>
                <w:i/>
                <w:sz w:val="18"/>
                <w:szCs w:val="18"/>
              </w:rPr>
              <w:t xml:space="preserve"> will only contact your referees if you have been interviewed and we are considering offering you a position.</w:t>
            </w:r>
          </w:p>
        </w:tc>
      </w:tr>
      <w:tr w:rsidR="00765A08" w14:paraId="261198FF" w14:textId="77777777" w:rsidTr="00EE5B8E">
        <w:tc>
          <w:tcPr>
            <w:tcW w:w="1668" w:type="dxa"/>
            <w:shd w:val="clear" w:color="auto" w:fill="auto"/>
            <w:tcMar>
              <w:top w:w="85" w:type="dxa"/>
              <w:left w:w="85" w:type="dxa"/>
              <w:bottom w:w="85" w:type="dxa"/>
              <w:right w:w="85" w:type="dxa"/>
            </w:tcMar>
          </w:tcPr>
          <w:p w14:paraId="7ABBFFAD"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Name</w:t>
            </w:r>
          </w:p>
        </w:tc>
        <w:tc>
          <w:tcPr>
            <w:tcW w:w="8817" w:type="dxa"/>
            <w:gridSpan w:val="3"/>
            <w:shd w:val="clear" w:color="auto" w:fill="auto"/>
            <w:tcMar>
              <w:top w:w="85" w:type="dxa"/>
              <w:left w:w="85" w:type="dxa"/>
              <w:bottom w:w="85" w:type="dxa"/>
              <w:right w:w="85" w:type="dxa"/>
            </w:tcMar>
          </w:tcPr>
          <w:p w14:paraId="194C7AD9" w14:textId="77777777" w:rsidR="00765A08" w:rsidRPr="009C6152" w:rsidRDefault="00765A08" w:rsidP="001538DA">
            <w:pPr>
              <w:widowControl/>
              <w:ind w:right="304"/>
              <w:rPr>
                <w:rFonts w:ascii="Arial" w:eastAsia="Times New Roman" w:hAnsi="Arial" w:cs="Arial"/>
                <w:b/>
                <w:sz w:val="18"/>
                <w:szCs w:val="18"/>
                <w:lang w:val="en-GB" w:eastAsia="en-GB"/>
              </w:rPr>
            </w:pPr>
          </w:p>
        </w:tc>
      </w:tr>
      <w:tr w:rsidR="00765A08" w14:paraId="7C283DCD" w14:textId="77777777" w:rsidTr="00EE5B8E">
        <w:tc>
          <w:tcPr>
            <w:tcW w:w="1668" w:type="dxa"/>
            <w:shd w:val="clear" w:color="auto" w:fill="auto"/>
            <w:tcMar>
              <w:top w:w="85" w:type="dxa"/>
              <w:left w:w="85" w:type="dxa"/>
              <w:bottom w:w="85" w:type="dxa"/>
              <w:right w:w="85" w:type="dxa"/>
            </w:tcMar>
          </w:tcPr>
          <w:p w14:paraId="0C273107"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Position</w:t>
            </w:r>
          </w:p>
        </w:tc>
        <w:tc>
          <w:tcPr>
            <w:tcW w:w="2583" w:type="dxa"/>
            <w:shd w:val="clear" w:color="auto" w:fill="auto"/>
            <w:tcMar>
              <w:top w:w="85" w:type="dxa"/>
              <w:left w:w="85" w:type="dxa"/>
              <w:bottom w:w="85" w:type="dxa"/>
              <w:right w:w="85" w:type="dxa"/>
            </w:tcMar>
          </w:tcPr>
          <w:p w14:paraId="56908A78"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2236" w:type="dxa"/>
            <w:shd w:val="clear" w:color="auto" w:fill="auto"/>
            <w:tcMar>
              <w:top w:w="85" w:type="dxa"/>
              <w:left w:w="85" w:type="dxa"/>
              <w:bottom w:w="85" w:type="dxa"/>
              <w:right w:w="85" w:type="dxa"/>
            </w:tcMar>
          </w:tcPr>
          <w:p w14:paraId="021D0EE4"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Relationship to You</w:t>
            </w:r>
          </w:p>
        </w:tc>
        <w:tc>
          <w:tcPr>
            <w:tcW w:w="3998" w:type="dxa"/>
            <w:shd w:val="clear" w:color="auto" w:fill="auto"/>
            <w:tcMar>
              <w:top w:w="85" w:type="dxa"/>
              <w:left w:w="85" w:type="dxa"/>
              <w:bottom w:w="85" w:type="dxa"/>
              <w:right w:w="85" w:type="dxa"/>
            </w:tcMar>
          </w:tcPr>
          <w:p w14:paraId="2FD0E685" w14:textId="77777777" w:rsidR="00765A08" w:rsidRPr="009C6152" w:rsidRDefault="00765A08" w:rsidP="001538DA">
            <w:pPr>
              <w:widowControl/>
              <w:ind w:right="304"/>
              <w:rPr>
                <w:rFonts w:ascii="Arial" w:eastAsia="Times New Roman" w:hAnsi="Arial" w:cs="Arial"/>
                <w:b/>
                <w:sz w:val="18"/>
                <w:szCs w:val="18"/>
                <w:lang w:val="en-GB" w:eastAsia="en-GB"/>
              </w:rPr>
            </w:pPr>
          </w:p>
        </w:tc>
      </w:tr>
      <w:tr w:rsidR="00765A08" w14:paraId="37CD54EB" w14:textId="77777777" w:rsidTr="00EE5B8E">
        <w:tc>
          <w:tcPr>
            <w:tcW w:w="1668" w:type="dxa"/>
            <w:shd w:val="clear" w:color="auto" w:fill="auto"/>
            <w:tcMar>
              <w:top w:w="85" w:type="dxa"/>
              <w:left w:w="85" w:type="dxa"/>
              <w:bottom w:w="85" w:type="dxa"/>
              <w:right w:w="85" w:type="dxa"/>
            </w:tcMar>
          </w:tcPr>
          <w:p w14:paraId="2ED7EF3D"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Address</w:t>
            </w:r>
          </w:p>
        </w:tc>
        <w:tc>
          <w:tcPr>
            <w:tcW w:w="8817" w:type="dxa"/>
            <w:gridSpan w:val="3"/>
            <w:shd w:val="clear" w:color="auto" w:fill="auto"/>
            <w:tcMar>
              <w:top w:w="85" w:type="dxa"/>
              <w:left w:w="85" w:type="dxa"/>
              <w:bottom w:w="85" w:type="dxa"/>
              <w:right w:w="85" w:type="dxa"/>
            </w:tcMar>
          </w:tcPr>
          <w:p w14:paraId="2D01C41D" w14:textId="77777777" w:rsidR="00765A08" w:rsidRPr="009C6152" w:rsidRDefault="00765A08" w:rsidP="001538DA">
            <w:pPr>
              <w:widowControl/>
              <w:ind w:right="304"/>
              <w:rPr>
                <w:rFonts w:ascii="Arial" w:eastAsia="Times New Roman" w:hAnsi="Arial" w:cs="Arial"/>
                <w:b/>
                <w:sz w:val="18"/>
                <w:szCs w:val="18"/>
                <w:lang w:val="en-GB" w:eastAsia="en-GB"/>
              </w:rPr>
            </w:pPr>
          </w:p>
        </w:tc>
      </w:tr>
      <w:tr w:rsidR="00765A08" w14:paraId="6DDF56AD" w14:textId="77777777" w:rsidTr="00EE5B8E">
        <w:tc>
          <w:tcPr>
            <w:tcW w:w="1668" w:type="dxa"/>
            <w:shd w:val="clear" w:color="auto" w:fill="auto"/>
            <w:tcMar>
              <w:top w:w="85" w:type="dxa"/>
              <w:left w:w="85" w:type="dxa"/>
              <w:bottom w:w="85" w:type="dxa"/>
              <w:right w:w="85" w:type="dxa"/>
            </w:tcMar>
          </w:tcPr>
          <w:p w14:paraId="5B3F80AE"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Phone</w:t>
            </w:r>
          </w:p>
        </w:tc>
        <w:tc>
          <w:tcPr>
            <w:tcW w:w="2583" w:type="dxa"/>
            <w:shd w:val="clear" w:color="auto" w:fill="auto"/>
            <w:tcMar>
              <w:top w:w="85" w:type="dxa"/>
              <w:left w:w="85" w:type="dxa"/>
              <w:bottom w:w="85" w:type="dxa"/>
              <w:right w:w="85" w:type="dxa"/>
            </w:tcMar>
          </w:tcPr>
          <w:p w14:paraId="2E386DBA"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2236" w:type="dxa"/>
            <w:shd w:val="clear" w:color="auto" w:fill="auto"/>
            <w:tcMar>
              <w:top w:w="85" w:type="dxa"/>
              <w:left w:w="85" w:type="dxa"/>
              <w:bottom w:w="85" w:type="dxa"/>
              <w:right w:w="85" w:type="dxa"/>
            </w:tcMar>
          </w:tcPr>
          <w:p w14:paraId="45D63C3B"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Email</w:t>
            </w:r>
          </w:p>
        </w:tc>
        <w:tc>
          <w:tcPr>
            <w:tcW w:w="3998" w:type="dxa"/>
            <w:shd w:val="clear" w:color="auto" w:fill="auto"/>
            <w:tcMar>
              <w:top w:w="85" w:type="dxa"/>
              <w:left w:w="85" w:type="dxa"/>
              <w:bottom w:w="85" w:type="dxa"/>
              <w:right w:w="85" w:type="dxa"/>
            </w:tcMar>
          </w:tcPr>
          <w:p w14:paraId="46D17E19" w14:textId="77777777" w:rsidR="00765A08" w:rsidRPr="009C6152" w:rsidRDefault="00765A08" w:rsidP="001538DA">
            <w:pPr>
              <w:widowControl/>
              <w:ind w:right="304"/>
              <w:rPr>
                <w:rFonts w:ascii="Arial" w:eastAsia="Times New Roman" w:hAnsi="Arial" w:cs="Arial"/>
                <w:b/>
                <w:sz w:val="18"/>
                <w:szCs w:val="18"/>
                <w:lang w:val="en-GB" w:eastAsia="en-GB"/>
              </w:rPr>
            </w:pPr>
          </w:p>
        </w:tc>
      </w:tr>
      <w:tr w:rsidR="00765A08" w14:paraId="0F1CD033" w14:textId="77777777" w:rsidTr="00EE5B8E">
        <w:tc>
          <w:tcPr>
            <w:tcW w:w="10485" w:type="dxa"/>
            <w:gridSpan w:val="4"/>
            <w:shd w:val="clear" w:color="auto" w:fill="auto"/>
            <w:tcMar>
              <w:top w:w="85" w:type="dxa"/>
              <w:left w:w="85" w:type="dxa"/>
              <w:bottom w:w="85" w:type="dxa"/>
              <w:right w:w="85" w:type="dxa"/>
            </w:tcMar>
          </w:tcPr>
          <w:p w14:paraId="2C0D23A2" w14:textId="77777777" w:rsidR="00765A08" w:rsidRPr="009C6152" w:rsidRDefault="00765A08" w:rsidP="001538DA">
            <w:pPr>
              <w:widowControl/>
              <w:ind w:right="304"/>
              <w:rPr>
                <w:rFonts w:ascii="Arial" w:eastAsia="Times New Roman" w:hAnsi="Arial" w:cs="Arial"/>
                <w:b/>
                <w:sz w:val="18"/>
                <w:szCs w:val="18"/>
                <w:lang w:val="en-GB" w:eastAsia="en-GB"/>
              </w:rPr>
            </w:pPr>
          </w:p>
        </w:tc>
      </w:tr>
      <w:tr w:rsidR="00765A08" w14:paraId="735365C7" w14:textId="77777777" w:rsidTr="00EE5B8E">
        <w:tc>
          <w:tcPr>
            <w:tcW w:w="1668" w:type="dxa"/>
            <w:shd w:val="clear" w:color="auto" w:fill="auto"/>
            <w:tcMar>
              <w:top w:w="85" w:type="dxa"/>
              <w:left w:w="85" w:type="dxa"/>
              <w:bottom w:w="85" w:type="dxa"/>
              <w:right w:w="85" w:type="dxa"/>
            </w:tcMar>
          </w:tcPr>
          <w:p w14:paraId="5F6BFFE7"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Name</w:t>
            </w:r>
          </w:p>
        </w:tc>
        <w:tc>
          <w:tcPr>
            <w:tcW w:w="8817" w:type="dxa"/>
            <w:gridSpan w:val="3"/>
            <w:shd w:val="clear" w:color="auto" w:fill="auto"/>
            <w:tcMar>
              <w:top w:w="85" w:type="dxa"/>
              <w:left w:w="85" w:type="dxa"/>
              <w:bottom w:w="85" w:type="dxa"/>
              <w:right w:w="85" w:type="dxa"/>
            </w:tcMar>
          </w:tcPr>
          <w:p w14:paraId="4D4536C8" w14:textId="77777777" w:rsidR="00765A08" w:rsidRPr="009C6152" w:rsidRDefault="00765A08" w:rsidP="001538DA">
            <w:pPr>
              <w:widowControl/>
              <w:ind w:right="304"/>
              <w:rPr>
                <w:rFonts w:ascii="Arial" w:eastAsia="Times New Roman" w:hAnsi="Arial" w:cs="Arial"/>
                <w:b/>
                <w:sz w:val="18"/>
                <w:szCs w:val="18"/>
                <w:lang w:val="en-GB" w:eastAsia="en-GB"/>
              </w:rPr>
            </w:pPr>
          </w:p>
        </w:tc>
      </w:tr>
      <w:tr w:rsidR="00765A08" w14:paraId="2FB74F29" w14:textId="77777777" w:rsidTr="00EE5B8E">
        <w:tc>
          <w:tcPr>
            <w:tcW w:w="1668" w:type="dxa"/>
            <w:shd w:val="clear" w:color="auto" w:fill="auto"/>
            <w:tcMar>
              <w:top w:w="85" w:type="dxa"/>
              <w:left w:w="85" w:type="dxa"/>
              <w:bottom w:w="85" w:type="dxa"/>
              <w:right w:w="85" w:type="dxa"/>
            </w:tcMar>
          </w:tcPr>
          <w:p w14:paraId="61747C4D"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Position</w:t>
            </w:r>
          </w:p>
        </w:tc>
        <w:tc>
          <w:tcPr>
            <w:tcW w:w="2583" w:type="dxa"/>
            <w:shd w:val="clear" w:color="auto" w:fill="auto"/>
            <w:tcMar>
              <w:top w:w="85" w:type="dxa"/>
              <w:left w:w="85" w:type="dxa"/>
              <w:bottom w:w="85" w:type="dxa"/>
              <w:right w:w="85" w:type="dxa"/>
            </w:tcMar>
          </w:tcPr>
          <w:p w14:paraId="4CD17D4C"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2236" w:type="dxa"/>
            <w:shd w:val="clear" w:color="auto" w:fill="auto"/>
            <w:tcMar>
              <w:top w:w="85" w:type="dxa"/>
              <w:left w:w="85" w:type="dxa"/>
              <w:bottom w:w="85" w:type="dxa"/>
              <w:right w:w="85" w:type="dxa"/>
            </w:tcMar>
          </w:tcPr>
          <w:p w14:paraId="1BC0B8F5"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Relationship to You</w:t>
            </w:r>
          </w:p>
        </w:tc>
        <w:tc>
          <w:tcPr>
            <w:tcW w:w="3998" w:type="dxa"/>
            <w:shd w:val="clear" w:color="auto" w:fill="auto"/>
            <w:tcMar>
              <w:top w:w="85" w:type="dxa"/>
              <w:left w:w="85" w:type="dxa"/>
              <w:bottom w:w="85" w:type="dxa"/>
              <w:right w:w="85" w:type="dxa"/>
            </w:tcMar>
          </w:tcPr>
          <w:p w14:paraId="4B845B81" w14:textId="77777777" w:rsidR="00765A08" w:rsidRPr="009C6152" w:rsidRDefault="00765A08" w:rsidP="001538DA">
            <w:pPr>
              <w:widowControl/>
              <w:ind w:right="304"/>
              <w:rPr>
                <w:rFonts w:ascii="Arial" w:eastAsia="Times New Roman" w:hAnsi="Arial" w:cs="Arial"/>
                <w:b/>
                <w:sz w:val="18"/>
                <w:szCs w:val="18"/>
                <w:lang w:val="en-GB" w:eastAsia="en-GB"/>
              </w:rPr>
            </w:pPr>
          </w:p>
        </w:tc>
      </w:tr>
      <w:tr w:rsidR="00765A08" w14:paraId="38C70F5C" w14:textId="77777777" w:rsidTr="00EE5B8E">
        <w:tc>
          <w:tcPr>
            <w:tcW w:w="1668" w:type="dxa"/>
            <w:shd w:val="clear" w:color="auto" w:fill="auto"/>
            <w:tcMar>
              <w:top w:w="85" w:type="dxa"/>
              <w:left w:w="85" w:type="dxa"/>
              <w:bottom w:w="85" w:type="dxa"/>
              <w:right w:w="85" w:type="dxa"/>
            </w:tcMar>
          </w:tcPr>
          <w:p w14:paraId="2664B5EE"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Address</w:t>
            </w:r>
          </w:p>
        </w:tc>
        <w:tc>
          <w:tcPr>
            <w:tcW w:w="8817" w:type="dxa"/>
            <w:gridSpan w:val="3"/>
            <w:shd w:val="clear" w:color="auto" w:fill="auto"/>
            <w:tcMar>
              <w:top w:w="85" w:type="dxa"/>
              <w:left w:w="85" w:type="dxa"/>
              <w:bottom w:w="85" w:type="dxa"/>
              <w:right w:w="85" w:type="dxa"/>
            </w:tcMar>
          </w:tcPr>
          <w:p w14:paraId="00A443BB" w14:textId="77777777" w:rsidR="00765A08" w:rsidRPr="009C6152" w:rsidRDefault="00765A08" w:rsidP="001538DA">
            <w:pPr>
              <w:widowControl/>
              <w:ind w:right="304"/>
              <w:rPr>
                <w:rFonts w:ascii="Arial" w:eastAsia="Times New Roman" w:hAnsi="Arial" w:cs="Arial"/>
                <w:b/>
                <w:sz w:val="18"/>
                <w:szCs w:val="18"/>
                <w:lang w:val="en-GB" w:eastAsia="en-GB"/>
              </w:rPr>
            </w:pPr>
          </w:p>
        </w:tc>
      </w:tr>
      <w:tr w:rsidR="00765A08" w14:paraId="7115888B" w14:textId="77777777" w:rsidTr="00EE5B8E">
        <w:tc>
          <w:tcPr>
            <w:tcW w:w="1668" w:type="dxa"/>
            <w:shd w:val="clear" w:color="auto" w:fill="auto"/>
            <w:tcMar>
              <w:top w:w="85" w:type="dxa"/>
              <w:left w:w="85" w:type="dxa"/>
              <w:bottom w:w="85" w:type="dxa"/>
              <w:right w:w="85" w:type="dxa"/>
            </w:tcMar>
          </w:tcPr>
          <w:p w14:paraId="47A51FA1" w14:textId="77777777" w:rsidR="00765A08" w:rsidRPr="009C6152" w:rsidRDefault="00765A08" w:rsidP="001538DA">
            <w:pPr>
              <w:widowControl/>
              <w:ind w:right="304"/>
              <w:rPr>
                <w:rFonts w:ascii="Arial" w:hAnsi="Arial" w:cs="Arial"/>
                <w:b/>
                <w:sz w:val="18"/>
                <w:szCs w:val="18"/>
              </w:rPr>
            </w:pPr>
            <w:r w:rsidRPr="009C6152">
              <w:rPr>
                <w:rFonts w:ascii="Arial" w:hAnsi="Arial" w:cs="Arial"/>
                <w:b/>
                <w:sz w:val="18"/>
                <w:szCs w:val="18"/>
              </w:rPr>
              <w:t>Phone</w:t>
            </w:r>
          </w:p>
        </w:tc>
        <w:tc>
          <w:tcPr>
            <w:tcW w:w="2583" w:type="dxa"/>
            <w:shd w:val="clear" w:color="auto" w:fill="auto"/>
            <w:tcMar>
              <w:top w:w="85" w:type="dxa"/>
              <w:left w:w="85" w:type="dxa"/>
              <w:bottom w:w="85" w:type="dxa"/>
              <w:right w:w="85" w:type="dxa"/>
            </w:tcMar>
          </w:tcPr>
          <w:p w14:paraId="24BB3550"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2236" w:type="dxa"/>
            <w:shd w:val="clear" w:color="auto" w:fill="auto"/>
            <w:tcMar>
              <w:top w:w="85" w:type="dxa"/>
              <w:left w:w="85" w:type="dxa"/>
              <w:bottom w:w="85" w:type="dxa"/>
              <w:right w:w="85" w:type="dxa"/>
            </w:tcMar>
          </w:tcPr>
          <w:p w14:paraId="3CF8FF07"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Email</w:t>
            </w:r>
          </w:p>
        </w:tc>
        <w:tc>
          <w:tcPr>
            <w:tcW w:w="3998" w:type="dxa"/>
            <w:shd w:val="clear" w:color="auto" w:fill="auto"/>
            <w:tcMar>
              <w:top w:w="85" w:type="dxa"/>
              <w:left w:w="85" w:type="dxa"/>
              <w:bottom w:w="85" w:type="dxa"/>
              <w:right w:w="85" w:type="dxa"/>
            </w:tcMar>
          </w:tcPr>
          <w:p w14:paraId="375C7587" w14:textId="77777777" w:rsidR="00765A08" w:rsidRPr="009C6152" w:rsidRDefault="00765A08" w:rsidP="001538DA">
            <w:pPr>
              <w:widowControl/>
              <w:ind w:right="304"/>
              <w:rPr>
                <w:rFonts w:ascii="Arial" w:eastAsia="Times New Roman" w:hAnsi="Arial" w:cs="Arial"/>
                <w:b/>
                <w:sz w:val="18"/>
                <w:szCs w:val="18"/>
                <w:lang w:val="en-GB" w:eastAsia="en-GB"/>
              </w:rPr>
            </w:pPr>
          </w:p>
        </w:tc>
      </w:tr>
    </w:tbl>
    <w:p w14:paraId="622427CB" w14:textId="77777777" w:rsidR="00765A08" w:rsidRPr="00482E41" w:rsidRDefault="00765A08" w:rsidP="00765A08">
      <w:pPr>
        <w:rPr>
          <w:rFonts w:ascii="Arial" w:hAnsi="Arial" w:cs="Arial"/>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3702"/>
        <w:gridCol w:w="1117"/>
        <w:gridCol w:w="3998"/>
      </w:tblGrid>
      <w:tr w:rsidR="00765A08" w14:paraId="63ABDA86" w14:textId="77777777" w:rsidTr="00EE5B8E">
        <w:trPr>
          <w:trHeight w:val="470"/>
        </w:trPr>
        <w:tc>
          <w:tcPr>
            <w:tcW w:w="10485" w:type="dxa"/>
            <w:gridSpan w:val="4"/>
            <w:shd w:val="clear" w:color="auto" w:fill="auto"/>
            <w:tcMar>
              <w:top w:w="85" w:type="dxa"/>
              <w:left w:w="85" w:type="dxa"/>
              <w:bottom w:w="85" w:type="dxa"/>
              <w:right w:w="85" w:type="dxa"/>
            </w:tcMar>
          </w:tcPr>
          <w:p w14:paraId="201774C9" w14:textId="77777777" w:rsidR="00765A08" w:rsidRPr="009C6152" w:rsidRDefault="00765A08" w:rsidP="001538DA">
            <w:pPr>
              <w:rPr>
                <w:rFonts w:ascii="Arial" w:hAnsi="Arial" w:cs="Arial"/>
                <w:b/>
                <w:sz w:val="18"/>
                <w:szCs w:val="18"/>
              </w:rPr>
            </w:pPr>
            <w:r w:rsidRPr="009C6152">
              <w:rPr>
                <w:rFonts w:ascii="Arial" w:hAnsi="Arial" w:cs="Arial"/>
                <w:b/>
              </w:rPr>
              <w:t>7.</w:t>
            </w:r>
            <w:r w:rsidRPr="009C6152">
              <w:rPr>
                <w:rFonts w:ascii="Arial" w:hAnsi="Arial" w:cs="Arial"/>
                <w:b/>
              </w:rPr>
              <w:tab/>
              <w:t>DECLARATION</w:t>
            </w:r>
          </w:p>
          <w:p w14:paraId="3EE7F4EC" w14:textId="4FBBA76C" w:rsidR="00765A08" w:rsidRPr="009C6152" w:rsidRDefault="00765A08" w:rsidP="001538DA">
            <w:pPr>
              <w:rPr>
                <w:rFonts w:ascii="Arial" w:hAnsi="Arial" w:cs="Arial"/>
                <w:i/>
                <w:sz w:val="18"/>
                <w:szCs w:val="18"/>
              </w:rPr>
            </w:pPr>
            <w:r w:rsidRPr="009C6152">
              <w:rPr>
                <w:rFonts w:ascii="Arial" w:hAnsi="Arial" w:cs="Arial"/>
                <w:b/>
                <w:i/>
                <w:sz w:val="18"/>
                <w:szCs w:val="18"/>
              </w:rPr>
              <w:t>I declare that the information given on this form is correct to the best of my knowledge.</w:t>
            </w:r>
          </w:p>
        </w:tc>
      </w:tr>
      <w:tr w:rsidR="00765A08" w14:paraId="74088767" w14:textId="77777777" w:rsidTr="00EE5B8E">
        <w:trPr>
          <w:trHeight w:val="957"/>
        </w:trPr>
        <w:tc>
          <w:tcPr>
            <w:tcW w:w="1668" w:type="dxa"/>
            <w:shd w:val="clear" w:color="auto" w:fill="auto"/>
            <w:tcMar>
              <w:top w:w="85" w:type="dxa"/>
              <w:left w:w="85" w:type="dxa"/>
              <w:bottom w:w="85" w:type="dxa"/>
              <w:right w:w="85" w:type="dxa"/>
            </w:tcMar>
          </w:tcPr>
          <w:p w14:paraId="52EB29E2"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Signature</w:t>
            </w:r>
          </w:p>
        </w:tc>
        <w:tc>
          <w:tcPr>
            <w:tcW w:w="3702" w:type="dxa"/>
            <w:shd w:val="clear" w:color="auto" w:fill="auto"/>
            <w:tcMar>
              <w:top w:w="85" w:type="dxa"/>
              <w:left w:w="85" w:type="dxa"/>
              <w:bottom w:w="85" w:type="dxa"/>
              <w:right w:w="85" w:type="dxa"/>
            </w:tcMar>
          </w:tcPr>
          <w:p w14:paraId="22B2AFD3" w14:textId="77777777" w:rsidR="00765A08" w:rsidRPr="009C6152" w:rsidRDefault="00765A08" w:rsidP="001538DA">
            <w:pPr>
              <w:widowControl/>
              <w:ind w:right="304"/>
              <w:rPr>
                <w:rFonts w:ascii="Arial" w:eastAsia="Times New Roman" w:hAnsi="Arial" w:cs="Arial"/>
                <w:b/>
                <w:sz w:val="18"/>
                <w:szCs w:val="18"/>
                <w:lang w:val="en-GB" w:eastAsia="en-GB"/>
              </w:rPr>
            </w:pPr>
          </w:p>
        </w:tc>
        <w:tc>
          <w:tcPr>
            <w:tcW w:w="1117" w:type="dxa"/>
            <w:shd w:val="clear" w:color="auto" w:fill="auto"/>
            <w:tcMar>
              <w:top w:w="85" w:type="dxa"/>
              <w:left w:w="85" w:type="dxa"/>
              <w:bottom w:w="85" w:type="dxa"/>
              <w:right w:w="85" w:type="dxa"/>
            </w:tcMar>
          </w:tcPr>
          <w:p w14:paraId="3C0FFAA2"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Date</w:t>
            </w:r>
          </w:p>
        </w:tc>
        <w:tc>
          <w:tcPr>
            <w:tcW w:w="3998" w:type="dxa"/>
            <w:shd w:val="clear" w:color="auto" w:fill="auto"/>
            <w:tcMar>
              <w:top w:w="85" w:type="dxa"/>
              <w:left w:w="85" w:type="dxa"/>
              <w:bottom w:w="85" w:type="dxa"/>
              <w:right w:w="85" w:type="dxa"/>
            </w:tcMar>
          </w:tcPr>
          <w:p w14:paraId="4C0EEF8B" w14:textId="77777777" w:rsidR="00765A08" w:rsidRPr="009C6152" w:rsidRDefault="00765A08" w:rsidP="001538DA">
            <w:pPr>
              <w:widowControl/>
              <w:ind w:right="304"/>
              <w:rPr>
                <w:rFonts w:ascii="Arial" w:eastAsia="Times New Roman" w:hAnsi="Arial" w:cs="Arial"/>
                <w:b/>
                <w:sz w:val="18"/>
                <w:szCs w:val="18"/>
                <w:lang w:val="en-GB" w:eastAsia="en-GB"/>
              </w:rPr>
            </w:pPr>
          </w:p>
        </w:tc>
      </w:tr>
    </w:tbl>
    <w:p w14:paraId="063F6771" w14:textId="77777777" w:rsidR="00765A08" w:rsidRDefault="00765A08" w:rsidP="00765A08">
      <w:pPr>
        <w:rPr>
          <w:rFonts w:ascii="Arial" w:hAnsi="Arial" w:cs="Arial"/>
        </w:rPr>
      </w:pPr>
    </w:p>
    <w:p w14:paraId="4970189E" w14:textId="77777777" w:rsidR="00765A08" w:rsidRPr="00C910C8" w:rsidRDefault="00765A08" w:rsidP="00765A08">
      <w:pPr>
        <w:rPr>
          <w:rFonts w:ascii="Arial" w:hAnsi="Arial" w:cs="Arial"/>
          <w:b/>
        </w:rPr>
      </w:pPr>
      <w:r w:rsidRPr="00C910C8">
        <w:rPr>
          <w:rFonts w:ascii="Arial" w:hAnsi="Arial" w:cs="Arial"/>
          <w:b/>
        </w:rPr>
        <w:t>Please return your completed application form by post or email to:</w:t>
      </w:r>
    </w:p>
    <w:p w14:paraId="6C6D3292" w14:textId="77777777" w:rsidR="00765A08" w:rsidRPr="00C910C8" w:rsidRDefault="00765A08" w:rsidP="00765A08">
      <w:pPr>
        <w:rPr>
          <w:rFonts w:ascii="Arial" w:hAnsi="Arial" w:cs="Arial"/>
          <w:b/>
        </w:rPr>
      </w:pPr>
      <w:r w:rsidRPr="00C910C8">
        <w:rPr>
          <w:rFonts w:ascii="Arial" w:hAnsi="Arial" w:cs="Arial"/>
          <w:b/>
        </w:rPr>
        <w:t>EMAIL:</w:t>
      </w:r>
      <w:r w:rsidRPr="00C910C8">
        <w:rPr>
          <w:rFonts w:ascii="Arial" w:hAnsi="Arial" w:cs="Arial"/>
          <w:b/>
        </w:rPr>
        <w:tab/>
        <w:t xml:space="preserve">info@thlc.co.uk </w:t>
      </w:r>
    </w:p>
    <w:p w14:paraId="343A0EB0" w14:textId="77777777" w:rsidR="00765A08" w:rsidRPr="00C910C8" w:rsidRDefault="00765A08" w:rsidP="00765A08">
      <w:pPr>
        <w:rPr>
          <w:rFonts w:ascii="Arial" w:hAnsi="Arial" w:cs="Arial"/>
          <w:b/>
        </w:rPr>
      </w:pPr>
      <w:r w:rsidRPr="00C910C8">
        <w:rPr>
          <w:rFonts w:ascii="Arial" w:hAnsi="Arial" w:cs="Arial"/>
          <w:b/>
        </w:rPr>
        <w:t>POST:</w:t>
      </w:r>
      <w:r w:rsidRPr="00C910C8">
        <w:rPr>
          <w:rFonts w:ascii="Arial" w:hAnsi="Arial" w:cs="Arial"/>
          <w:b/>
        </w:rPr>
        <w:tab/>
      </w:r>
      <w:r w:rsidRPr="00C910C8">
        <w:rPr>
          <w:rFonts w:ascii="Arial" w:hAnsi="Arial" w:cs="Arial"/>
          <w:b/>
        </w:rPr>
        <w:tab/>
        <w:t>Volunteer Co-Ordinator - Tower Hamlets Law Centre</w:t>
      </w:r>
    </w:p>
    <w:p w14:paraId="32525553" w14:textId="77777777" w:rsidR="00765A08" w:rsidRPr="00C910C8" w:rsidRDefault="00765A08" w:rsidP="00765A08">
      <w:pPr>
        <w:rPr>
          <w:rFonts w:ascii="Arial" w:hAnsi="Arial" w:cs="Arial"/>
          <w:b/>
        </w:rPr>
      </w:pPr>
      <w:r w:rsidRPr="00C910C8">
        <w:rPr>
          <w:rFonts w:ascii="Arial" w:hAnsi="Arial" w:cs="Arial"/>
          <w:b/>
        </w:rPr>
        <w:tab/>
      </w:r>
      <w:r w:rsidRPr="00C910C8">
        <w:rPr>
          <w:rFonts w:ascii="Arial" w:hAnsi="Arial" w:cs="Arial"/>
          <w:b/>
        </w:rPr>
        <w:tab/>
        <w:t>St Anne Street, off 789 Commercial Road, London E14 7HG</w:t>
      </w:r>
    </w:p>
    <w:p w14:paraId="1BA00D66" w14:textId="3DCF9BA8" w:rsidR="00765A08" w:rsidRDefault="00765A08" w:rsidP="00765A08">
      <w:pPr>
        <w:rPr>
          <w:rFonts w:ascii="Arial" w:hAnsi="Arial" w:cs="Arial"/>
        </w:rPr>
      </w:pPr>
    </w:p>
    <w:p w14:paraId="60935BF0" w14:textId="103AF336" w:rsidR="00EE5B8E" w:rsidRDefault="00EE5B8E" w:rsidP="00765A08">
      <w:pPr>
        <w:rPr>
          <w:rFonts w:ascii="Arial" w:hAnsi="Arial" w:cs="Arial"/>
        </w:rPr>
      </w:pPr>
    </w:p>
    <w:p w14:paraId="40911D1C" w14:textId="1A168162" w:rsidR="00EE5B8E" w:rsidRDefault="00EE5B8E" w:rsidP="00765A08">
      <w:pPr>
        <w:rPr>
          <w:rFonts w:ascii="Arial" w:hAnsi="Arial" w:cs="Arial"/>
        </w:rPr>
      </w:pPr>
    </w:p>
    <w:p w14:paraId="6C6E47A5" w14:textId="77777777" w:rsidR="00EE5B8E" w:rsidRDefault="00EE5B8E" w:rsidP="00765A08">
      <w:pPr>
        <w:rPr>
          <w:rFonts w:ascii="Arial" w:hAnsi="Arial" w:cs="Arial"/>
        </w:rPr>
      </w:pPr>
    </w:p>
    <w:p w14:paraId="662EB707" w14:textId="0B60C588" w:rsidR="00765A08" w:rsidRDefault="00765A08" w:rsidP="00765A0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1"/>
        <w:gridCol w:w="2780"/>
        <w:gridCol w:w="693"/>
        <w:gridCol w:w="4573"/>
        <w:gridCol w:w="693"/>
      </w:tblGrid>
      <w:tr w:rsidR="00765A08" w14:paraId="427EC278" w14:textId="77777777" w:rsidTr="001538DA">
        <w:tc>
          <w:tcPr>
            <w:tcW w:w="10726" w:type="dxa"/>
            <w:gridSpan w:val="5"/>
            <w:shd w:val="clear" w:color="auto" w:fill="auto"/>
          </w:tcPr>
          <w:p w14:paraId="2930717E" w14:textId="77777777" w:rsidR="00765A08" w:rsidRPr="009C6152" w:rsidRDefault="00765A08" w:rsidP="001538DA">
            <w:pPr>
              <w:widowControl/>
              <w:ind w:right="304"/>
              <w:rPr>
                <w:rFonts w:ascii="Arial" w:eastAsia="Times New Roman" w:hAnsi="Arial" w:cs="Arial"/>
                <w:sz w:val="18"/>
                <w:szCs w:val="18"/>
                <w:lang w:val="en-GB" w:eastAsia="en-GB"/>
              </w:rPr>
            </w:pPr>
            <w:r w:rsidRPr="009C6152">
              <w:rPr>
                <w:rFonts w:ascii="Arial" w:hAnsi="Arial" w:cs="Arial"/>
                <w:i/>
                <w:sz w:val="18"/>
                <w:szCs w:val="18"/>
              </w:rPr>
              <w:lastRenderedPageBreak/>
              <w:t>Information in this form is anonymous and treated confidentially. It is collected so that the Law Centre and its funders can monitor how well we are meeting the needs of clients from all sections of the community. We thank you for taking the time to complete this and return to the Law Centre.</w:t>
            </w:r>
          </w:p>
        </w:tc>
      </w:tr>
      <w:tr w:rsidR="00765A08" w14:paraId="56571E0A" w14:textId="77777777" w:rsidTr="001538DA">
        <w:tc>
          <w:tcPr>
            <w:tcW w:w="1774" w:type="dxa"/>
            <w:shd w:val="clear" w:color="auto" w:fill="auto"/>
            <w:vAlign w:val="center"/>
          </w:tcPr>
          <w:p w14:paraId="13F74B51" w14:textId="77777777" w:rsidR="00765A08" w:rsidRPr="009C6152" w:rsidRDefault="00765A08" w:rsidP="001538DA">
            <w:pPr>
              <w:widowControl/>
              <w:ind w:right="304"/>
              <w:rPr>
                <w:rFonts w:ascii="Arial" w:eastAsia="Times New Roman" w:hAnsi="Arial" w:cs="Arial"/>
                <w:b/>
                <w:sz w:val="18"/>
                <w:szCs w:val="18"/>
                <w:lang w:val="en-GB" w:eastAsia="en-GB"/>
              </w:rPr>
            </w:pPr>
            <w:r w:rsidRPr="009C6152">
              <w:rPr>
                <w:rFonts w:ascii="Arial" w:eastAsia="Times New Roman" w:hAnsi="Arial" w:cs="Arial"/>
                <w:b/>
                <w:sz w:val="18"/>
                <w:szCs w:val="18"/>
                <w:lang w:val="en-GB" w:eastAsia="en-GB"/>
              </w:rPr>
              <w:t>Date:</w:t>
            </w:r>
          </w:p>
        </w:tc>
        <w:tc>
          <w:tcPr>
            <w:tcW w:w="8952" w:type="dxa"/>
            <w:gridSpan w:val="4"/>
            <w:shd w:val="clear" w:color="auto" w:fill="auto"/>
            <w:vAlign w:val="center"/>
          </w:tcPr>
          <w:p w14:paraId="11110E1D" w14:textId="77777777" w:rsidR="00765A08" w:rsidRPr="009C6152" w:rsidRDefault="00765A08" w:rsidP="001538DA">
            <w:pPr>
              <w:widowControl/>
              <w:ind w:right="304"/>
              <w:rPr>
                <w:rFonts w:ascii="Arial" w:eastAsia="Times New Roman" w:hAnsi="Arial" w:cs="Arial"/>
                <w:lang w:val="en-GB" w:eastAsia="en-GB"/>
              </w:rPr>
            </w:pPr>
          </w:p>
        </w:tc>
      </w:tr>
      <w:tr w:rsidR="00765A08" w14:paraId="2CDECBBE" w14:textId="77777777" w:rsidTr="001538DA">
        <w:tc>
          <w:tcPr>
            <w:tcW w:w="4655" w:type="dxa"/>
            <w:gridSpan w:val="2"/>
            <w:shd w:val="clear" w:color="auto" w:fill="auto"/>
            <w:vAlign w:val="center"/>
          </w:tcPr>
          <w:p w14:paraId="6728459D"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hAnsi="Arial" w:cs="Arial"/>
                <w:b/>
                <w:sz w:val="20"/>
                <w:szCs w:val="20"/>
              </w:rPr>
              <w:t>Ethnic Background</w:t>
            </w:r>
          </w:p>
        </w:tc>
        <w:tc>
          <w:tcPr>
            <w:tcW w:w="693" w:type="dxa"/>
            <w:shd w:val="clear" w:color="auto" w:fill="auto"/>
            <w:vAlign w:val="center"/>
          </w:tcPr>
          <w:p w14:paraId="0F038C07"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eastAsia="Times New Roman" w:hAnsi="Arial" w:cs="Arial"/>
                <w:b/>
                <w:lang w:val="en-GB" w:eastAsia="en-GB"/>
              </w:rPr>
              <w:sym w:font="Wingdings" w:char="F0FC"/>
            </w:r>
          </w:p>
        </w:tc>
        <w:tc>
          <w:tcPr>
            <w:tcW w:w="4685" w:type="dxa"/>
            <w:shd w:val="clear" w:color="auto" w:fill="auto"/>
            <w:vAlign w:val="center"/>
          </w:tcPr>
          <w:p w14:paraId="161FA2EA"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hAnsi="Arial" w:cs="Arial"/>
                <w:b/>
                <w:sz w:val="20"/>
              </w:rPr>
              <w:t>Deaf and Disabled</w:t>
            </w:r>
          </w:p>
        </w:tc>
        <w:tc>
          <w:tcPr>
            <w:tcW w:w="693" w:type="dxa"/>
            <w:shd w:val="clear" w:color="auto" w:fill="auto"/>
            <w:vAlign w:val="center"/>
          </w:tcPr>
          <w:p w14:paraId="56B9B197"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eastAsia="Times New Roman" w:hAnsi="Arial" w:cs="Arial"/>
                <w:b/>
                <w:lang w:val="en-GB" w:eastAsia="en-GB"/>
              </w:rPr>
              <w:sym w:font="Wingdings" w:char="F0FC"/>
            </w:r>
          </w:p>
        </w:tc>
      </w:tr>
      <w:tr w:rsidR="00765A08" w14:paraId="231613A2" w14:textId="77777777" w:rsidTr="001538DA">
        <w:tc>
          <w:tcPr>
            <w:tcW w:w="4655" w:type="dxa"/>
            <w:gridSpan w:val="2"/>
            <w:shd w:val="clear" w:color="auto" w:fill="auto"/>
            <w:vAlign w:val="center"/>
          </w:tcPr>
          <w:p w14:paraId="7A3B0259"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 xml:space="preserve">Asian – Bangladeshi – </w:t>
            </w:r>
            <w:proofErr w:type="spellStart"/>
            <w:r w:rsidRPr="009C6152">
              <w:rPr>
                <w:rFonts w:cs="Arial"/>
                <w:color w:val="0D0D0D"/>
                <w:spacing w:val="-2"/>
                <w:sz w:val="18"/>
                <w:szCs w:val="18"/>
              </w:rPr>
              <w:t>ABa</w:t>
            </w:r>
            <w:proofErr w:type="spellEnd"/>
          </w:p>
        </w:tc>
        <w:tc>
          <w:tcPr>
            <w:tcW w:w="693" w:type="dxa"/>
            <w:shd w:val="clear" w:color="auto" w:fill="auto"/>
            <w:vAlign w:val="center"/>
          </w:tcPr>
          <w:p w14:paraId="44D617BA"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64591D19" w14:textId="77777777" w:rsidR="00765A08" w:rsidRPr="009C6152" w:rsidRDefault="00765A08" w:rsidP="001538DA">
            <w:pPr>
              <w:pStyle w:val="Heading1"/>
              <w:rPr>
                <w:rFonts w:cs="Arial"/>
                <w:color w:val="0D0D0D"/>
                <w:sz w:val="18"/>
                <w:szCs w:val="18"/>
              </w:rPr>
            </w:pPr>
            <w:r w:rsidRPr="009C6152">
              <w:rPr>
                <w:rFonts w:cs="Arial"/>
                <w:color w:val="0D0D0D"/>
                <w:sz w:val="18"/>
                <w:szCs w:val="18"/>
              </w:rPr>
              <w:t>Blind or Visual Impairment - B</w:t>
            </w:r>
          </w:p>
        </w:tc>
        <w:tc>
          <w:tcPr>
            <w:tcW w:w="693" w:type="dxa"/>
            <w:shd w:val="clear" w:color="auto" w:fill="auto"/>
            <w:vAlign w:val="center"/>
          </w:tcPr>
          <w:p w14:paraId="49BE42D0" w14:textId="77777777" w:rsidR="00765A08" w:rsidRPr="009C6152" w:rsidRDefault="00765A08" w:rsidP="001538DA">
            <w:pPr>
              <w:widowControl/>
              <w:ind w:right="304"/>
              <w:rPr>
                <w:rFonts w:ascii="Arial" w:eastAsia="Times New Roman" w:hAnsi="Arial" w:cs="Arial"/>
                <w:lang w:val="en-GB" w:eastAsia="en-GB"/>
              </w:rPr>
            </w:pPr>
          </w:p>
        </w:tc>
      </w:tr>
      <w:tr w:rsidR="00765A08" w14:paraId="1B2B5BD8" w14:textId="77777777" w:rsidTr="001538DA">
        <w:tc>
          <w:tcPr>
            <w:tcW w:w="4655" w:type="dxa"/>
            <w:gridSpan w:val="2"/>
            <w:shd w:val="clear" w:color="auto" w:fill="auto"/>
            <w:vAlign w:val="center"/>
          </w:tcPr>
          <w:p w14:paraId="20FC012D"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 xml:space="preserve">Asian – British - </w:t>
            </w:r>
            <w:proofErr w:type="spellStart"/>
            <w:r w:rsidRPr="009C6152">
              <w:rPr>
                <w:rFonts w:cs="Arial"/>
                <w:color w:val="0D0D0D"/>
                <w:spacing w:val="-2"/>
                <w:sz w:val="18"/>
                <w:szCs w:val="18"/>
              </w:rPr>
              <w:t>ABr</w:t>
            </w:r>
            <w:proofErr w:type="spellEnd"/>
          </w:p>
        </w:tc>
        <w:tc>
          <w:tcPr>
            <w:tcW w:w="693" w:type="dxa"/>
            <w:shd w:val="clear" w:color="auto" w:fill="auto"/>
            <w:vAlign w:val="center"/>
          </w:tcPr>
          <w:p w14:paraId="7EC5CE38"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0585475D" w14:textId="77777777" w:rsidR="00765A08" w:rsidRPr="009C6152" w:rsidRDefault="00765A08" w:rsidP="001538DA">
            <w:pPr>
              <w:pStyle w:val="Heading1"/>
              <w:rPr>
                <w:rFonts w:cs="Arial"/>
                <w:color w:val="0D0D0D"/>
                <w:sz w:val="18"/>
                <w:szCs w:val="18"/>
              </w:rPr>
            </w:pPr>
            <w:r w:rsidRPr="009C6152">
              <w:rPr>
                <w:rFonts w:cs="Arial"/>
                <w:color w:val="0D0D0D"/>
                <w:sz w:val="18"/>
                <w:szCs w:val="18"/>
              </w:rPr>
              <w:t>Deaf or Hearing Impairment – D/H</w:t>
            </w:r>
          </w:p>
        </w:tc>
        <w:tc>
          <w:tcPr>
            <w:tcW w:w="693" w:type="dxa"/>
            <w:shd w:val="clear" w:color="auto" w:fill="auto"/>
            <w:vAlign w:val="center"/>
          </w:tcPr>
          <w:p w14:paraId="650F6890" w14:textId="77777777" w:rsidR="00765A08" w:rsidRPr="009C6152" w:rsidRDefault="00765A08" w:rsidP="001538DA">
            <w:pPr>
              <w:widowControl/>
              <w:ind w:right="304"/>
              <w:rPr>
                <w:rFonts w:ascii="Arial" w:eastAsia="Times New Roman" w:hAnsi="Arial" w:cs="Arial"/>
                <w:lang w:val="en-GB" w:eastAsia="en-GB"/>
              </w:rPr>
            </w:pPr>
          </w:p>
        </w:tc>
      </w:tr>
      <w:tr w:rsidR="00765A08" w14:paraId="3691310D" w14:textId="77777777" w:rsidTr="001538DA">
        <w:tc>
          <w:tcPr>
            <w:tcW w:w="4655" w:type="dxa"/>
            <w:gridSpan w:val="2"/>
            <w:shd w:val="clear" w:color="auto" w:fill="auto"/>
            <w:vAlign w:val="center"/>
          </w:tcPr>
          <w:p w14:paraId="696F26C9"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Asian – Indian - AI</w:t>
            </w:r>
          </w:p>
        </w:tc>
        <w:tc>
          <w:tcPr>
            <w:tcW w:w="693" w:type="dxa"/>
            <w:shd w:val="clear" w:color="auto" w:fill="auto"/>
            <w:vAlign w:val="center"/>
          </w:tcPr>
          <w:p w14:paraId="682FEB7F"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116A585B" w14:textId="77777777" w:rsidR="00765A08" w:rsidRPr="009C6152" w:rsidRDefault="00765A08" w:rsidP="001538DA">
            <w:pPr>
              <w:pStyle w:val="Heading1"/>
              <w:rPr>
                <w:rFonts w:cs="Arial"/>
                <w:color w:val="0D0D0D"/>
                <w:sz w:val="18"/>
                <w:szCs w:val="18"/>
              </w:rPr>
            </w:pPr>
            <w:r w:rsidRPr="009C6152">
              <w:rPr>
                <w:rFonts w:cs="Arial"/>
                <w:color w:val="0D0D0D"/>
                <w:sz w:val="18"/>
                <w:szCs w:val="18"/>
              </w:rPr>
              <w:t>Learning Difficulty (LD)&amp;(MLD)&amp;(SLD)</w:t>
            </w:r>
          </w:p>
        </w:tc>
        <w:tc>
          <w:tcPr>
            <w:tcW w:w="693" w:type="dxa"/>
            <w:shd w:val="clear" w:color="auto" w:fill="auto"/>
            <w:vAlign w:val="center"/>
          </w:tcPr>
          <w:p w14:paraId="37CC6025" w14:textId="77777777" w:rsidR="00765A08" w:rsidRPr="009C6152" w:rsidRDefault="00765A08" w:rsidP="001538DA">
            <w:pPr>
              <w:widowControl/>
              <w:ind w:right="304"/>
              <w:rPr>
                <w:rFonts w:ascii="Arial" w:eastAsia="Times New Roman" w:hAnsi="Arial" w:cs="Arial"/>
                <w:lang w:val="en-GB" w:eastAsia="en-GB"/>
              </w:rPr>
            </w:pPr>
          </w:p>
        </w:tc>
      </w:tr>
      <w:tr w:rsidR="00765A08" w14:paraId="0215D1D1" w14:textId="77777777" w:rsidTr="001538DA">
        <w:tc>
          <w:tcPr>
            <w:tcW w:w="4655" w:type="dxa"/>
            <w:gridSpan w:val="2"/>
            <w:shd w:val="clear" w:color="auto" w:fill="auto"/>
            <w:vAlign w:val="center"/>
          </w:tcPr>
          <w:p w14:paraId="7B138FBE"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Asian – Pakistani - AP</w:t>
            </w:r>
          </w:p>
        </w:tc>
        <w:tc>
          <w:tcPr>
            <w:tcW w:w="693" w:type="dxa"/>
            <w:shd w:val="clear" w:color="auto" w:fill="auto"/>
            <w:vAlign w:val="center"/>
          </w:tcPr>
          <w:p w14:paraId="387E6BED"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64FF3F55" w14:textId="015F5BE5" w:rsidR="00765A08" w:rsidRPr="009C6152" w:rsidRDefault="00765A08" w:rsidP="001538DA">
            <w:pPr>
              <w:pStyle w:val="Heading1"/>
              <w:rPr>
                <w:rFonts w:cs="Arial"/>
                <w:color w:val="0D0D0D"/>
                <w:sz w:val="18"/>
                <w:szCs w:val="18"/>
              </w:rPr>
            </w:pPr>
            <w:r w:rsidRPr="009C6152">
              <w:rPr>
                <w:rFonts w:cs="Arial"/>
                <w:color w:val="0D0D0D"/>
                <w:sz w:val="18"/>
                <w:szCs w:val="18"/>
              </w:rPr>
              <w:t>Severe Profound and Multiple LD -SPMLD</w:t>
            </w:r>
          </w:p>
        </w:tc>
        <w:tc>
          <w:tcPr>
            <w:tcW w:w="693" w:type="dxa"/>
            <w:shd w:val="clear" w:color="auto" w:fill="auto"/>
            <w:vAlign w:val="center"/>
          </w:tcPr>
          <w:p w14:paraId="2F2D90B9" w14:textId="77777777" w:rsidR="00765A08" w:rsidRPr="009C6152" w:rsidRDefault="00765A08" w:rsidP="001538DA">
            <w:pPr>
              <w:widowControl/>
              <w:ind w:right="304"/>
              <w:rPr>
                <w:rFonts w:ascii="Arial" w:eastAsia="Times New Roman" w:hAnsi="Arial" w:cs="Arial"/>
                <w:lang w:val="en-GB" w:eastAsia="en-GB"/>
              </w:rPr>
            </w:pPr>
          </w:p>
        </w:tc>
      </w:tr>
      <w:tr w:rsidR="00765A08" w14:paraId="6F14D710" w14:textId="77777777" w:rsidTr="001538DA">
        <w:tc>
          <w:tcPr>
            <w:tcW w:w="4655" w:type="dxa"/>
            <w:gridSpan w:val="2"/>
            <w:shd w:val="clear" w:color="auto" w:fill="auto"/>
            <w:vAlign w:val="center"/>
          </w:tcPr>
          <w:p w14:paraId="1A1EF2C7"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Asian – Other - AO</w:t>
            </w:r>
          </w:p>
        </w:tc>
        <w:tc>
          <w:tcPr>
            <w:tcW w:w="693" w:type="dxa"/>
            <w:shd w:val="clear" w:color="auto" w:fill="auto"/>
            <w:vAlign w:val="center"/>
          </w:tcPr>
          <w:p w14:paraId="30548A72"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36501334" w14:textId="77777777" w:rsidR="00765A08" w:rsidRPr="009C6152" w:rsidRDefault="00765A08" w:rsidP="001538DA">
            <w:pPr>
              <w:pStyle w:val="Heading1"/>
              <w:rPr>
                <w:rFonts w:cs="Arial"/>
                <w:color w:val="0D0D0D"/>
                <w:sz w:val="18"/>
                <w:szCs w:val="18"/>
              </w:rPr>
            </w:pPr>
            <w:r w:rsidRPr="009C6152">
              <w:rPr>
                <w:rFonts w:cs="Arial"/>
                <w:color w:val="0D0D0D"/>
                <w:sz w:val="18"/>
                <w:szCs w:val="18"/>
              </w:rPr>
              <w:t xml:space="preserve">Emotional </w:t>
            </w:r>
            <w:proofErr w:type="spellStart"/>
            <w:r w:rsidRPr="009C6152">
              <w:rPr>
                <w:rFonts w:cs="Arial"/>
                <w:color w:val="0D0D0D"/>
                <w:sz w:val="18"/>
                <w:szCs w:val="18"/>
              </w:rPr>
              <w:t>Behaviour</w:t>
            </w:r>
            <w:proofErr w:type="spellEnd"/>
            <w:r w:rsidRPr="009C6152">
              <w:rPr>
                <w:rFonts w:cs="Arial"/>
                <w:color w:val="0D0D0D"/>
                <w:sz w:val="18"/>
                <w:szCs w:val="18"/>
              </w:rPr>
              <w:t xml:space="preserve"> Disorder - EBD</w:t>
            </w:r>
          </w:p>
        </w:tc>
        <w:tc>
          <w:tcPr>
            <w:tcW w:w="693" w:type="dxa"/>
            <w:shd w:val="clear" w:color="auto" w:fill="auto"/>
            <w:vAlign w:val="center"/>
          </w:tcPr>
          <w:p w14:paraId="38FD78EC" w14:textId="77777777" w:rsidR="00765A08" w:rsidRPr="009C6152" w:rsidRDefault="00765A08" w:rsidP="001538DA">
            <w:pPr>
              <w:widowControl/>
              <w:ind w:right="304"/>
              <w:rPr>
                <w:rFonts w:ascii="Arial" w:eastAsia="Times New Roman" w:hAnsi="Arial" w:cs="Arial"/>
                <w:lang w:val="en-GB" w:eastAsia="en-GB"/>
              </w:rPr>
            </w:pPr>
          </w:p>
        </w:tc>
      </w:tr>
      <w:tr w:rsidR="00765A08" w14:paraId="3384D725" w14:textId="77777777" w:rsidTr="001538DA">
        <w:tc>
          <w:tcPr>
            <w:tcW w:w="4655" w:type="dxa"/>
            <w:gridSpan w:val="2"/>
            <w:shd w:val="clear" w:color="auto" w:fill="auto"/>
            <w:vAlign w:val="center"/>
          </w:tcPr>
          <w:p w14:paraId="0D8B7F25"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Black – African - BA</w:t>
            </w:r>
          </w:p>
        </w:tc>
        <w:tc>
          <w:tcPr>
            <w:tcW w:w="693" w:type="dxa"/>
            <w:shd w:val="clear" w:color="auto" w:fill="auto"/>
            <w:vAlign w:val="center"/>
          </w:tcPr>
          <w:p w14:paraId="3B996B82"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07BE357E" w14:textId="77777777" w:rsidR="00765A08" w:rsidRPr="009C6152" w:rsidRDefault="00765A08" w:rsidP="001538DA">
            <w:pPr>
              <w:pStyle w:val="Heading1"/>
              <w:rPr>
                <w:rFonts w:cs="Arial"/>
                <w:color w:val="0D0D0D"/>
                <w:sz w:val="18"/>
                <w:szCs w:val="18"/>
              </w:rPr>
            </w:pPr>
            <w:r w:rsidRPr="009C6152">
              <w:rPr>
                <w:rFonts w:cs="Arial"/>
                <w:color w:val="0D0D0D"/>
                <w:sz w:val="18"/>
                <w:szCs w:val="18"/>
              </w:rPr>
              <w:t>Attention Deficit and Hyperactivity Disorder - ADHD</w:t>
            </w:r>
          </w:p>
        </w:tc>
        <w:tc>
          <w:tcPr>
            <w:tcW w:w="693" w:type="dxa"/>
            <w:shd w:val="clear" w:color="auto" w:fill="auto"/>
            <w:vAlign w:val="center"/>
          </w:tcPr>
          <w:p w14:paraId="2716DF64" w14:textId="77777777" w:rsidR="00765A08" w:rsidRPr="009C6152" w:rsidRDefault="00765A08" w:rsidP="001538DA">
            <w:pPr>
              <w:widowControl/>
              <w:ind w:right="304"/>
              <w:rPr>
                <w:rFonts w:ascii="Arial" w:eastAsia="Times New Roman" w:hAnsi="Arial" w:cs="Arial"/>
                <w:lang w:val="en-GB" w:eastAsia="en-GB"/>
              </w:rPr>
            </w:pPr>
          </w:p>
        </w:tc>
      </w:tr>
      <w:tr w:rsidR="00765A08" w14:paraId="02458758" w14:textId="77777777" w:rsidTr="001538DA">
        <w:tc>
          <w:tcPr>
            <w:tcW w:w="4655" w:type="dxa"/>
            <w:gridSpan w:val="2"/>
            <w:shd w:val="clear" w:color="auto" w:fill="auto"/>
            <w:vAlign w:val="center"/>
          </w:tcPr>
          <w:p w14:paraId="0A3E7BCA"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 xml:space="preserve">Black – British - </w:t>
            </w:r>
            <w:proofErr w:type="spellStart"/>
            <w:r w:rsidRPr="009C6152">
              <w:rPr>
                <w:rFonts w:cs="Arial"/>
                <w:color w:val="0D0D0D"/>
                <w:spacing w:val="-2"/>
                <w:sz w:val="18"/>
                <w:szCs w:val="18"/>
              </w:rPr>
              <w:t>BBr</w:t>
            </w:r>
            <w:proofErr w:type="spellEnd"/>
          </w:p>
        </w:tc>
        <w:tc>
          <w:tcPr>
            <w:tcW w:w="693" w:type="dxa"/>
            <w:shd w:val="clear" w:color="auto" w:fill="auto"/>
            <w:vAlign w:val="center"/>
          </w:tcPr>
          <w:p w14:paraId="1A1FA397"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4AD39BF7" w14:textId="77777777" w:rsidR="00765A08" w:rsidRPr="009C6152" w:rsidRDefault="00765A08" w:rsidP="001538DA">
            <w:pPr>
              <w:pStyle w:val="Heading1"/>
              <w:rPr>
                <w:rFonts w:cs="Arial"/>
                <w:color w:val="0D0D0D"/>
                <w:sz w:val="18"/>
                <w:szCs w:val="18"/>
              </w:rPr>
            </w:pPr>
            <w:r w:rsidRPr="009C6152">
              <w:rPr>
                <w:rFonts w:cs="Arial"/>
                <w:color w:val="0D0D0D"/>
                <w:sz w:val="18"/>
                <w:szCs w:val="18"/>
              </w:rPr>
              <w:t>Downs Syndrome - DS</w:t>
            </w:r>
          </w:p>
        </w:tc>
        <w:tc>
          <w:tcPr>
            <w:tcW w:w="693" w:type="dxa"/>
            <w:shd w:val="clear" w:color="auto" w:fill="auto"/>
            <w:vAlign w:val="center"/>
          </w:tcPr>
          <w:p w14:paraId="331330D7" w14:textId="77777777" w:rsidR="00765A08" w:rsidRPr="009C6152" w:rsidRDefault="00765A08" w:rsidP="001538DA">
            <w:pPr>
              <w:widowControl/>
              <w:ind w:right="304"/>
              <w:rPr>
                <w:rFonts w:ascii="Arial" w:eastAsia="Times New Roman" w:hAnsi="Arial" w:cs="Arial"/>
                <w:lang w:val="en-GB" w:eastAsia="en-GB"/>
              </w:rPr>
            </w:pPr>
          </w:p>
        </w:tc>
      </w:tr>
      <w:tr w:rsidR="00765A08" w14:paraId="62D2C7BD" w14:textId="77777777" w:rsidTr="001538DA">
        <w:tc>
          <w:tcPr>
            <w:tcW w:w="4655" w:type="dxa"/>
            <w:gridSpan w:val="2"/>
            <w:shd w:val="clear" w:color="auto" w:fill="auto"/>
            <w:vAlign w:val="center"/>
          </w:tcPr>
          <w:p w14:paraId="4065E946"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Black – Caribbean - BC</w:t>
            </w:r>
          </w:p>
        </w:tc>
        <w:tc>
          <w:tcPr>
            <w:tcW w:w="693" w:type="dxa"/>
            <w:shd w:val="clear" w:color="auto" w:fill="auto"/>
            <w:vAlign w:val="center"/>
          </w:tcPr>
          <w:p w14:paraId="20B30604"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0EFA7AEF" w14:textId="77777777" w:rsidR="00765A08" w:rsidRPr="009C6152" w:rsidRDefault="00765A08" w:rsidP="001538DA">
            <w:pPr>
              <w:pStyle w:val="Heading1"/>
              <w:rPr>
                <w:rFonts w:cs="Arial"/>
                <w:color w:val="0D0D0D"/>
                <w:sz w:val="18"/>
                <w:szCs w:val="18"/>
              </w:rPr>
            </w:pPr>
            <w:r w:rsidRPr="009C6152">
              <w:rPr>
                <w:rFonts w:cs="Arial"/>
                <w:color w:val="0D0D0D"/>
                <w:sz w:val="18"/>
                <w:szCs w:val="18"/>
              </w:rPr>
              <w:t>Dyslexia - DY</w:t>
            </w:r>
          </w:p>
        </w:tc>
        <w:tc>
          <w:tcPr>
            <w:tcW w:w="693" w:type="dxa"/>
            <w:shd w:val="clear" w:color="auto" w:fill="auto"/>
            <w:vAlign w:val="center"/>
          </w:tcPr>
          <w:p w14:paraId="3A4ACE22" w14:textId="77777777" w:rsidR="00765A08" w:rsidRPr="009C6152" w:rsidRDefault="00765A08" w:rsidP="001538DA">
            <w:pPr>
              <w:widowControl/>
              <w:ind w:right="304"/>
              <w:rPr>
                <w:rFonts w:ascii="Arial" w:eastAsia="Times New Roman" w:hAnsi="Arial" w:cs="Arial"/>
                <w:lang w:val="en-GB" w:eastAsia="en-GB"/>
              </w:rPr>
            </w:pPr>
          </w:p>
        </w:tc>
      </w:tr>
      <w:tr w:rsidR="00765A08" w14:paraId="756BB4ED" w14:textId="77777777" w:rsidTr="001538DA">
        <w:tc>
          <w:tcPr>
            <w:tcW w:w="4655" w:type="dxa"/>
            <w:gridSpan w:val="2"/>
            <w:shd w:val="clear" w:color="auto" w:fill="auto"/>
            <w:vAlign w:val="center"/>
          </w:tcPr>
          <w:p w14:paraId="4B459240"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Black – Other - BO</w:t>
            </w:r>
          </w:p>
        </w:tc>
        <w:tc>
          <w:tcPr>
            <w:tcW w:w="693" w:type="dxa"/>
            <w:shd w:val="clear" w:color="auto" w:fill="auto"/>
            <w:vAlign w:val="center"/>
          </w:tcPr>
          <w:p w14:paraId="47086D01"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294A8B58" w14:textId="77777777" w:rsidR="00765A08" w:rsidRPr="009C6152" w:rsidRDefault="00765A08" w:rsidP="001538DA">
            <w:pPr>
              <w:pStyle w:val="Heading1"/>
              <w:rPr>
                <w:rFonts w:cs="Arial"/>
                <w:color w:val="0D0D0D"/>
                <w:sz w:val="18"/>
                <w:szCs w:val="18"/>
              </w:rPr>
            </w:pPr>
            <w:r w:rsidRPr="009C6152">
              <w:rPr>
                <w:rFonts w:cs="Arial"/>
                <w:color w:val="0D0D0D"/>
                <w:sz w:val="18"/>
                <w:szCs w:val="18"/>
              </w:rPr>
              <w:t>Autistic Spectrum Disorders - ASD</w:t>
            </w:r>
          </w:p>
        </w:tc>
        <w:tc>
          <w:tcPr>
            <w:tcW w:w="693" w:type="dxa"/>
            <w:shd w:val="clear" w:color="auto" w:fill="auto"/>
            <w:vAlign w:val="center"/>
          </w:tcPr>
          <w:p w14:paraId="2BD0697D" w14:textId="77777777" w:rsidR="00765A08" w:rsidRPr="009C6152" w:rsidRDefault="00765A08" w:rsidP="001538DA">
            <w:pPr>
              <w:widowControl/>
              <w:ind w:right="304"/>
              <w:rPr>
                <w:rFonts w:ascii="Arial" w:eastAsia="Times New Roman" w:hAnsi="Arial" w:cs="Arial"/>
                <w:lang w:val="en-GB" w:eastAsia="en-GB"/>
              </w:rPr>
            </w:pPr>
          </w:p>
        </w:tc>
      </w:tr>
      <w:tr w:rsidR="00765A08" w14:paraId="754E2419" w14:textId="77777777" w:rsidTr="001538DA">
        <w:tc>
          <w:tcPr>
            <w:tcW w:w="4655" w:type="dxa"/>
            <w:gridSpan w:val="2"/>
            <w:shd w:val="clear" w:color="auto" w:fill="auto"/>
            <w:vAlign w:val="center"/>
          </w:tcPr>
          <w:p w14:paraId="4008E41B"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Chinese - C</w:t>
            </w:r>
          </w:p>
        </w:tc>
        <w:tc>
          <w:tcPr>
            <w:tcW w:w="693" w:type="dxa"/>
            <w:shd w:val="clear" w:color="auto" w:fill="auto"/>
            <w:vAlign w:val="center"/>
          </w:tcPr>
          <w:p w14:paraId="3023AAF7"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63628053" w14:textId="77777777" w:rsidR="00765A08" w:rsidRPr="009C6152" w:rsidRDefault="00765A08" w:rsidP="001538DA">
            <w:pPr>
              <w:pStyle w:val="Heading1"/>
              <w:rPr>
                <w:rFonts w:cs="Arial"/>
                <w:color w:val="0D0D0D"/>
                <w:sz w:val="18"/>
                <w:szCs w:val="18"/>
              </w:rPr>
            </w:pPr>
            <w:proofErr w:type="spellStart"/>
            <w:r w:rsidRPr="009C6152">
              <w:rPr>
                <w:rFonts w:cs="Arial"/>
                <w:color w:val="0D0D0D"/>
                <w:sz w:val="18"/>
                <w:szCs w:val="18"/>
              </w:rPr>
              <w:t>behavioural</w:t>
            </w:r>
            <w:proofErr w:type="spellEnd"/>
            <w:r w:rsidRPr="009C6152">
              <w:rPr>
                <w:rFonts w:cs="Arial"/>
                <w:color w:val="0D0D0D"/>
                <w:sz w:val="18"/>
                <w:szCs w:val="18"/>
              </w:rPr>
              <w:t>, emotional and social difficulties - BESD</w:t>
            </w:r>
          </w:p>
        </w:tc>
        <w:tc>
          <w:tcPr>
            <w:tcW w:w="693" w:type="dxa"/>
            <w:shd w:val="clear" w:color="auto" w:fill="auto"/>
            <w:vAlign w:val="center"/>
          </w:tcPr>
          <w:p w14:paraId="54E1CBA4" w14:textId="77777777" w:rsidR="00765A08" w:rsidRPr="009C6152" w:rsidRDefault="00765A08" w:rsidP="001538DA">
            <w:pPr>
              <w:widowControl/>
              <w:ind w:right="304"/>
              <w:rPr>
                <w:rFonts w:ascii="Arial" w:eastAsia="Times New Roman" w:hAnsi="Arial" w:cs="Arial"/>
                <w:lang w:val="en-GB" w:eastAsia="en-GB"/>
              </w:rPr>
            </w:pPr>
          </w:p>
        </w:tc>
      </w:tr>
      <w:tr w:rsidR="00765A08" w14:paraId="5A08F5A6" w14:textId="77777777" w:rsidTr="001538DA">
        <w:tc>
          <w:tcPr>
            <w:tcW w:w="4655" w:type="dxa"/>
            <w:gridSpan w:val="2"/>
            <w:shd w:val="clear" w:color="auto" w:fill="auto"/>
            <w:vAlign w:val="center"/>
          </w:tcPr>
          <w:p w14:paraId="51CBC4E6" w14:textId="77777777" w:rsidR="00765A08" w:rsidRPr="009C6152" w:rsidRDefault="00765A08" w:rsidP="001538DA">
            <w:pPr>
              <w:pStyle w:val="Heading1"/>
              <w:rPr>
                <w:rFonts w:cs="Arial"/>
                <w:color w:val="0D0D0D"/>
                <w:sz w:val="18"/>
                <w:szCs w:val="18"/>
              </w:rPr>
            </w:pPr>
            <w:r w:rsidRPr="009C6152">
              <w:rPr>
                <w:rFonts w:cs="Arial"/>
                <w:color w:val="0D0D0D"/>
                <w:sz w:val="18"/>
                <w:szCs w:val="18"/>
              </w:rPr>
              <w:t>Latin American - LA</w:t>
            </w:r>
          </w:p>
        </w:tc>
        <w:tc>
          <w:tcPr>
            <w:tcW w:w="693" w:type="dxa"/>
            <w:shd w:val="clear" w:color="auto" w:fill="auto"/>
            <w:vAlign w:val="center"/>
          </w:tcPr>
          <w:p w14:paraId="114D821A"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6584CB0D" w14:textId="77777777" w:rsidR="00765A08" w:rsidRPr="009C6152" w:rsidRDefault="00765A08" w:rsidP="001538DA">
            <w:pPr>
              <w:pStyle w:val="Heading1"/>
              <w:rPr>
                <w:rFonts w:cs="Arial"/>
                <w:color w:val="0D0D0D"/>
                <w:sz w:val="18"/>
                <w:szCs w:val="18"/>
              </w:rPr>
            </w:pPr>
            <w:r w:rsidRPr="009C6152">
              <w:rPr>
                <w:rFonts w:cs="Arial"/>
                <w:color w:val="0D0D0D"/>
                <w:sz w:val="18"/>
                <w:szCs w:val="18"/>
              </w:rPr>
              <w:t>Global Development Delay - GDD</w:t>
            </w:r>
          </w:p>
        </w:tc>
        <w:tc>
          <w:tcPr>
            <w:tcW w:w="693" w:type="dxa"/>
            <w:shd w:val="clear" w:color="auto" w:fill="auto"/>
            <w:vAlign w:val="center"/>
          </w:tcPr>
          <w:p w14:paraId="326EA6FD" w14:textId="77777777" w:rsidR="00765A08" w:rsidRPr="009C6152" w:rsidRDefault="00765A08" w:rsidP="001538DA">
            <w:pPr>
              <w:widowControl/>
              <w:ind w:right="304"/>
              <w:rPr>
                <w:rFonts w:ascii="Arial" w:eastAsia="Times New Roman" w:hAnsi="Arial" w:cs="Arial"/>
                <w:lang w:val="en-GB" w:eastAsia="en-GB"/>
              </w:rPr>
            </w:pPr>
          </w:p>
        </w:tc>
      </w:tr>
      <w:tr w:rsidR="00765A08" w14:paraId="237E61D7" w14:textId="77777777" w:rsidTr="001538DA">
        <w:tc>
          <w:tcPr>
            <w:tcW w:w="4655" w:type="dxa"/>
            <w:gridSpan w:val="2"/>
            <w:shd w:val="clear" w:color="auto" w:fill="auto"/>
            <w:vAlign w:val="center"/>
          </w:tcPr>
          <w:p w14:paraId="24C4D4EC"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Middle Eastern - ME</w:t>
            </w:r>
          </w:p>
        </w:tc>
        <w:tc>
          <w:tcPr>
            <w:tcW w:w="693" w:type="dxa"/>
            <w:shd w:val="clear" w:color="auto" w:fill="auto"/>
            <w:vAlign w:val="center"/>
          </w:tcPr>
          <w:p w14:paraId="2E291FA0"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7AAF184F" w14:textId="77777777" w:rsidR="00765A08" w:rsidRPr="009C6152" w:rsidRDefault="00765A08" w:rsidP="001538DA">
            <w:pPr>
              <w:pStyle w:val="Heading1"/>
              <w:rPr>
                <w:rFonts w:cs="Arial"/>
                <w:color w:val="0D0D0D"/>
                <w:sz w:val="18"/>
                <w:szCs w:val="18"/>
              </w:rPr>
            </w:pPr>
            <w:r w:rsidRPr="009C6152">
              <w:rPr>
                <w:rFonts w:cs="Arial"/>
                <w:color w:val="0D0D0D"/>
                <w:sz w:val="18"/>
                <w:szCs w:val="18"/>
              </w:rPr>
              <w:t>Epilepsy - E</w:t>
            </w:r>
          </w:p>
        </w:tc>
        <w:tc>
          <w:tcPr>
            <w:tcW w:w="693" w:type="dxa"/>
            <w:shd w:val="clear" w:color="auto" w:fill="auto"/>
            <w:vAlign w:val="center"/>
          </w:tcPr>
          <w:p w14:paraId="2A449113" w14:textId="77777777" w:rsidR="00765A08" w:rsidRPr="009C6152" w:rsidRDefault="00765A08" w:rsidP="001538DA">
            <w:pPr>
              <w:widowControl/>
              <w:ind w:right="304"/>
              <w:rPr>
                <w:rFonts w:ascii="Arial" w:eastAsia="Times New Roman" w:hAnsi="Arial" w:cs="Arial"/>
                <w:lang w:val="en-GB" w:eastAsia="en-GB"/>
              </w:rPr>
            </w:pPr>
          </w:p>
        </w:tc>
      </w:tr>
      <w:tr w:rsidR="00765A08" w14:paraId="43FD715C" w14:textId="77777777" w:rsidTr="001538DA">
        <w:tc>
          <w:tcPr>
            <w:tcW w:w="4655" w:type="dxa"/>
            <w:gridSpan w:val="2"/>
            <w:shd w:val="clear" w:color="auto" w:fill="auto"/>
            <w:vAlign w:val="center"/>
          </w:tcPr>
          <w:p w14:paraId="427C4A13"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 xml:space="preserve">White – British - </w:t>
            </w:r>
            <w:proofErr w:type="spellStart"/>
            <w:r w:rsidRPr="009C6152">
              <w:rPr>
                <w:rFonts w:cs="Arial"/>
                <w:color w:val="0D0D0D"/>
                <w:spacing w:val="-2"/>
                <w:sz w:val="18"/>
                <w:szCs w:val="18"/>
              </w:rPr>
              <w:t>WBr</w:t>
            </w:r>
            <w:proofErr w:type="spellEnd"/>
          </w:p>
        </w:tc>
        <w:tc>
          <w:tcPr>
            <w:tcW w:w="693" w:type="dxa"/>
            <w:shd w:val="clear" w:color="auto" w:fill="auto"/>
            <w:vAlign w:val="center"/>
          </w:tcPr>
          <w:p w14:paraId="353293FE"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70644FFC" w14:textId="77777777" w:rsidR="00765A08" w:rsidRPr="009C6152" w:rsidRDefault="00765A08" w:rsidP="001538DA">
            <w:pPr>
              <w:pStyle w:val="Heading1"/>
              <w:rPr>
                <w:rFonts w:cs="Arial"/>
                <w:color w:val="0D0D0D"/>
                <w:sz w:val="18"/>
                <w:szCs w:val="18"/>
              </w:rPr>
            </w:pPr>
            <w:r w:rsidRPr="009C6152">
              <w:rPr>
                <w:rFonts w:cs="Arial"/>
                <w:color w:val="0D0D0D"/>
                <w:sz w:val="18"/>
                <w:szCs w:val="18"/>
              </w:rPr>
              <w:t>Mental health - MH</w:t>
            </w:r>
          </w:p>
        </w:tc>
        <w:tc>
          <w:tcPr>
            <w:tcW w:w="693" w:type="dxa"/>
            <w:shd w:val="clear" w:color="auto" w:fill="auto"/>
            <w:vAlign w:val="center"/>
          </w:tcPr>
          <w:p w14:paraId="535D7925" w14:textId="77777777" w:rsidR="00765A08" w:rsidRPr="009C6152" w:rsidRDefault="00765A08" w:rsidP="001538DA">
            <w:pPr>
              <w:widowControl/>
              <w:ind w:right="304"/>
              <w:rPr>
                <w:rFonts w:ascii="Arial" w:eastAsia="Times New Roman" w:hAnsi="Arial" w:cs="Arial"/>
                <w:lang w:val="en-GB" w:eastAsia="en-GB"/>
              </w:rPr>
            </w:pPr>
          </w:p>
        </w:tc>
      </w:tr>
      <w:tr w:rsidR="00765A08" w14:paraId="0B7452BD" w14:textId="77777777" w:rsidTr="001538DA">
        <w:tc>
          <w:tcPr>
            <w:tcW w:w="4655" w:type="dxa"/>
            <w:gridSpan w:val="2"/>
            <w:shd w:val="clear" w:color="auto" w:fill="auto"/>
            <w:vAlign w:val="center"/>
          </w:tcPr>
          <w:p w14:paraId="6CF2A5FE" w14:textId="77777777" w:rsidR="00765A08" w:rsidRPr="009C6152" w:rsidRDefault="00765A08" w:rsidP="001538DA">
            <w:pPr>
              <w:pStyle w:val="Heading1"/>
              <w:rPr>
                <w:rFonts w:cs="Arial"/>
                <w:color w:val="0D0D0D"/>
                <w:spacing w:val="-2"/>
                <w:sz w:val="18"/>
                <w:szCs w:val="18"/>
              </w:rPr>
            </w:pPr>
            <w:r w:rsidRPr="009C6152">
              <w:rPr>
                <w:rFonts w:cs="Arial"/>
                <w:color w:val="0D0D0D"/>
                <w:spacing w:val="-2"/>
                <w:sz w:val="18"/>
                <w:szCs w:val="18"/>
              </w:rPr>
              <w:t>White – Irish – WI</w:t>
            </w:r>
          </w:p>
        </w:tc>
        <w:tc>
          <w:tcPr>
            <w:tcW w:w="693" w:type="dxa"/>
            <w:shd w:val="clear" w:color="auto" w:fill="auto"/>
            <w:vAlign w:val="center"/>
          </w:tcPr>
          <w:p w14:paraId="33D6FDBB"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59D0BD88" w14:textId="77777777" w:rsidR="00765A08" w:rsidRPr="009C6152" w:rsidRDefault="00765A08" w:rsidP="001538DA">
            <w:pPr>
              <w:pStyle w:val="Heading1"/>
              <w:rPr>
                <w:rFonts w:cs="Arial"/>
                <w:color w:val="0D0D0D"/>
                <w:sz w:val="18"/>
                <w:szCs w:val="18"/>
              </w:rPr>
            </w:pPr>
            <w:r w:rsidRPr="009C6152">
              <w:rPr>
                <w:rFonts w:cs="Arial"/>
                <w:color w:val="0D0D0D"/>
                <w:sz w:val="18"/>
                <w:szCs w:val="18"/>
              </w:rPr>
              <w:t>Mobility - Mb</w:t>
            </w:r>
          </w:p>
        </w:tc>
        <w:tc>
          <w:tcPr>
            <w:tcW w:w="693" w:type="dxa"/>
            <w:shd w:val="clear" w:color="auto" w:fill="auto"/>
            <w:vAlign w:val="center"/>
          </w:tcPr>
          <w:p w14:paraId="3803F900" w14:textId="77777777" w:rsidR="00765A08" w:rsidRPr="009C6152" w:rsidRDefault="00765A08" w:rsidP="001538DA">
            <w:pPr>
              <w:widowControl/>
              <w:ind w:right="304"/>
              <w:rPr>
                <w:rFonts w:ascii="Arial" w:eastAsia="Times New Roman" w:hAnsi="Arial" w:cs="Arial"/>
                <w:lang w:val="en-GB" w:eastAsia="en-GB"/>
              </w:rPr>
            </w:pPr>
          </w:p>
        </w:tc>
      </w:tr>
      <w:tr w:rsidR="00765A08" w14:paraId="43D66D2F" w14:textId="77777777" w:rsidTr="001538DA">
        <w:tc>
          <w:tcPr>
            <w:tcW w:w="4655" w:type="dxa"/>
            <w:gridSpan w:val="2"/>
            <w:shd w:val="clear" w:color="auto" w:fill="auto"/>
            <w:vAlign w:val="center"/>
          </w:tcPr>
          <w:p w14:paraId="0896D90E" w14:textId="740242FC" w:rsidR="00765A08" w:rsidRPr="009C6152" w:rsidRDefault="00765A08" w:rsidP="001538DA">
            <w:pPr>
              <w:pStyle w:val="Heading1"/>
              <w:rPr>
                <w:rFonts w:cs="Arial"/>
                <w:color w:val="0D0D0D"/>
                <w:sz w:val="18"/>
                <w:szCs w:val="18"/>
              </w:rPr>
            </w:pPr>
            <w:r w:rsidRPr="009C6152">
              <w:rPr>
                <w:rFonts w:cs="Arial"/>
                <w:color w:val="0D0D0D"/>
                <w:sz w:val="18"/>
                <w:szCs w:val="18"/>
              </w:rPr>
              <w:t>White – European - WE</w:t>
            </w:r>
          </w:p>
        </w:tc>
        <w:tc>
          <w:tcPr>
            <w:tcW w:w="693" w:type="dxa"/>
            <w:shd w:val="clear" w:color="auto" w:fill="auto"/>
            <w:vAlign w:val="center"/>
          </w:tcPr>
          <w:p w14:paraId="1E11B100"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27C00858" w14:textId="77777777" w:rsidR="00765A08" w:rsidRPr="009C6152" w:rsidRDefault="00765A08" w:rsidP="001538DA">
            <w:pPr>
              <w:pStyle w:val="Heading1"/>
              <w:rPr>
                <w:rFonts w:cs="Arial"/>
                <w:color w:val="0D0D0D"/>
                <w:sz w:val="18"/>
                <w:szCs w:val="18"/>
              </w:rPr>
            </w:pPr>
            <w:r w:rsidRPr="009C6152">
              <w:rPr>
                <w:rFonts w:cs="Arial"/>
                <w:color w:val="0D0D0D"/>
                <w:sz w:val="18"/>
                <w:szCs w:val="18"/>
              </w:rPr>
              <w:t>Physical disability - PD</w:t>
            </w:r>
          </w:p>
        </w:tc>
        <w:tc>
          <w:tcPr>
            <w:tcW w:w="693" w:type="dxa"/>
            <w:shd w:val="clear" w:color="auto" w:fill="auto"/>
            <w:vAlign w:val="center"/>
          </w:tcPr>
          <w:p w14:paraId="0D0CEC6B" w14:textId="77777777" w:rsidR="00765A08" w:rsidRPr="009C6152" w:rsidRDefault="00765A08" w:rsidP="001538DA">
            <w:pPr>
              <w:widowControl/>
              <w:ind w:right="304"/>
              <w:rPr>
                <w:rFonts w:ascii="Arial" w:eastAsia="Times New Roman" w:hAnsi="Arial" w:cs="Arial"/>
                <w:lang w:val="en-GB" w:eastAsia="en-GB"/>
              </w:rPr>
            </w:pPr>
          </w:p>
        </w:tc>
      </w:tr>
      <w:tr w:rsidR="00765A08" w14:paraId="6D43CA56" w14:textId="77777777" w:rsidTr="001538DA">
        <w:tc>
          <w:tcPr>
            <w:tcW w:w="4655" w:type="dxa"/>
            <w:gridSpan w:val="2"/>
            <w:shd w:val="clear" w:color="auto" w:fill="auto"/>
            <w:vAlign w:val="center"/>
          </w:tcPr>
          <w:p w14:paraId="14277347" w14:textId="77777777" w:rsidR="00765A08" w:rsidRPr="009C6152" w:rsidRDefault="00765A08" w:rsidP="001538DA">
            <w:pPr>
              <w:pStyle w:val="Heading1"/>
              <w:rPr>
                <w:rFonts w:cs="Arial"/>
                <w:sz w:val="18"/>
                <w:szCs w:val="18"/>
              </w:rPr>
            </w:pPr>
            <w:r w:rsidRPr="009C6152">
              <w:rPr>
                <w:rFonts w:cs="Arial"/>
                <w:sz w:val="18"/>
                <w:szCs w:val="18"/>
              </w:rPr>
              <w:t>White – Other - WO</w:t>
            </w:r>
          </w:p>
        </w:tc>
        <w:tc>
          <w:tcPr>
            <w:tcW w:w="693" w:type="dxa"/>
            <w:shd w:val="clear" w:color="auto" w:fill="auto"/>
            <w:vAlign w:val="center"/>
          </w:tcPr>
          <w:p w14:paraId="487E1E0B"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29536F21" w14:textId="77777777" w:rsidR="00765A08" w:rsidRPr="009C6152" w:rsidRDefault="00765A08" w:rsidP="001538DA">
            <w:pPr>
              <w:pStyle w:val="Heading1"/>
              <w:rPr>
                <w:rFonts w:cs="Arial"/>
                <w:sz w:val="18"/>
                <w:szCs w:val="18"/>
              </w:rPr>
            </w:pPr>
            <w:r w:rsidRPr="009C6152">
              <w:rPr>
                <w:rFonts w:cs="Arial"/>
                <w:sz w:val="18"/>
                <w:szCs w:val="18"/>
              </w:rPr>
              <w:t>Other disability - OD</w:t>
            </w:r>
          </w:p>
        </w:tc>
        <w:tc>
          <w:tcPr>
            <w:tcW w:w="693" w:type="dxa"/>
            <w:shd w:val="clear" w:color="auto" w:fill="auto"/>
            <w:vAlign w:val="center"/>
          </w:tcPr>
          <w:p w14:paraId="00DB0462" w14:textId="77777777" w:rsidR="00765A08" w:rsidRPr="009C6152" w:rsidRDefault="00765A08" w:rsidP="001538DA">
            <w:pPr>
              <w:widowControl/>
              <w:ind w:right="304"/>
              <w:rPr>
                <w:rFonts w:ascii="Arial" w:eastAsia="Times New Roman" w:hAnsi="Arial" w:cs="Arial"/>
                <w:lang w:val="en-GB" w:eastAsia="en-GB"/>
              </w:rPr>
            </w:pPr>
          </w:p>
        </w:tc>
      </w:tr>
      <w:tr w:rsidR="00765A08" w14:paraId="02B493BB" w14:textId="77777777" w:rsidTr="001538DA">
        <w:tc>
          <w:tcPr>
            <w:tcW w:w="4655" w:type="dxa"/>
            <w:gridSpan w:val="2"/>
            <w:shd w:val="clear" w:color="auto" w:fill="auto"/>
            <w:vAlign w:val="center"/>
          </w:tcPr>
          <w:p w14:paraId="5CB641EC" w14:textId="77777777" w:rsidR="00765A08" w:rsidRPr="009C6152" w:rsidRDefault="00765A08" w:rsidP="001538DA">
            <w:pPr>
              <w:pStyle w:val="Heading1"/>
              <w:rPr>
                <w:rFonts w:cs="Arial"/>
                <w:sz w:val="18"/>
                <w:szCs w:val="18"/>
              </w:rPr>
            </w:pPr>
            <w:r w:rsidRPr="009C6152">
              <w:rPr>
                <w:rFonts w:cs="Arial"/>
                <w:sz w:val="18"/>
                <w:szCs w:val="18"/>
              </w:rPr>
              <w:t>Other - O</w:t>
            </w:r>
          </w:p>
        </w:tc>
        <w:tc>
          <w:tcPr>
            <w:tcW w:w="693" w:type="dxa"/>
            <w:shd w:val="clear" w:color="auto" w:fill="auto"/>
            <w:vAlign w:val="center"/>
          </w:tcPr>
          <w:p w14:paraId="570BE9B4"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7F11789A" w14:textId="77777777" w:rsidR="00765A08" w:rsidRPr="009C6152" w:rsidRDefault="00765A08" w:rsidP="001538DA">
            <w:pPr>
              <w:pStyle w:val="Heading1"/>
              <w:rPr>
                <w:rFonts w:cs="Arial"/>
                <w:sz w:val="18"/>
                <w:szCs w:val="18"/>
              </w:rPr>
            </w:pPr>
            <w:r w:rsidRPr="009C6152">
              <w:rPr>
                <w:rFonts w:cs="Arial"/>
                <w:sz w:val="18"/>
                <w:szCs w:val="18"/>
              </w:rPr>
              <w:t>Prefer not to say - PNK</w:t>
            </w:r>
          </w:p>
        </w:tc>
        <w:tc>
          <w:tcPr>
            <w:tcW w:w="693" w:type="dxa"/>
            <w:shd w:val="clear" w:color="auto" w:fill="auto"/>
            <w:vAlign w:val="center"/>
          </w:tcPr>
          <w:p w14:paraId="5C4CA075" w14:textId="77777777" w:rsidR="00765A08" w:rsidRPr="009C6152" w:rsidRDefault="00765A08" w:rsidP="001538DA">
            <w:pPr>
              <w:widowControl/>
              <w:ind w:right="304"/>
              <w:rPr>
                <w:rFonts w:ascii="Arial" w:eastAsia="Times New Roman" w:hAnsi="Arial" w:cs="Arial"/>
                <w:lang w:val="en-GB" w:eastAsia="en-GB"/>
              </w:rPr>
            </w:pPr>
          </w:p>
        </w:tc>
      </w:tr>
      <w:tr w:rsidR="00765A08" w14:paraId="391EDF5A" w14:textId="77777777" w:rsidTr="001538DA">
        <w:tc>
          <w:tcPr>
            <w:tcW w:w="4655" w:type="dxa"/>
            <w:gridSpan w:val="2"/>
            <w:shd w:val="clear" w:color="auto" w:fill="auto"/>
            <w:vAlign w:val="center"/>
          </w:tcPr>
          <w:p w14:paraId="64941DA3" w14:textId="77777777" w:rsidR="00765A08" w:rsidRPr="009C6152" w:rsidRDefault="00765A08" w:rsidP="001538DA">
            <w:pPr>
              <w:pStyle w:val="Heading1"/>
              <w:rPr>
                <w:rFonts w:cs="Arial"/>
                <w:sz w:val="18"/>
                <w:szCs w:val="18"/>
              </w:rPr>
            </w:pPr>
            <w:r w:rsidRPr="009C6152">
              <w:rPr>
                <w:rFonts w:cs="Arial"/>
                <w:sz w:val="18"/>
                <w:szCs w:val="18"/>
              </w:rPr>
              <w:t>Mixed Ethnicity - ME</w:t>
            </w:r>
          </w:p>
        </w:tc>
        <w:tc>
          <w:tcPr>
            <w:tcW w:w="693" w:type="dxa"/>
            <w:shd w:val="clear" w:color="auto" w:fill="auto"/>
            <w:vAlign w:val="center"/>
          </w:tcPr>
          <w:p w14:paraId="2141D29B"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75394D5C"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hAnsi="Arial" w:cs="Arial"/>
                <w:b/>
                <w:sz w:val="18"/>
                <w:szCs w:val="18"/>
              </w:rPr>
              <w:t>Sexuality</w:t>
            </w:r>
          </w:p>
        </w:tc>
        <w:tc>
          <w:tcPr>
            <w:tcW w:w="693" w:type="dxa"/>
            <w:shd w:val="clear" w:color="auto" w:fill="auto"/>
            <w:vAlign w:val="center"/>
          </w:tcPr>
          <w:p w14:paraId="3259C672"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eastAsia="Times New Roman" w:hAnsi="Arial" w:cs="Arial"/>
                <w:b/>
                <w:lang w:val="en-GB" w:eastAsia="en-GB"/>
              </w:rPr>
              <w:sym w:font="Wingdings" w:char="F0FC"/>
            </w:r>
          </w:p>
        </w:tc>
      </w:tr>
      <w:tr w:rsidR="00765A08" w14:paraId="260E4174" w14:textId="77777777" w:rsidTr="001538DA">
        <w:tc>
          <w:tcPr>
            <w:tcW w:w="4655" w:type="dxa"/>
            <w:gridSpan w:val="2"/>
            <w:shd w:val="clear" w:color="auto" w:fill="auto"/>
            <w:vAlign w:val="center"/>
          </w:tcPr>
          <w:p w14:paraId="706B54A9" w14:textId="77777777" w:rsidR="00765A08" w:rsidRPr="009C6152" w:rsidRDefault="00765A08" w:rsidP="001538DA">
            <w:pPr>
              <w:pStyle w:val="Heading1"/>
              <w:rPr>
                <w:rFonts w:cs="Arial"/>
                <w:sz w:val="18"/>
                <w:szCs w:val="18"/>
              </w:rPr>
            </w:pPr>
            <w:r w:rsidRPr="009C6152">
              <w:rPr>
                <w:rFonts w:cs="Arial"/>
                <w:sz w:val="18"/>
                <w:szCs w:val="18"/>
              </w:rPr>
              <w:t>Prefer not to say - PNK</w:t>
            </w:r>
          </w:p>
        </w:tc>
        <w:tc>
          <w:tcPr>
            <w:tcW w:w="693" w:type="dxa"/>
            <w:shd w:val="clear" w:color="auto" w:fill="auto"/>
            <w:vAlign w:val="center"/>
          </w:tcPr>
          <w:p w14:paraId="609BD6D9"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558E1B9F" w14:textId="77777777" w:rsidR="00765A08" w:rsidRPr="009C6152" w:rsidRDefault="00765A08" w:rsidP="001538DA">
            <w:pPr>
              <w:pStyle w:val="Heading1"/>
              <w:rPr>
                <w:rFonts w:cs="Arial"/>
                <w:sz w:val="18"/>
                <w:szCs w:val="18"/>
              </w:rPr>
            </w:pPr>
            <w:r w:rsidRPr="009C6152">
              <w:rPr>
                <w:rFonts w:cs="Arial"/>
                <w:sz w:val="18"/>
                <w:szCs w:val="18"/>
              </w:rPr>
              <w:t>Bisexual - Bi</w:t>
            </w:r>
          </w:p>
        </w:tc>
        <w:tc>
          <w:tcPr>
            <w:tcW w:w="693" w:type="dxa"/>
            <w:shd w:val="clear" w:color="auto" w:fill="auto"/>
            <w:vAlign w:val="center"/>
          </w:tcPr>
          <w:p w14:paraId="47C685F7" w14:textId="77777777" w:rsidR="00765A08" w:rsidRPr="009C6152" w:rsidRDefault="00765A08" w:rsidP="001538DA">
            <w:pPr>
              <w:widowControl/>
              <w:ind w:right="304"/>
              <w:rPr>
                <w:rFonts w:ascii="Arial" w:eastAsia="Times New Roman" w:hAnsi="Arial" w:cs="Arial"/>
                <w:lang w:val="en-GB" w:eastAsia="en-GB"/>
              </w:rPr>
            </w:pPr>
          </w:p>
        </w:tc>
      </w:tr>
      <w:tr w:rsidR="00765A08" w14:paraId="00962699" w14:textId="77777777" w:rsidTr="001538DA">
        <w:tc>
          <w:tcPr>
            <w:tcW w:w="4655" w:type="dxa"/>
            <w:gridSpan w:val="2"/>
            <w:shd w:val="clear" w:color="auto" w:fill="auto"/>
            <w:vAlign w:val="center"/>
          </w:tcPr>
          <w:p w14:paraId="0BF1C820"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hAnsi="Arial" w:cs="Arial"/>
                <w:b/>
                <w:sz w:val="18"/>
                <w:szCs w:val="18"/>
              </w:rPr>
              <w:t>Religion/Belief</w:t>
            </w:r>
          </w:p>
        </w:tc>
        <w:tc>
          <w:tcPr>
            <w:tcW w:w="693" w:type="dxa"/>
            <w:shd w:val="clear" w:color="auto" w:fill="auto"/>
            <w:vAlign w:val="center"/>
          </w:tcPr>
          <w:p w14:paraId="559723F4"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eastAsia="Times New Roman" w:hAnsi="Arial" w:cs="Arial"/>
                <w:b/>
                <w:lang w:val="en-GB" w:eastAsia="en-GB"/>
              </w:rPr>
              <w:sym w:font="Wingdings" w:char="F0FC"/>
            </w:r>
          </w:p>
        </w:tc>
        <w:tc>
          <w:tcPr>
            <w:tcW w:w="4685" w:type="dxa"/>
            <w:shd w:val="clear" w:color="auto" w:fill="auto"/>
            <w:vAlign w:val="center"/>
          </w:tcPr>
          <w:p w14:paraId="224B278D" w14:textId="77777777" w:rsidR="00765A08" w:rsidRPr="009C6152" w:rsidRDefault="00765A08" w:rsidP="001538DA">
            <w:pPr>
              <w:pStyle w:val="Heading1"/>
              <w:rPr>
                <w:rFonts w:cs="Arial"/>
                <w:sz w:val="18"/>
                <w:szCs w:val="18"/>
              </w:rPr>
            </w:pPr>
            <w:r w:rsidRPr="009C6152">
              <w:rPr>
                <w:rFonts w:cs="Arial"/>
                <w:sz w:val="18"/>
                <w:szCs w:val="18"/>
              </w:rPr>
              <w:t>Gay Man - Gay</w:t>
            </w:r>
          </w:p>
        </w:tc>
        <w:tc>
          <w:tcPr>
            <w:tcW w:w="693" w:type="dxa"/>
            <w:shd w:val="clear" w:color="auto" w:fill="auto"/>
            <w:vAlign w:val="center"/>
          </w:tcPr>
          <w:p w14:paraId="383912E1" w14:textId="77777777" w:rsidR="00765A08" w:rsidRPr="009C6152" w:rsidRDefault="00765A08" w:rsidP="001538DA">
            <w:pPr>
              <w:widowControl/>
              <w:ind w:right="304"/>
              <w:rPr>
                <w:rFonts w:ascii="Arial" w:eastAsia="Times New Roman" w:hAnsi="Arial" w:cs="Arial"/>
                <w:lang w:val="en-GB" w:eastAsia="en-GB"/>
              </w:rPr>
            </w:pPr>
          </w:p>
        </w:tc>
      </w:tr>
      <w:tr w:rsidR="00765A08" w14:paraId="291E866C" w14:textId="77777777" w:rsidTr="001538DA">
        <w:tc>
          <w:tcPr>
            <w:tcW w:w="4655" w:type="dxa"/>
            <w:gridSpan w:val="2"/>
            <w:shd w:val="clear" w:color="auto" w:fill="auto"/>
            <w:vAlign w:val="center"/>
          </w:tcPr>
          <w:p w14:paraId="1B535B6E" w14:textId="77777777" w:rsidR="00765A08" w:rsidRPr="009C6152" w:rsidRDefault="00765A08" w:rsidP="001538DA">
            <w:pPr>
              <w:pStyle w:val="Heading1"/>
              <w:rPr>
                <w:rFonts w:cs="Arial"/>
                <w:sz w:val="18"/>
                <w:szCs w:val="18"/>
              </w:rPr>
            </w:pPr>
            <w:r w:rsidRPr="009C6152">
              <w:rPr>
                <w:rFonts w:cs="Arial"/>
                <w:sz w:val="18"/>
                <w:szCs w:val="18"/>
              </w:rPr>
              <w:t>Agnostic - Ag</w:t>
            </w:r>
          </w:p>
        </w:tc>
        <w:tc>
          <w:tcPr>
            <w:tcW w:w="693" w:type="dxa"/>
            <w:shd w:val="clear" w:color="auto" w:fill="auto"/>
            <w:vAlign w:val="center"/>
          </w:tcPr>
          <w:p w14:paraId="67E74601"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2E757ECD" w14:textId="77777777" w:rsidR="00765A08" w:rsidRPr="009C6152" w:rsidRDefault="00765A08" w:rsidP="001538DA">
            <w:pPr>
              <w:pStyle w:val="Heading1"/>
              <w:rPr>
                <w:rFonts w:cs="Arial"/>
                <w:sz w:val="18"/>
                <w:szCs w:val="18"/>
              </w:rPr>
            </w:pPr>
            <w:r w:rsidRPr="009C6152">
              <w:rPr>
                <w:rFonts w:cs="Arial"/>
                <w:sz w:val="18"/>
                <w:szCs w:val="18"/>
              </w:rPr>
              <w:t xml:space="preserve">Heterosexual - </w:t>
            </w:r>
            <w:proofErr w:type="spellStart"/>
            <w:r w:rsidRPr="009C6152">
              <w:rPr>
                <w:rFonts w:cs="Arial"/>
                <w:sz w:val="18"/>
                <w:szCs w:val="18"/>
              </w:rPr>
              <w:t>Ht</w:t>
            </w:r>
            <w:proofErr w:type="spellEnd"/>
          </w:p>
        </w:tc>
        <w:tc>
          <w:tcPr>
            <w:tcW w:w="693" w:type="dxa"/>
            <w:shd w:val="clear" w:color="auto" w:fill="auto"/>
            <w:vAlign w:val="center"/>
          </w:tcPr>
          <w:p w14:paraId="6C8E45F4" w14:textId="77777777" w:rsidR="00765A08" w:rsidRPr="009C6152" w:rsidRDefault="00765A08" w:rsidP="001538DA">
            <w:pPr>
              <w:widowControl/>
              <w:ind w:right="304"/>
              <w:rPr>
                <w:rFonts w:ascii="Arial" w:eastAsia="Times New Roman" w:hAnsi="Arial" w:cs="Arial"/>
                <w:lang w:val="en-GB" w:eastAsia="en-GB"/>
              </w:rPr>
            </w:pPr>
          </w:p>
        </w:tc>
      </w:tr>
      <w:tr w:rsidR="00765A08" w14:paraId="4ACF9996" w14:textId="77777777" w:rsidTr="001538DA">
        <w:tc>
          <w:tcPr>
            <w:tcW w:w="4655" w:type="dxa"/>
            <w:gridSpan w:val="2"/>
            <w:shd w:val="clear" w:color="auto" w:fill="auto"/>
            <w:vAlign w:val="center"/>
          </w:tcPr>
          <w:p w14:paraId="13179C8D" w14:textId="77777777" w:rsidR="00765A08" w:rsidRPr="009C6152" w:rsidRDefault="00765A08" w:rsidP="001538DA">
            <w:pPr>
              <w:pStyle w:val="Heading1"/>
              <w:rPr>
                <w:rFonts w:cs="Arial"/>
                <w:sz w:val="18"/>
                <w:szCs w:val="18"/>
              </w:rPr>
            </w:pPr>
            <w:r w:rsidRPr="009C6152">
              <w:rPr>
                <w:rFonts w:cs="Arial"/>
                <w:sz w:val="18"/>
                <w:szCs w:val="18"/>
              </w:rPr>
              <w:t xml:space="preserve">Atheist - </w:t>
            </w:r>
            <w:proofErr w:type="spellStart"/>
            <w:r w:rsidRPr="009C6152">
              <w:rPr>
                <w:rFonts w:cs="Arial"/>
                <w:sz w:val="18"/>
                <w:szCs w:val="18"/>
              </w:rPr>
              <w:t>Ath</w:t>
            </w:r>
            <w:proofErr w:type="spellEnd"/>
          </w:p>
        </w:tc>
        <w:tc>
          <w:tcPr>
            <w:tcW w:w="693" w:type="dxa"/>
            <w:shd w:val="clear" w:color="auto" w:fill="auto"/>
            <w:vAlign w:val="center"/>
          </w:tcPr>
          <w:p w14:paraId="0BDD935C"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4E6AE47F" w14:textId="77777777" w:rsidR="00765A08" w:rsidRPr="009C6152" w:rsidRDefault="00765A08" w:rsidP="001538DA">
            <w:pPr>
              <w:pStyle w:val="Heading1"/>
              <w:rPr>
                <w:rFonts w:cs="Arial"/>
                <w:sz w:val="18"/>
                <w:szCs w:val="18"/>
              </w:rPr>
            </w:pPr>
            <w:r w:rsidRPr="009C6152">
              <w:rPr>
                <w:rFonts w:cs="Arial"/>
                <w:sz w:val="18"/>
                <w:szCs w:val="18"/>
              </w:rPr>
              <w:t xml:space="preserve">Lesbian - </w:t>
            </w:r>
            <w:proofErr w:type="spellStart"/>
            <w:r w:rsidRPr="009C6152">
              <w:rPr>
                <w:rFonts w:cs="Arial"/>
                <w:sz w:val="18"/>
                <w:szCs w:val="18"/>
              </w:rPr>
              <w:t>Lb</w:t>
            </w:r>
            <w:proofErr w:type="spellEnd"/>
          </w:p>
        </w:tc>
        <w:tc>
          <w:tcPr>
            <w:tcW w:w="693" w:type="dxa"/>
            <w:shd w:val="clear" w:color="auto" w:fill="auto"/>
            <w:vAlign w:val="center"/>
          </w:tcPr>
          <w:p w14:paraId="75CCBF30" w14:textId="77777777" w:rsidR="00765A08" w:rsidRPr="009C6152" w:rsidRDefault="00765A08" w:rsidP="001538DA">
            <w:pPr>
              <w:widowControl/>
              <w:ind w:right="304"/>
              <w:rPr>
                <w:rFonts w:ascii="Arial" w:eastAsia="Times New Roman" w:hAnsi="Arial" w:cs="Arial"/>
                <w:lang w:val="en-GB" w:eastAsia="en-GB"/>
              </w:rPr>
            </w:pPr>
          </w:p>
        </w:tc>
      </w:tr>
      <w:tr w:rsidR="00765A08" w14:paraId="6D27182D" w14:textId="77777777" w:rsidTr="001538DA">
        <w:tc>
          <w:tcPr>
            <w:tcW w:w="4655" w:type="dxa"/>
            <w:gridSpan w:val="2"/>
            <w:shd w:val="clear" w:color="auto" w:fill="auto"/>
            <w:vAlign w:val="center"/>
          </w:tcPr>
          <w:p w14:paraId="1943E0CB" w14:textId="77777777" w:rsidR="00765A08" w:rsidRPr="009C6152" w:rsidRDefault="00765A08" w:rsidP="001538DA">
            <w:pPr>
              <w:pStyle w:val="Heading1"/>
              <w:rPr>
                <w:rFonts w:cs="Arial"/>
                <w:sz w:val="18"/>
                <w:szCs w:val="18"/>
              </w:rPr>
            </w:pPr>
            <w:r w:rsidRPr="009C6152">
              <w:rPr>
                <w:rFonts w:cs="Arial"/>
                <w:sz w:val="18"/>
                <w:szCs w:val="18"/>
              </w:rPr>
              <w:t>Baha’i - Ba</w:t>
            </w:r>
          </w:p>
        </w:tc>
        <w:tc>
          <w:tcPr>
            <w:tcW w:w="693" w:type="dxa"/>
            <w:shd w:val="clear" w:color="auto" w:fill="auto"/>
            <w:vAlign w:val="center"/>
          </w:tcPr>
          <w:p w14:paraId="5C13824B"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737A5A13" w14:textId="77777777" w:rsidR="00765A08" w:rsidRPr="009C6152" w:rsidRDefault="00765A08" w:rsidP="001538DA">
            <w:pPr>
              <w:pStyle w:val="Heading1"/>
              <w:rPr>
                <w:rFonts w:cs="Arial"/>
                <w:sz w:val="18"/>
                <w:szCs w:val="18"/>
              </w:rPr>
            </w:pPr>
            <w:r w:rsidRPr="009C6152">
              <w:rPr>
                <w:rFonts w:cs="Arial"/>
                <w:sz w:val="18"/>
                <w:szCs w:val="18"/>
              </w:rPr>
              <w:t>Other - O</w:t>
            </w:r>
          </w:p>
        </w:tc>
        <w:tc>
          <w:tcPr>
            <w:tcW w:w="693" w:type="dxa"/>
            <w:shd w:val="clear" w:color="auto" w:fill="auto"/>
            <w:vAlign w:val="center"/>
          </w:tcPr>
          <w:p w14:paraId="37DE7B25" w14:textId="77777777" w:rsidR="00765A08" w:rsidRPr="009C6152" w:rsidRDefault="00765A08" w:rsidP="001538DA">
            <w:pPr>
              <w:widowControl/>
              <w:ind w:right="304"/>
              <w:rPr>
                <w:rFonts w:ascii="Arial" w:eastAsia="Times New Roman" w:hAnsi="Arial" w:cs="Arial"/>
                <w:lang w:val="en-GB" w:eastAsia="en-GB"/>
              </w:rPr>
            </w:pPr>
          </w:p>
        </w:tc>
      </w:tr>
      <w:tr w:rsidR="00765A08" w14:paraId="69BCD333" w14:textId="77777777" w:rsidTr="001538DA">
        <w:tc>
          <w:tcPr>
            <w:tcW w:w="4655" w:type="dxa"/>
            <w:gridSpan w:val="2"/>
            <w:shd w:val="clear" w:color="auto" w:fill="auto"/>
            <w:vAlign w:val="center"/>
          </w:tcPr>
          <w:p w14:paraId="0FD7591B" w14:textId="77777777" w:rsidR="00765A08" w:rsidRPr="009C6152" w:rsidRDefault="00765A08" w:rsidP="001538DA">
            <w:pPr>
              <w:pStyle w:val="Heading1"/>
              <w:rPr>
                <w:rFonts w:cs="Arial"/>
                <w:sz w:val="18"/>
                <w:szCs w:val="18"/>
              </w:rPr>
            </w:pPr>
            <w:r w:rsidRPr="009C6152">
              <w:rPr>
                <w:rFonts w:cs="Arial"/>
                <w:sz w:val="18"/>
                <w:szCs w:val="18"/>
              </w:rPr>
              <w:t>Buddhist - Bu</w:t>
            </w:r>
          </w:p>
        </w:tc>
        <w:tc>
          <w:tcPr>
            <w:tcW w:w="693" w:type="dxa"/>
            <w:shd w:val="clear" w:color="auto" w:fill="auto"/>
            <w:vAlign w:val="center"/>
          </w:tcPr>
          <w:p w14:paraId="538223DE"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42A6EB4B" w14:textId="77777777" w:rsidR="00765A08" w:rsidRPr="009C6152" w:rsidRDefault="00765A08" w:rsidP="001538DA">
            <w:pPr>
              <w:pStyle w:val="Heading1"/>
              <w:rPr>
                <w:rFonts w:cs="Arial"/>
                <w:sz w:val="18"/>
                <w:szCs w:val="18"/>
              </w:rPr>
            </w:pPr>
            <w:r w:rsidRPr="009C6152">
              <w:rPr>
                <w:rFonts w:cs="Arial"/>
                <w:sz w:val="18"/>
                <w:szCs w:val="18"/>
              </w:rPr>
              <w:t>Prefer not to say - PNK</w:t>
            </w:r>
          </w:p>
        </w:tc>
        <w:tc>
          <w:tcPr>
            <w:tcW w:w="693" w:type="dxa"/>
            <w:shd w:val="clear" w:color="auto" w:fill="auto"/>
            <w:vAlign w:val="center"/>
          </w:tcPr>
          <w:p w14:paraId="189D6873" w14:textId="77777777" w:rsidR="00765A08" w:rsidRPr="009C6152" w:rsidRDefault="00765A08" w:rsidP="001538DA">
            <w:pPr>
              <w:widowControl/>
              <w:ind w:right="304"/>
              <w:rPr>
                <w:rFonts w:ascii="Arial" w:eastAsia="Times New Roman" w:hAnsi="Arial" w:cs="Arial"/>
                <w:lang w:val="en-GB" w:eastAsia="en-GB"/>
              </w:rPr>
            </w:pPr>
          </w:p>
        </w:tc>
      </w:tr>
      <w:tr w:rsidR="00765A08" w14:paraId="2A1ADE67" w14:textId="77777777" w:rsidTr="001538DA">
        <w:tc>
          <w:tcPr>
            <w:tcW w:w="4655" w:type="dxa"/>
            <w:gridSpan w:val="2"/>
            <w:shd w:val="clear" w:color="auto" w:fill="auto"/>
            <w:vAlign w:val="center"/>
          </w:tcPr>
          <w:p w14:paraId="0BFF3A0D" w14:textId="77777777" w:rsidR="00765A08" w:rsidRPr="009C6152" w:rsidRDefault="00765A08" w:rsidP="001538DA">
            <w:pPr>
              <w:pStyle w:val="Heading1"/>
              <w:rPr>
                <w:rFonts w:cs="Arial"/>
                <w:sz w:val="18"/>
                <w:szCs w:val="18"/>
              </w:rPr>
            </w:pPr>
            <w:r w:rsidRPr="009C6152">
              <w:rPr>
                <w:rFonts w:cs="Arial"/>
                <w:sz w:val="18"/>
                <w:szCs w:val="18"/>
              </w:rPr>
              <w:t>Christian – C</w:t>
            </w:r>
          </w:p>
        </w:tc>
        <w:tc>
          <w:tcPr>
            <w:tcW w:w="693" w:type="dxa"/>
            <w:shd w:val="clear" w:color="auto" w:fill="auto"/>
            <w:vAlign w:val="center"/>
          </w:tcPr>
          <w:p w14:paraId="5962B520" w14:textId="77777777" w:rsidR="00765A08" w:rsidRPr="009C6152" w:rsidRDefault="00765A08" w:rsidP="001538DA">
            <w:pPr>
              <w:widowControl/>
              <w:ind w:right="304"/>
              <w:rPr>
                <w:rFonts w:ascii="Arial" w:eastAsia="Times New Roman" w:hAnsi="Arial" w:cs="Arial"/>
                <w:lang w:val="en-GB" w:eastAsia="en-GB"/>
              </w:rPr>
            </w:pPr>
          </w:p>
        </w:tc>
        <w:tc>
          <w:tcPr>
            <w:tcW w:w="5378" w:type="dxa"/>
            <w:gridSpan w:val="2"/>
            <w:shd w:val="clear" w:color="auto" w:fill="auto"/>
            <w:vAlign w:val="center"/>
          </w:tcPr>
          <w:p w14:paraId="3ACB7381" w14:textId="77777777" w:rsidR="00765A08" w:rsidRPr="009C6152" w:rsidRDefault="00765A08" w:rsidP="001538DA">
            <w:pPr>
              <w:widowControl/>
              <w:ind w:right="304"/>
              <w:rPr>
                <w:rFonts w:ascii="Arial" w:eastAsia="Times New Roman" w:hAnsi="Arial" w:cs="Arial"/>
                <w:lang w:val="en-GB" w:eastAsia="en-GB"/>
              </w:rPr>
            </w:pPr>
            <w:r w:rsidRPr="009C6152">
              <w:rPr>
                <w:rFonts w:ascii="Arial" w:hAnsi="Arial" w:cs="Arial"/>
                <w:sz w:val="18"/>
                <w:szCs w:val="18"/>
              </w:rPr>
              <w:t>Age Group</w:t>
            </w:r>
          </w:p>
        </w:tc>
      </w:tr>
      <w:tr w:rsidR="00765A08" w14:paraId="64DE54BE" w14:textId="77777777" w:rsidTr="001538DA">
        <w:tc>
          <w:tcPr>
            <w:tcW w:w="4655" w:type="dxa"/>
            <w:gridSpan w:val="2"/>
            <w:shd w:val="clear" w:color="auto" w:fill="auto"/>
            <w:vAlign w:val="center"/>
          </w:tcPr>
          <w:p w14:paraId="63D2D448" w14:textId="77777777" w:rsidR="00765A08" w:rsidRPr="009C6152" w:rsidRDefault="00765A08" w:rsidP="001538DA">
            <w:pPr>
              <w:pStyle w:val="Heading1"/>
              <w:rPr>
                <w:rFonts w:cs="Arial"/>
                <w:sz w:val="18"/>
                <w:szCs w:val="18"/>
              </w:rPr>
            </w:pPr>
            <w:r w:rsidRPr="009C6152">
              <w:rPr>
                <w:rFonts w:cs="Arial"/>
                <w:sz w:val="18"/>
                <w:szCs w:val="18"/>
              </w:rPr>
              <w:t>Hindu - Hi</w:t>
            </w:r>
          </w:p>
        </w:tc>
        <w:tc>
          <w:tcPr>
            <w:tcW w:w="693" w:type="dxa"/>
            <w:shd w:val="clear" w:color="auto" w:fill="auto"/>
            <w:vAlign w:val="center"/>
          </w:tcPr>
          <w:p w14:paraId="2A26B735"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2A4F390F" w14:textId="77777777" w:rsidR="00765A08" w:rsidRPr="009C6152" w:rsidRDefault="00765A08" w:rsidP="001538DA">
            <w:pPr>
              <w:pStyle w:val="Heading1"/>
              <w:rPr>
                <w:rFonts w:cs="Arial"/>
                <w:sz w:val="18"/>
                <w:szCs w:val="18"/>
              </w:rPr>
            </w:pPr>
            <w:r w:rsidRPr="009C6152">
              <w:rPr>
                <w:rFonts w:cs="Arial"/>
                <w:sz w:val="18"/>
                <w:szCs w:val="18"/>
              </w:rPr>
              <w:t>Under 16 - A</w:t>
            </w:r>
          </w:p>
        </w:tc>
        <w:tc>
          <w:tcPr>
            <w:tcW w:w="693" w:type="dxa"/>
            <w:shd w:val="clear" w:color="auto" w:fill="auto"/>
            <w:vAlign w:val="center"/>
          </w:tcPr>
          <w:p w14:paraId="3C4CAEE5" w14:textId="77777777" w:rsidR="00765A08" w:rsidRPr="009C6152" w:rsidRDefault="00765A08" w:rsidP="001538DA">
            <w:pPr>
              <w:widowControl/>
              <w:ind w:right="304"/>
              <w:rPr>
                <w:rFonts w:ascii="Arial" w:eastAsia="Times New Roman" w:hAnsi="Arial" w:cs="Arial"/>
                <w:lang w:val="en-GB" w:eastAsia="en-GB"/>
              </w:rPr>
            </w:pPr>
          </w:p>
        </w:tc>
      </w:tr>
      <w:tr w:rsidR="00765A08" w14:paraId="286ACCC2" w14:textId="77777777" w:rsidTr="001538DA">
        <w:tc>
          <w:tcPr>
            <w:tcW w:w="4655" w:type="dxa"/>
            <w:gridSpan w:val="2"/>
            <w:shd w:val="clear" w:color="auto" w:fill="auto"/>
            <w:vAlign w:val="center"/>
          </w:tcPr>
          <w:p w14:paraId="4065D6CA" w14:textId="77777777" w:rsidR="00765A08" w:rsidRPr="009C6152" w:rsidRDefault="00765A08" w:rsidP="001538DA">
            <w:pPr>
              <w:pStyle w:val="Heading1"/>
              <w:rPr>
                <w:rFonts w:cs="Arial"/>
                <w:sz w:val="18"/>
                <w:szCs w:val="18"/>
              </w:rPr>
            </w:pPr>
            <w:r w:rsidRPr="009C6152">
              <w:rPr>
                <w:rFonts w:cs="Arial"/>
                <w:sz w:val="18"/>
                <w:szCs w:val="18"/>
              </w:rPr>
              <w:t>Humanist - Hu</w:t>
            </w:r>
          </w:p>
        </w:tc>
        <w:tc>
          <w:tcPr>
            <w:tcW w:w="693" w:type="dxa"/>
            <w:shd w:val="clear" w:color="auto" w:fill="auto"/>
            <w:vAlign w:val="center"/>
          </w:tcPr>
          <w:p w14:paraId="1DEDCE17"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4707FF81" w14:textId="77777777" w:rsidR="00765A08" w:rsidRPr="009C6152" w:rsidRDefault="00765A08" w:rsidP="001538DA">
            <w:pPr>
              <w:pStyle w:val="Heading1"/>
              <w:rPr>
                <w:rFonts w:cs="Arial"/>
                <w:sz w:val="18"/>
                <w:szCs w:val="18"/>
              </w:rPr>
            </w:pPr>
            <w:r w:rsidRPr="009C6152">
              <w:rPr>
                <w:rFonts w:cs="Arial"/>
                <w:sz w:val="18"/>
                <w:szCs w:val="18"/>
              </w:rPr>
              <w:t>16-17 - B</w:t>
            </w:r>
          </w:p>
        </w:tc>
        <w:tc>
          <w:tcPr>
            <w:tcW w:w="693" w:type="dxa"/>
            <w:shd w:val="clear" w:color="auto" w:fill="auto"/>
            <w:vAlign w:val="center"/>
          </w:tcPr>
          <w:p w14:paraId="18E1C5B7" w14:textId="77777777" w:rsidR="00765A08" w:rsidRPr="009C6152" w:rsidRDefault="00765A08" w:rsidP="001538DA">
            <w:pPr>
              <w:widowControl/>
              <w:ind w:right="304"/>
              <w:rPr>
                <w:rFonts w:ascii="Arial" w:eastAsia="Times New Roman" w:hAnsi="Arial" w:cs="Arial"/>
                <w:lang w:val="en-GB" w:eastAsia="en-GB"/>
              </w:rPr>
            </w:pPr>
          </w:p>
        </w:tc>
      </w:tr>
      <w:tr w:rsidR="00765A08" w14:paraId="09D189FC" w14:textId="77777777" w:rsidTr="001538DA">
        <w:tc>
          <w:tcPr>
            <w:tcW w:w="4655" w:type="dxa"/>
            <w:gridSpan w:val="2"/>
            <w:shd w:val="clear" w:color="auto" w:fill="auto"/>
            <w:vAlign w:val="center"/>
          </w:tcPr>
          <w:p w14:paraId="243DE8B3" w14:textId="30E8F6A7" w:rsidR="00765A08" w:rsidRPr="009C6152" w:rsidRDefault="00765A08" w:rsidP="001538DA">
            <w:pPr>
              <w:pStyle w:val="Heading1"/>
              <w:rPr>
                <w:rFonts w:cs="Arial"/>
                <w:sz w:val="18"/>
                <w:szCs w:val="18"/>
              </w:rPr>
            </w:pPr>
            <w:r w:rsidRPr="009C6152">
              <w:rPr>
                <w:rFonts w:cs="Arial"/>
                <w:sz w:val="18"/>
                <w:szCs w:val="18"/>
              </w:rPr>
              <w:t>Jain - Ja</w:t>
            </w:r>
          </w:p>
        </w:tc>
        <w:tc>
          <w:tcPr>
            <w:tcW w:w="693" w:type="dxa"/>
            <w:shd w:val="clear" w:color="auto" w:fill="auto"/>
            <w:vAlign w:val="center"/>
          </w:tcPr>
          <w:p w14:paraId="7614D3AC"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1809539D" w14:textId="77777777" w:rsidR="00765A08" w:rsidRPr="009C6152" w:rsidRDefault="00765A08" w:rsidP="001538DA">
            <w:pPr>
              <w:pStyle w:val="Heading1"/>
              <w:rPr>
                <w:rFonts w:cs="Arial"/>
                <w:sz w:val="18"/>
                <w:szCs w:val="18"/>
              </w:rPr>
            </w:pPr>
            <w:r w:rsidRPr="009C6152">
              <w:rPr>
                <w:rFonts w:cs="Arial"/>
                <w:sz w:val="18"/>
                <w:szCs w:val="18"/>
              </w:rPr>
              <w:t>18-24 - C</w:t>
            </w:r>
          </w:p>
        </w:tc>
        <w:tc>
          <w:tcPr>
            <w:tcW w:w="693" w:type="dxa"/>
            <w:shd w:val="clear" w:color="auto" w:fill="auto"/>
            <w:vAlign w:val="center"/>
          </w:tcPr>
          <w:p w14:paraId="38D977B1" w14:textId="77777777" w:rsidR="00765A08" w:rsidRPr="009C6152" w:rsidRDefault="00765A08" w:rsidP="001538DA">
            <w:pPr>
              <w:widowControl/>
              <w:ind w:right="304"/>
              <w:rPr>
                <w:rFonts w:ascii="Arial" w:eastAsia="Times New Roman" w:hAnsi="Arial" w:cs="Arial"/>
                <w:lang w:val="en-GB" w:eastAsia="en-GB"/>
              </w:rPr>
            </w:pPr>
          </w:p>
        </w:tc>
      </w:tr>
      <w:tr w:rsidR="00765A08" w14:paraId="35552BC2" w14:textId="77777777" w:rsidTr="001538DA">
        <w:tc>
          <w:tcPr>
            <w:tcW w:w="4655" w:type="dxa"/>
            <w:gridSpan w:val="2"/>
            <w:shd w:val="clear" w:color="auto" w:fill="auto"/>
            <w:vAlign w:val="center"/>
          </w:tcPr>
          <w:p w14:paraId="46A7435E" w14:textId="77777777" w:rsidR="00765A08" w:rsidRPr="009C6152" w:rsidRDefault="00765A08" w:rsidP="001538DA">
            <w:pPr>
              <w:pStyle w:val="Heading1"/>
              <w:rPr>
                <w:rFonts w:cs="Arial"/>
                <w:sz w:val="18"/>
                <w:szCs w:val="18"/>
              </w:rPr>
            </w:pPr>
            <w:r w:rsidRPr="009C6152">
              <w:rPr>
                <w:rFonts w:cs="Arial"/>
                <w:sz w:val="18"/>
                <w:szCs w:val="18"/>
              </w:rPr>
              <w:t>Jewish - Je</w:t>
            </w:r>
          </w:p>
        </w:tc>
        <w:tc>
          <w:tcPr>
            <w:tcW w:w="693" w:type="dxa"/>
            <w:shd w:val="clear" w:color="auto" w:fill="auto"/>
            <w:vAlign w:val="center"/>
          </w:tcPr>
          <w:p w14:paraId="19D0372E"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63E1A4DE" w14:textId="77777777" w:rsidR="00765A08" w:rsidRPr="009C6152" w:rsidRDefault="00765A08" w:rsidP="001538DA">
            <w:pPr>
              <w:pStyle w:val="Heading1"/>
              <w:rPr>
                <w:rFonts w:cs="Arial"/>
                <w:sz w:val="18"/>
                <w:szCs w:val="18"/>
              </w:rPr>
            </w:pPr>
            <w:r w:rsidRPr="009C6152">
              <w:rPr>
                <w:rFonts w:cs="Arial"/>
                <w:sz w:val="18"/>
                <w:szCs w:val="18"/>
              </w:rPr>
              <w:t>25-34 - D</w:t>
            </w:r>
          </w:p>
        </w:tc>
        <w:tc>
          <w:tcPr>
            <w:tcW w:w="693" w:type="dxa"/>
            <w:shd w:val="clear" w:color="auto" w:fill="auto"/>
            <w:vAlign w:val="center"/>
          </w:tcPr>
          <w:p w14:paraId="627ECB96" w14:textId="77777777" w:rsidR="00765A08" w:rsidRPr="009C6152" w:rsidRDefault="00765A08" w:rsidP="001538DA">
            <w:pPr>
              <w:widowControl/>
              <w:ind w:right="304"/>
              <w:rPr>
                <w:rFonts w:ascii="Arial" w:eastAsia="Times New Roman" w:hAnsi="Arial" w:cs="Arial"/>
                <w:lang w:val="en-GB" w:eastAsia="en-GB"/>
              </w:rPr>
            </w:pPr>
          </w:p>
        </w:tc>
      </w:tr>
      <w:tr w:rsidR="00765A08" w14:paraId="22507A46" w14:textId="77777777" w:rsidTr="001538DA">
        <w:tc>
          <w:tcPr>
            <w:tcW w:w="4655" w:type="dxa"/>
            <w:gridSpan w:val="2"/>
            <w:shd w:val="clear" w:color="auto" w:fill="auto"/>
            <w:vAlign w:val="center"/>
          </w:tcPr>
          <w:p w14:paraId="1F7C8B65" w14:textId="77777777" w:rsidR="00765A08" w:rsidRPr="009C6152" w:rsidRDefault="00765A08" w:rsidP="001538DA">
            <w:pPr>
              <w:pStyle w:val="Heading1"/>
              <w:rPr>
                <w:rFonts w:cs="Arial"/>
                <w:sz w:val="18"/>
                <w:szCs w:val="18"/>
              </w:rPr>
            </w:pPr>
            <w:r w:rsidRPr="009C6152">
              <w:rPr>
                <w:rFonts w:cs="Arial"/>
                <w:sz w:val="18"/>
                <w:szCs w:val="18"/>
              </w:rPr>
              <w:t>Muslim - M</w:t>
            </w:r>
          </w:p>
        </w:tc>
        <w:tc>
          <w:tcPr>
            <w:tcW w:w="693" w:type="dxa"/>
            <w:shd w:val="clear" w:color="auto" w:fill="auto"/>
            <w:vAlign w:val="center"/>
          </w:tcPr>
          <w:p w14:paraId="07FC53F9"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762E265C" w14:textId="77777777" w:rsidR="00765A08" w:rsidRPr="009C6152" w:rsidRDefault="00765A08" w:rsidP="001538DA">
            <w:pPr>
              <w:pStyle w:val="Heading1"/>
              <w:rPr>
                <w:rFonts w:cs="Arial"/>
                <w:sz w:val="18"/>
                <w:szCs w:val="18"/>
              </w:rPr>
            </w:pPr>
            <w:r w:rsidRPr="009C6152">
              <w:rPr>
                <w:rFonts w:cs="Arial"/>
                <w:sz w:val="18"/>
                <w:szCs w:val="18"/>
              </w:rPr>
              <w:t>35-44 - E</w:t>
            </w:r>
          </w:p>
        </w:tc>
        <w:tc>
          <w:tcPr>
            <w:tcW w:w="693" w:type="dxa"/>
            <w:shd w:val="clear" w:color="auto" w:fill="auto"/>
            <w:vAlign w:val="center"/>
          </w:tcPr>
          <w:p w14:paraId="63828C62" w14:textId="77777777" w:rsidR="00765A08" w:rsidRPr="009C6152" w:rsidRDefault="00765A08" w:rsidP="001538DA">
            <w:pPr>
              <w:widowControl/>
              <w:ind w:right="304"/>
              <w:rPr>
                <w:rFonts w:ascii="Arial" w:eastAsia="Times New Roman" w:hAnsi="Arial" w:cs="Arial"/>
                <w:lang w:val="en-GB" w:eastAsia="en-GB"/>
              </w:rPr>
            </w:pPr>
          </w:p>
        </w:tc>
      </w:tr>
      <w:tr w:rsidR="00765A08" w14:paraId="6F23829B" w14:textId="77777777" w:rsidTr="001538DA">
        <w:tc>
          <w:tcPr>
            <w:tcW w:w="4655" w:type="dxa"/>
            <w:gridSpan w:val="2"/>
            <w:shd w:val="clear" w:color="auto" w:fill="auto"/>
            <w:vAlign w:val="center"/>
          </w:tcPr>
          <w:p w14:paraId="046F8DC6" w14:textId="77777777" w:rsidR="00765A08" w:rsidRPr="009C6152" w:rsidRDefault="00765A08" w:rsidP="001538DA">
            <w:pPr>
              <w:pStyle w:val="Heading1"/>
              <w:rPr>
                <w:rFonts w:cs="Arial"/>
                <w:sz w:val="18"/>
                <w:szCs w:val="18"/>
              </w:rPr>
            </w:pPr>
            <w:r w:rsidRPr="009C6152">
              <w:rPr>
                <w:rFonts w:cs="Arial"/>
                <w:sz w:val="18"/>
                <w:szCs w:val="18"/>
              </w:rPr>
              <w:t>Rastafarian - R</w:t>
            </w:r>
          </w:p>
        </w:tc>
        <w:tc>
          <w:tcPr>
            <w:tcW w:w="693" w:type="dxa"/>
            <w:shd w:val="clear" w:color="auto" w:fill="auto"/>
            <w:vAlign w:val="center"/>
          </w:tcPr>
          <w:p w14:paraId="469E9D33"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4E01972D" w14:textId="77777777" w:rsidR="00765A08" w:rsidRPr="009C6152" w:rsidRDefault="00765A08" w:rsidP="001538DA">
            <w:pPr>
              <w:pStyle w:val="Heading1"/>
              <w:rPr>
                <w:rFonts w:cs="Arial"/>
                <w:sz w:val="18"/>
                <w:szCs w:val="18"/>
              </w:rPr>
            </w:pPr>
            <w:r w:rsidRPr="009C6152">
              <w:rPr>
                <w:rFonts w:cs="Arial"/>
                <w:sz w:val="18"/>
                <w:szCs w:val="18"/>
              </w:rPr>
              <w:t>45-54 - F</w:t>
            </w:r>
          </w:p>
        </w:tc>
        <w:tc>
          <w:tcPr>
            <w:tcW w:w="693" w:type="dxa"/>
            <w:shd w:val="clear" w:color="auto" w:fill="auto"/>
            <w:vAlign w:val="center"/>
          </w:tcPr>
          <w:p w14:paraId="2E117789" w14:textId="77777777" w:rsidR="00765A08" w:rsidRPr="009C6152" w:rsidRDefault="00765A08" w:rsidP="001538DA">
            <w:pPr>
              <w:widowControl/>
              <w:ind w:right="304"/>
              <w:rPr>
                <w:rFonts w:ascii="Arial" w:eastAsia="Times New Roman" w:hAnsi="Arial" w:cs="Arial"/>
                <w:lang w:val="en-GB" w:eastAsia="en-GB"/>
              </w:rPr>
            </w:pPr>
          </w:p>
        </w:tc>
      </w:tr>
      <w:tr w:rsidR="00765A08" w14:paraId="570E2118" w14:textId="77777777" w:rsidTr="001538DA">
        <w:tc>
          <w:tcPr>
            <w:tcW w:w="4655" w:type="dxa"/>
            <w:gridSpan w:val="2"/>
            <w:shd w:val="clear" w:color="auto" w:fill="auto"/>
            <w:vAlign w:val="center"/>
          </w:tcPr>
          <w:p w14:paraId="40566B38" w14:textId="77777777" w:rsidR="00765A08" w:rsidRPr="009C6152" w:rsidRDefault="00765A08" w:rsidP="001538DA">
            <w:pPr>
              <w:pStyle w:val="Heading1"/>
              <w:rPr>
                <w:rFonts w:cs="Arial"/>
                <w:sz w:val="18"/>
                <w:szCs w:val="18"/>
              </w:rPr>
            </w:pPr>
            <w:r w:rsidRPr="009C6152">
              <w:rPr>
                <w:rFonts w:cs="Arial"/>
                <w:sz w:val="18"/>
                <w:szCs w:val="18"/>
              </w:rPr>
              <w:t>Sikh - S</w:t>
            </w:r>
          </w:p>
        </w:tc>
        <w:tc>
          <w:tcPr>
            <w:tcW w:w="693" w:type="dxa"/>
            <w:shd w:val="clear" w:color="auto" w:fill="auto"/>
            <w:vAlign w:val="center"/>
          </w:tcPr>
          <w:p w14:paraId="4E5C275F"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405F5428" w14:textId="77777777" w:rsidR="00765A08" w:rsidRPr="009C6152" w:rsidRDefault="00765A08" w:rsidP="001538DA">
            <w:pPr>
              <w:pStyle w:val="Heading1"/>
              <w:rPr>
                <w:rFonts w:cs="Arial"/>
                <w:sz w:val="18"/>
                <w:szCs w:val="18"/>
              </w:rPr>
            </w:pPr>
            <w:r w:rsidRPr="009C6152">
              <w:rPr>
                <w:rFonts w:cs="Arial"/>
                <w:sz w:val="18"/>
                <w:szCs w:val="18"/>
              </w:rPr>
              <w:t>55-64 - G</w:t>
            </w:r>
          </w:p>
        </w:tc>
        <w:tc>
          <w:tcPr>
            <w:tcW w:w="693" w:type="dxa"/>
            <w:shd w:val="clear" w:color="auto" w:fill="auto"/>
            <w:vAlign w:val="center"/>
          </w:tcPr>
          <w:p w14:paraId="242C6AE9" w14:textId="77777777" w:rsidR="00765A08" w:rsidRPr="009C6152" w:rsidRDefault="00765A08" w:rsidP="001538DA">
            <w:pPr>
              <w:widowControl/>
              <w:ind w:right="304"/>
              <w:rPr>
                <w:rFonts w:ascii="Arial" w:eastAsia="Times New Roman" w:hAnsi="Arial" w:cs="Arial"/>
                <w:lang w:val="en-GB" w:eastAsia="en-GB"/>
              </w:rPr>
            </w:pPr>
          </w:p>
        </w:tc>
      </w:tr>
      <w:tr w:rsidR="00765A08" w14:paraId="3649DB7D" w14:textId="77777777" w:rsidTr="001538DA">
        <w:tc>
          <w:tcPr>
            <w:tcW w:w="4655" w:type="dxa"/>
            <w:gridSpan w:val="2"/>
            <w:shd w:val="clear" w:color="auto" w:fill="auto"/>
            <w:vAlign w:val="center"/>
          </w:tcPr>
          <w:p w14:paraId="54187540" w14:textId="77777777" w:rsidR="00765A08" w:rsidRPr="009C6152" w:rsidRDefault="00765A08" w:rsidP="001538DA">
            <w:pPr>
              <w:pStyle w:val="Heading1"/>
              <w:rPr>
                <w:rFonts w:cs="Arial"/>
                <w:sz w:val="18"/>
                <w:szCs w:val="18"/>
              </w:rPr>
            </w:pPr>
            <w:r w:rsidRPr="009C6152">
              <w:rPr>
                <w:rFonts w:cs="Arial"/>
                <w:sz w:val="18"/>
                <w:szCs w:val="18"/>
              </w:rPr>
              <w:t>Zoroastrian- Z</w:t>
            </w:r>
          </w:p>
        </w:tc>
        <w:tc>
          <w:tcPr>
            <w:tcW w:w="693" w:type="dxa"/>
            <w:shd w:val="clear" w:color="auto" w:fill="auto"/>
            <w:vAlign w:val="center"/>
          </w:tcPr>
          <w:p w14:paraId="495708CB"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2AF926D8" w14:textId="77777777" w:rsidR="00765A08" w:rsidRPr="009C6152" w:rsidRDefault="00765A08" w:rsidP="001538DA">
            <w:pPr>
              <w:pStyle w:val="Heading1"/>
              <w:rPr>
                <w:rFonts w:cs="Arial"/>
                <w:sz w:val="18"/>
                <w:szCs w:val="18"/>
              </w:rPr>
            </w:pPr>
            <w:r w:rsidRPr="009C6152">
              <w:rPr>
                <w:rFonts w:cs="Arial"/>
                <w:sz w:val="18"/>
                <w:szCs w:val="18"/>
              </w:rPr>
              <w:t>65+ - H</w:t>
            </w:r>
          </w:p>
        </w:tc>
        <w:tc>
          <w:tcPr>
            <w:tcW w:w="693" w:type="dxa"/>
            <w:shd w:val="clear" w:color="auto" w:fill="auto"/>
            <w:vAlign w:val="center"/>
          </w:tcPr>
          <w:p w14:paraId="3353F0CE" w14:textId="77777777" w:rsidR="00765A08" w:rsidRPr="009C6152" w:rsidRDefault="00765A08" w:rsidP="001538DA">
            <w:pPr>
              <w:widowControl/>
              <w:ind w:right="304"/>
              <w:rPr>
                <w:rFonts w:ascii="Arial" w:eastAsia="Times New Roman" w:hAnsi="Arial" w:cs="Arial"/>
                <w:lang w:val="en-GB" w:eastAsia="en-GB"/>
              </w:rPr>
            </w:pPr>
          </w:p>
        </w:tc>
      </w:tr>
      <w:tr w:rsidR="00765A08" w14:paraId="32EF69A2" w14:textId="77777777" w:rsidTr="001538DA">
        <w:tc>
          <w:tcPr>
            <w:tcW w:w="4655" w:type="dxa"/>
            <w:gridSpan w:val="2"/>
            <w:shd w:val="clear" w:color="auto" w:fill="auto"/>
            <w:vAlign w:val="center"/>
          </w:tcPr>
          <w:p w14:paraId="4A761D48" w14:textId="77777777" w:rsidR="00765A08" w:rsidRPr="009C6152" w:rsidRDefault="00765A08" w:rsidP="001538DA">
            <w:pPr>
              <w:pStyle w:val="Heading1"/>
              <w:rPr>
                <w:rFonts w:cs="Arial"/>
                <w:sz w:val="18"/>
                <w:szCs w:val="18"/>
              </w:rPr>
            </w:pPr>
            <w:r w:rsidRPr="009C6152">
              <w:rPr>
                <w:rFonts w:cs="Arial"/>
                <w:sz w:val="18"/>
                <w:szCs w:val="18"/>
              </w:rPr>
              <w:t>None – N/A</w:t>
            </w:r>
          </w:p>
        </w:tc>
        <w:tc>
          <w:tcPr>
            <w:tcW w:w="693" w:type="dxa"/>
            <w:shd w:val="clear" w:color="auto" w:fill="auto"/>
            <w:vAlign w:val="center"/>
          </w:tcPr>
          <w:p w14:paraId="304E28F3"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4185CB4B" w14:textId="77777777" w:rsidR="00765A08" w:rsidRPr="009C6152" w:rsidRDefault="00765A08" w:rsidP="001538DA">
            <w:pPr>
              <w:pStyle w:val="Heading1"/>
              <w:rPr>
                <w:rFonts w:cs="Arial"/>
                <w:sz w:val="18"/>
                <w:szCs w:val="18"/>
              </w:rPr>
            </w:pPr>
            <w:r w:rsidRPr="009C6152">
              <w:rPr>
                <w:rFonts w:cs="Arial"/>
                <w:sz w:val="18"/>
                <w:szCs w:val="18"/>
              </w:rPr>
              <w:t>Prefer not to say</w:t>
            </w:r>
          </w:p>
        </w:tc>
        <w:tc>
          <w:tcPr>
            <w:tcW w:w="693" w:type="dxa"/>
            <w:shd w:val="clear" w:color="auto" w:fill="auto"/>
            <w:vAlign w:val="center"/>
          </w:tcPr>
          <w:p w14:paraId="44D4CDFE" w14:textId="77777777" w:rsidR="00765A08" w:rsidRPr="009C6152" w:rsidRDefault="00765A08" w:rsidP="001538DA">
            <w:pPr>
              <w:widowControl/>
              <w:ind w:right="304"/>
              <w:rPr>
                <w:rFonts w:ascii="Arial" w:eastAsia="Times New Roman" w:hAnsi="Arial" w:cs="Arial"/>
                <w:lang w:val="en-GB" w:eastAsia="en-GB"/>
              </w:rPr>
            </w:pPr>
          </w:p>
        </w:tc>
      </w:tr>
      <w:tr w:rsidR="00765A08" w14:paraId="273ABFB7" w14:textId="77777777" w:rsidTr="001538DA">
        <w:tc>
          <w:tcPr>
            <w:tcW w:w="4655" w:type="dxa"/>
            <w:gridSpan w:val="2"/>
            <w:shd w:val="clear" w:color="auto" w:fill="auto"/>
            <w:vAlign w:val="center"/>
          </w:tcPr>
          <w:p w14:paraId="25B435F5" w14:textId="77777777" w:rsidR="00765A08" w:rsidRPr="009C6152" w:rsidRDefault="00765A08" w:rsidP="001538DA">
            <w:pPr>
              <w:pStyle w:val="Heading1"/>
              <w:rPr>
                <w:rFonts w:cs="Arial"/>
                <w:sz w:val="18"/>
                <w:szCs w:val="18"/>
              </w:rPr>
            </w:pPr>
            <w:r w:rsidRPr="009C6152">
              <w:rPr>
                <w:rFonts w:cs="Arial"/>
                <w:sz w:val="18"/>
                <w:szCs w:val="18"/>
              </w:rPr>
              <w:t>Other - O</w:t>
            </w:r>
          </w:p>
        </w:tc>
        <w:tc>
          <w:tcPr>
            <w:tcW w:w="693" w:type="dxa"/>
            <w:shd w:val="clear" w:color="auto" w:fill="auto"/>
            <w:vAlign w:val="center"/>
          </w:tcPr>
          <w:p w14:paraId="0D86C422"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061F14D0"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hAnsi="Arial" w:cs="Arial"/>
                <w:b/>
                <w:sz w:val="18"/>
                <w:szCs w:val="18"/>
              </w:rPr>
              <w:t>Gender/Identity</w:t>
            </w:r>
          </w:p>
        </w:tc>
        <w:tc>
          <w:tcPr>
            <w:tcW w:w="693" w:type="dxa"/>
            <w:shd w:val="clear" w:color="auto" w:fill="auto"/>
            <w:vAlign w:val="center"/>
          </w:tcPr>
          <w:p w14:paraId="716E1579"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eastAsia="Times New Roman" w:hAnsi="Arial" w:cs="Arial"/>
                <w:b/>
                <w:lang w:val="en-GB" w:eastAsia="en-GB"/>
              </w:rPr>
              <w:sym w:font="Wingdings" w:char="F0FC"/>
            </w:r>
          </w:p>
        </w:tc>
      </w:tr>
      <w:tr w:rsidR="00765A08" w14:paraId="69338FA2" w14:textId="77777777" w:rsidTr="001538DA">
        <w:tc>
          <w:tcPr>
            <w:tcW w:w="4655" w:type="dxa"/>
            <w:gridSpan w:val="2"/>
            <w:shd w:val="clear" w:color="auto" w:fill="auto"/>
            <w:vAlign w:val="center"/>
          </w:tcPr>
          <w:p w14:paraId="13D99398" w14:textId="77777777" w:rsidR="00765A08" w:rsidRPr="009C6152" w:rsidRDefault="00765A08" w:rsidP="001538DA">
            <w:pPr>
              <w:pStyle w:val="Heading1"/>
              <w:rPr>
                <w:rFonts w:cs="Arial"/>
                <w:sz w:val="18"/>
                <w:szCs w:val="18"/>
              </w:rPr>
            </w:pPr>
            <w:r w:rsidRPr="009C6152">
              <w:rPr>
                <w:rFonts w:cs="Arial"/>
                <w:sz w:val="18"/>
                <w:szCs w:val="18"/>
              </w:rPr>
              <w:t>Prefer not to say - PNK</w:t>
            </w:r>
          </w:p>
        </w:tc>
        <w:tc>
          <w:tcPr>
            <w:tcW w:w="693" w:type="dxa"/>
            <w:shd w:val="clear" w:color="auto" w:fill="auto"/>
            <w:vAlign w:val="center"/>
          </w:tcPr>
          <w:p w14:paraId="1CFFE5F8"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202613F7" w14:textId="77777777" w:rsidR="00765A08" w:rsidRPr="009C6152" w:rsidRDefault="00765A08" w:rsidP="001538DA">
            <w:pPr>
              <w:pStyle w:val="Heading1"/>
              <w:rPr>
                <w:rFonts w:cs="Arial"/>
                <w:sz w:val="18"/>
                <w:szCs w:val="18"/>
              </w:rPr>
            </w:pPr>
            <w:r w:rsidRPr="009C6152">
              <w:rPr>
                <w:rFonts w:cs="Arial"/>
                <w:sz w:val="18"/>
                <w:szCs w:val="18"/>
              </w:rPr>
              <w:t>Female - F</w:t>
            </w:r>
          </w:p>
        </w:tc>
        <w:tc>
          <w:tcPr>
            <w:tcW w:w="693" w:type="dxa"/>
            <w:shd w:val="clear" w:color="auto" w:fill="auto"/>
            <w:vAlign w:val="center"/>
          </w:tcPr>
          <w:p w14:paraId="6FD8BF66" w14:textId="77777777" w:rsidR="00765A08" w:rsidRPr="009C6152" w:rsidRDefault="00765A08" w:rsidP="001538DA">
            <w:pPr>
              <w:widowControl/>
              <w:ind w:right="304"/>
              <w:rPr>
                <w:rFonts w:ascii="Arial" w:eastAsia="Times New Roman" w:hAnsi="Arial" w:cs="Arial"/>
                <w:lang w:val="en-GB" w:eastAsia="en-GB"/>
              </w:rPr>
            </w:pPr>
          </w:p>
        </w:tc>
      </w:tr>
      <w:tr w:rsidR="00765A08" w14:paraId="0997E738" w14:textId="77777777" w:rsidTr="001538DA">
        <w:tc>
          <w:tcPr>
            <w:tcW w:w="4655" w:type="dxa"/>
            <w:gridSpan w:val="2"/>
            <w:shd w:val="clear" w:color="auto" w:fill="auto"/>
            <w:vAlign w:val="center"/>
          </w:tcPr>
          <w:p w14:paraId="7A1A231F"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hAnsi="Arial" w:cs="Arial"/>
                <w:b/>
                <w:sz w:val="18"/>
                <w:szCs w:val="18"/>
              </w:rPr>
              <w:t>Employment Status</w:t>
            </w:r>
          </w:p>
        </w:tc>
        <w:tc>
          <w:tcPr>
            <w:tcW w:w="693" w:type="dxa"/>
            <w:shd w:val="clear" w:color="auto" w:fill="auto"/>
            <w:vAlign w:val="center"/>
          </w:tcPr>
          <w:p w14:paraId="57C26455" w14:textId="77777777" w:rsidR="00765A08" w:rsidRPr="009C6152" w:rsidRDefault="00765A08" w:rsidP="001538DA">
            <w:pPr>
              <w:widowControl/>
              <w:ind w:right="304"/>
              <w:rPr>
                <w:rFonts w:ascii="Arial" w:eastAsia="Times New Roman" w:hAnsi="Arial" w:cs="Arial"/>
                <w:b/>
                <w:lang w:val="en-GB" w:eastAsia="en-GB"/>
              </w:rPr>
            </w:pPr>
            <w:r w:rsidRPr="009C6152">
              <w:rPr>
                <w:rFonts w:ascii="Arial" w:eastAsia="Times New Roman" w:hAnsi="Arial" w:cs="Arial"/>
                <w:b/>
                <w:lang w:val="en-GB" w:eastAsia="en-GB"/>
              </w:rPr>
              <w:sym w:font="Wingdings" w:char="F0FC"/>
            </w:r>
          </w:p>
        </w:tc>
        <w:tc>
          <w:tcPr>
            <w:tcW w:w="4685" w:type="dxa"/>
            <w:shd w:val="clear" w:color="auto" w:fill="auto"/>
            <w:vAlign w:val="center"/>
          </w:tcPr>
          <w:p w14:paraId="578FE552" w14:textId="77777777" w:rsidR="00765A08" w:rsidRPr="009C6152" w:rsidRDefault="00765A08" w:rsidP="001538DA">
            <w:pPr>
              <w:pStyle w:val="Heading1"/>
              <w:rPr>
                <w:rFonts w:cs="Arial"/>
                <w:sz w:val="18"/>
                <w:szCs w:val="18"/>
              </w:rPr>
            </w:pPr>
            <w:r w:rsidRPr="009C6152">
              <w:rPr>
                <w:rFonts w:cs="Arial"/>
                <w:sz w:val="18"/>
                <w:szCs w:val="18"/>
              </w:rPr>
              <w:t>Male - M</w:t>
            </w:r>
          </w:p>
        </w:tc>
        <w:tc>
          <w:tcPr>
            <w:tcW w:w="693" w:type="dxa"/>
            <w:shd w:val="clear" w:color="auto" w:fill="auto"/>
            <w:vAlign w:val="center"/>
          </w:tcPr>
          <w:p w14:paraId="465D6FD4" w14:textId="77777777" w:rsidR="00765A08" w:rsidRPr="009C6152" w:rsidRDefault="00765A08" w:rsidP="001538DA">
            <w:pPr>
              <w:widowControl/>
              <w:ind w:right="304"/>
              <w:rPr>
                <w:rFonts w:ascii="Arial" w:eastAsia="Times New Roman" w:hAnsi="Arial" w:cs="Arial"/>
                <w:lang w:val="en-GB" w:eastAsia="en-GB"/>
              </w:rPr>
            </w:pPr>
          </w:p>
        </w:tc>
      </w:tr>
      <w:tr w:rsidR="00765A08" w14:paraId="29C4940A" w14:textId="77777777" w:rsidTr="001538DA">
        <w:tc>
          <w:tcPr>
            <w:tcW w:w="4655" w:type="dxa"/>
            <w:gridSpan w:val="2"/>
            <w:shd w:val="clear" w:color="auto" w:fill="auto"/>
            <w:vAlign w:val="center"/>
          </w:tcPr>
          <w:p w14:paraId="238E0299" w14:textId="77777777" w:rsidR="00765A08" w:rsidRPr="009C6152" w:rsidRDefault="00765A08" w:rsidP="001538DA">
            <w:pPr>
              <w:pStyle w:val="Heading1"/>
              <w:rPr>
                <w:rFonts w:cs="Arial"/>
                <w:sz w:val="18"/>
                <w:szCs w:val="18"/>
              </w:rPr>
            </w:pPr>
            <w:r w:rsidRPr="009C6152">
              <w:rPr>
                <w:rFonts w:cs="Arial"/>
                <w:sz w:val="18"/>
                <w:szCs w:val="18"/>
              </w:rPr>
              <w:t>Client - C</w:t>
            </w:r>
          </w:p>
        </w:tc>
        <w:tc>
          <w:tcPr>
            <w:tcW w:w="693" w:type="dxa"/>
            <w:shd w:val="clear" w:color="auto" w:fill="auto"/>
            <w:vAlign w:val="center"/>
          </w:tcPr>
          <w:p w14:paraId="1A06645A"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02449017" w14:textId="77777777" w:rsidR="00765A08" w:rsidRPr="009C6152" w:rsidRDefault="00765A08" w:rsidP="001538DA">
            <w:pPr>
              <w:pStyle w:val="Heading1"/>
              <w:rPr>
                <w:rFonts w:cs="Arial"/>
                <w:sz w:val="18"/>
                <w:szCs w:val="18"/>
              </w:rPr>
            </w:pPr>
            <w:r w:rsidRPr="009C6152">
              <w:rPr>
                <w:rFonts w:cs="Arial"/>
                <w:sz w:val="18"/>
                <w:szCs w:val="18"/>
              </w:rPr>
              <w:t xml:space="preserve">Transgender - </w:t>
            </w:r>
            <w:proofErr w:type="spellStart"/>
            <w:r w:rsidRPr="009C6152">
              <w:rPr>
                <w:rFonts w:cs="Arial"/>
                <w:sz w:val="18"/>
                <w:szCs w:val="18"/>
              </w:rPr>
              <w:t>Tg</w:t>
            </w:r>
            <w:proofErr w:type="spellEnd"/>
          </w:p>
        </w:tc>
        <w:tc>
          <w:tcPr>
            <w:tcW w:w="693" w:type="dxa"/>
            <w:shd w:val="clear" w:color="auto" w:fill="auto"/>
            <w:vAlign w:val="center"/>
          </w:tcPr>
          <w:p w14:paraId="1B586919" w14:textId="77777777" w:rsidR="00765A08" w:rsidRPr="009C6152" w:rsidRDefault="00765A08" w:rsidP="001538DA">
            <w:pPr>
              <w:widowControl/>
              <w:ind w:right="304"/>
              <w:rPr>
                <w:rFonts w:ascii="Arial" w:eastAsia="Times New Roman" w:hAnsi="Arial" w:cs="Arial"/>
                <w:lang w:val="en-GB" w:eastAsia="en-GB"/>
              </w:rPr>
            </w:pPr>
          </w:p>
        </w:tc>
      </w:tr>
      <w:tr w:rsidR="00765A08" w14:paraId="503DAFF6" w14:textId="77777777" w:rsidTr="001538DA">
        <w:tc>
          <w:tcPr>
            <w:tcW w:w="4655" w:type="dxa"/>
            <w:gridSpan w:val="2"/>
            <w:shd w:val="clear" w:color="auto" w:fill="auto"/>
            <w:vAlign w:val="center"/>
          </w:tcPr>
          <w:p w14:paraId="757017B3" w14:textId="77777777" w:rsidR="00765A08" w:rsidRPr="009C6152" w:rsidRDefault="00765A08" w:rsidP="001538DA">
            <w:pPr>
              <w:pStyle w:val="Heading1"/>
              <w:rPr>
                <w:rFonts w:cs="Arial"/>
                <w:sz w:val="18"/>
                <w:szCs w:val="18"/>
              </w:rPr>
            </w:pPr>
            <w:r w:rsidRPr="009C6152">
              <w:rPr>
                <w:rFonts w:cs="Arial"/>
                <w:sz w:val="18"/>
                <w:szCs w:val="18"/>
              </w:rPr>
              <w:t>Staff - S</w:t>
            </w:r>
          </w:p>
        </w:tc>
        <w:tc>
          <w:tcPr>
            <w:tcW w:w="693" w:type="dxa"/>
            <w:shd w:val="clear" w:color="auto" w:fill="auto"/>
            <w:vAlign w:val="center"/>
          </w:tcPr>
          <w:p w14:paraId="684A2696"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7FB72C5E" w14:textId="77777777" w:rsidR="00765A08" w:rsidRPr="009C6152" w:rsidRDefault="00765A08" w:rsidP="001538DA">
            <w:pPr>
              <w:pStyle w:val="Heading1"/>
              <w:rPr>
                <w:rFonts w:cs="Arial"/>
                <w:sz w:val="18"/>
                <w:szCs w:val="18"/>
              </w:rPr>
            </w:pPr>
            <w:r w:rsidRPr="009C6152">
              <w:rPr>
                <w:rFonts w:cs="Arial"/>
                <w:sz w:val="18"/>
                <w:szCs w:val="18"/>
              </w:rPr>
              <w:t>Other - O</w:t>
            </w:r>
          </w:p>
        </w:tc>
        <w:tc>
          <w:tcPr>
            <w:tcW w:w="693" w:type="dxa"/>
            <w:shd w:val="clear" w:color="auto" w:fill="auto"/>
            <w:vAlign w:val="center"/>
          </w:tcPr>
          <w:p w14:paraId="312E1739" w14:textId="77777777" w:rsidR="00765A08" w:rsidRPr="009C6152" w:rsidRDefault="00765A08" w:rsidP="001538DA">
            <w:pPr>
              <w:widowControl/>
              <w:ind w:right="304"/>
              <w:rPr>
                <w:rFonts w:ascii="Arial" w:eastAsia="Times New Roman" w:hAnsi="Arial" w:cs="Arial"/>
                <w:lang w:val="en-GB" w:eastAsia="en-GB"/>
              </w:rPr>
            </w:pPr>
          </w:p>
        </w:tc>
      </w:tr>
      <w:tr w:rsidR="00765A08" w14:paraId="6942BD12" w14:textId="77777777" w:rsidTr="001538DA">
        <w:tc>
          <w:tcPr>
            <w:tcW w:w="4655" w:type="dxa"/>
            <w:gridSpan w:val="2"/>
            <w:shd w:val="clear" w:color="auto" w:fill="auto"/>
            <w:vAlign w:val="center"/>
          </w:tcPr>
          <w:p w14:paraId="69944A6E" w14:textId="77777777" w:rsidR="00765A08" w:rsidRPr="009C6152" w:rsidRDefault="00765A08" w:rsidP="001538DA">
            <w:pPr>
              <w:pStyle w:val="Heading1"/>
              <w:rPr>
                <w:rFonts w:cs="Arial"/>
                <w:sz w:val="18"/>
                <w:szCs w:val="18"/>
              </w:rPr>
            </w:pPr>
            <w:r w:rsidRPr="009C6152">
              <w:rPr>
                <w:rFonts w:cs="Arial"/>
                <w:sz w:val="18"/>
                <w:szCs w:val="18"/>
              </w:rPr>
              <w:t>Volunteer - V</w:t>
            </w:r>
          </w:p>
        </w:tc>
        <w:tc>
          <w:tcPr>
            <w:tcW w:w="693" w:type="dxa"/>
            <w:shd w:val="clear" w:color="auto" w:fill="auto"/>
            <w:vAlign w:val="center"/>
          </w:tcPr>
          <w:p w14:paraId="78F84489"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676A2F28" w14:textId="77777777" w:rsidR="00765A08" w:rsidRPr="009C6152" w:rsidRDefault="00765A08" w:rsidP="001538DA">
            <w:pPr>
              <w:pStyle w:val="Heading1"/>
              <w:rPr>
                <w:rFonts w:cs="Arial"/>
                <w:sz w:val="18"/>
                <w:szCs w:val="18"/>
              </w:rPr>
            </w:pPr>
            <w:r w:rsidRPr="009C6152">
              <w:rPr>
                <w:rFonts w:cs="Arial"/>
                <w:sz w:val="18"/>
                <w:szCs w:val="18"/>
              </w:rPr>
              <w:t>Prefer not to say = PNK</w:t>
            </w:r>
          </w:p>
        </w:tc>
        <w:tc>
          <w:tcPr>
            <w:tcW w:w="693" w:type="dxa"/>
            <w:shd w:val="clear" w:color="auto" w:fill="auto"/>
            <w:vAlign w:val="center"/>
          </w:tcPr>
          <w:p w14:paraId="6FA0073E" w14:textId="77777777" w:rsidR="00765A08" w:rsidRPr="009C6152" w:rsidRDefault="00765A08" w:rsidP="001538DA">
            <w:pPr>
              <w:widowControl/>
              <w:ind w:right="304"/>
              <w:rPr>
                <w:rFonts w:ascii="Arial" w:eastAsia="Times New Roman" w:hAnsi="Arial" w:cs="Arial"/>
                <w:lang w:val="en-GB" w:eastAsia="en-GB"/>
              </w:rPr>
            </w:pPr>
          </w:p>
        </w:tc>
      </w:tr>
      <w:tr w:rsidR="00765A08" w14:paraId="65721CB8" w14:textId="77777777" w:rsidTr="001538DA">
        <w:tc>
          <w:tcPr>
            <w:tcW w:w="4655" w:type="dxa"/>
            <w:gridSpan w:val="2"/>
            <w:shd w:val="clear" w:color="auto" w:fill="auto"/>
            <w:vAlign w:val="center"/>
          </w:tcPr>
          <w:p w14:paraId="405C5CF1" w14:textId="77777777" w:rsidR="00765A08" w:rsidRPr="009C6152" w:rsidRDefault="00765A08" w:rsidP="001538DA">
            <w:pPr>
              <w:pStyle w:val="Heading1"/>
              <w:rPr>
                <w:rFonts w:cs="Arial"/>
                <w:sz w:val="18"/>
                <w:szCs w:val="18"/>
              </w:rPr>
            </w:pPr>
            <w:r w:rsidRPr="009C6152">
              <w:rPr>
                <w:rFonts w:cs="Arial"/>
                <w:sz w:val="18"/>
                <w:szCs w:val="18"/>
              </w:rPr>
              <w:t>Board of Trustees - MC</w:t>
            </w:r>
          </w:p>
        </w:tc>
        <w:tc>
          <w:tcPr>
            <w:tcW w:w="693" w:type="dxa"/>
            <w:shd w:val="clear" w:color="auto" w:fill="auto"/>
            <w:vAlign w:val="center"/>
          </w:tcPr>
          <w:p w14:paraId="326657A1"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1B3C794F" w14:textId="77777777" w:rsidR="00765A08" w:rsidRPr="009C6152" w:rsidRDefault="00765A08" w:rsidP="001538DA">
            <w:pPr>
              <w:pStyle w:val="Heading1"/>
              <w:rPr>
                <w:rFonts w:cs="Arial"/>
                <w:sz w:val="20"/>
                <w:szCs w:val="20"/>
              </w:rPr>
            </w:pPr>
          </w:p>
        </w:tc>
        <w:tc>
          <w:tcPr>
            <w:tcW w:w="693" w:type="dxa"/>
            <w:shd w:val="clear" w:color="auto" w:fill="auto"/>
            <w:vAlign w:val="center"/>
          </w:tcPr>
          <w:p w14:paraId="7A06798D" w14:textId="77777777" w:rsidR="00765A08" w:rsidRPr="009C6152" w:rsidRDefault="00765A08" w:rsidP="001538DA">
            <w:pPr>
              <w:widowControl/>
              <w:ind w:right="304"/>
              <w:rPr>
                <w:rFonts w:ascii="Arial" w:eastAsia="Times New Roman" w:hAnsi="Arial" w:cs="Arial"/>
                <w:lang w:val="en-GB" w:eastAsia="en-GB"/>
              </w:rPr>
            </w:pPr>
          </w:p>
        </w:tc>
      </w:tr>
      <w:tr w:rsidR="00765A08" w14:paraId="43B78F6D" w14:textId="77777777" w:rsidTr="001538DA">
        <w:tc>
          <w:tcPr>
            <w:tcW w:w="4655" w:type="dxa"/>
            <w:gridSpan w:val="2"/>
            <w:shd w:val="clear" w:color="auto" w:fill="auto"/>
            <w:vAlign w:val="center"/>
          </w:tcPr>
          <w:p w14:paraId="65C49A7B" w14:textId="77777777" w:rsidR="00765A08" w:rsidRPr="009C6152" w:rsidRDefault="00765A08" w:rsidP="001538DA">
            <w:pPr>
              <w:pStyle w:val="Heading1"/>
              <w:rPr>
                <w:rFonts w:cs="Arial"/>
                <w:sz w:val="18"/>
                <w:szCs w:val="18"/>
              </w:rPr>
            </w:pPr>
            <w:r w:rsidRPr="009C6152">
              <w:rPr>
                <w:rFonts w:cs="Arial"/>
                <w:sz w:val="18"/>
                <w:szCs w:val="18"/>
              </w:rPr>
              <w:t>Job Applicant - JA</w:t>
            </w:r>
          </w:p>
        </w:tc>
        <w:tc>
          <w:tcPr>
            <w:tcW w:w="693" w:type="dxa"/>
            <w:shd w:val="clear" w:color="auto" w:fill="auto"/>
            <w:vAlign w:val="center"/>
          </w:tcPr>
          <w:p w14:paraId="42674024" w14:textId="77777777" w:rsidR="00765A08" w:rsidRPr="009C6152" w:rsidRDefault="00765A08" w:rsidP="001538DA">
            <w:pPr>
              <w:widowControl/>
              <w:ind w:right="304"/>
              <w:rPr>
                <w:rFonts w:ascii="Arial" w:eastAsia="Times New Roman" w:hAnsi="Arial" w:cs="Arial"/>
                <w:lang w:val="en-GB" w:eastAsia="en-GB"/>
              </w:rPr>
            </w:pPr>
          </w:p>
        </w:tc>
        <w:tc>
          <w:tcPr>
            <w:tcW w:w="4685" w:type="dxa"/>
            <w:shd w:val="clear" w:color="auto" w:fill="auto"/>
            <w:vAlign w:val="center"/>
          </w:tcPr>
          <w:p w14:paraId="0E148EA8" w14:textId="77777777" w:rsidR="00765A08" w:rsidRPr="009C6152" w:rsidRDefault="00765A08" w:rsidP="001538DA">
            <w:pPr>
              <w:pStyle w:val="Heading1"/>
              <w:rPr>
                <w:rFonts w:cs="Arial"/>
                <w:sz w:val="20"/>
                <w:szCs w:val="20"/>
              </w:rPr>
            </w:pPr>
          </w:p>
        </w:tc>
        <w:tc>
          <w:tcPr>
            <w:tcW w:w="693" w:type="dxa"/>
            <w:shd w:val="clear" w:color="auto" w:fill="auto"/>
            <w:vAlign w:val="center"/>
          </w:tcPr>
          <w:p w14:paraId="45B173E2" w14:textId="77777777" w:rsidR="00765A08" w:rsidRPr="009C6152" w:rsidRDefault="00765A08" w:rsidP="001538DA">
            <w:pPr>
              <w:widowControl/>
              <w:ind w:right="304"/>
              <w:rPr>
                <w:rFonts w:ascii="Arial" w:eastAsia="Times New Roman" w:hAnsi="Arial" w:cs="Arial"/>
                <w:lang w:val="en-GB" w:eastAsia="en-GB"/>
              </w:rPr>
            </w:pPr>
          </w:p>
        </w:tc>
      </w:tr>
    </w:tbl>
    <w:p w14:paraId="740618C5" w14:textId="1A86BB64" w:rsidR="00765A08" w:rsidRPr="001B14D9" w:rsidRDefault="00EE5B8E" w:rsidP="00765A08">
      <w:pPr>
        <w:widowControl/>
        <w:ind w:right="304"/>
        <w:rPr>
          <w:rFonts w:ascii="Arial" w:eastAsia="Times New Roman" w:hAnsi="Arial" w:cs="Arial"/>
          <w:lang w:val="en-GB" w:eastAsia="en-GB"/>
        </w:rPr>
      </w:pPr>
      <w:r>
        <w:rPr>
          <w:rFonts w:ascii="Arial" w:hAnsi="Arial" w:cs="Arial"/>
          <w:noProof/>
          <w:lang w:val="en-GB" w:eastAsia="en-GB"/>
        </w:rPr>
        <mc:AlternateContent>
          <mc:Choice Requires="wps">
            <w:drawing>
              <wp:anchor distT="0" distB="0" distL="114300" distR="114300" simplePos="0" relativeHeight="251661312" behindDoc="0" locked="0" layoutInCell="1" allowOverlap="1" wp14:anchorId="3C7FF29F" wp14:editId="5DCE35C2">
                <wp:simplePos x="0" y="0"/>
                <wp:positionH relativeFrom="column">
                  <wp:posOffset>3388360</wp:posOffset>
                </wp:positionH>
                <wp:positionV relativeFrom="paragraph">
                  <wp:posOffset>-8617737</wp:posOffset>
                </wp:positionV>
                <wp:extent cx="3221355" cy="512445"/>
                <wp:effectExtent l="11430" t="9525" r="5715" b="11430"/>
                <wp:wrapNone/>
                <wp:docPr id="745"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512445"/>
                        </a:xfrm>
                        <a:prstGeom prst="rect">
                          <a:avLst/>
                        </a:prstGeom>
                        <a:solidFill>
                          <a:srgbClr val="000000"/>
                        </a:solidFill>
                        <a:ln w="9525">
                          <a:solidFill>
                            <a:srgbClr val="0D0D0D"/>
                          </a:solidFill>
                          <a:miter lim="800000"/>
                          <a:headEnd/>
                          <a:tailEnd/>
                        </a:ln>
                      </wps:spPr>
                      <wps:txbx>
                        <w:txbxContent>
                          <w:p w14:paraId="6EDEB01F" w14:textId="77777777" w:rsidR="00765A08" w:rsidRPr="003E75F1" w:rsidRDefault="00765A08" w:rsidP="00765A08">
                            <w:pPr>
                              <w:pStyle w:val="NoSpacing"/>
                              <w:ind w:right="304"/>
                              <w:rPr>
                                <w:b/>
                                <w:sz w:val="28"/>
                                <w:szCs w:val="28"/>
                              </w:rPr>
                            </w:pPr>
                            <w:r>
                              <w:rPr>
                                <w:b/>
                                <w:sz w:val="28"/>
                                <w:szCs w:val="28"/>
                              </w:rPr>
                              <w:t>Equalities Monitoring Form</w:t>
                            </w:r>
                          </w:p>
                          <w:p w14:paraId="70177E75" w14:textId="77777777" w:rsidR="00765A08" w:rsidRPr="003E75F1" w:rsidRDefault="00765A08" w:rsidP="00765A08"/>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FF29F" id="Text Box 745" o:spid="_x0000_s1028" type="#_x0000_t202" style="position:absolute;margin-left:266.8pt;margin-top:-678.55pt;width:253.65pt;height:4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" fillcolor="black" strokecolor="#0d0d0d">
                <v:textbox>
                  <w:txbxContent>
                    <w:p w14:paraId="6EDEB01F" w14:textId="77777777" w:rsidR="00765A08" w:rsidRPr="003E75F1" w:rsidRDefault="00765A08" w:rsidP="00765A08">
                      <w:pPr>
                        <w:pStyle w:val="NoSpacing"/>
                        <w:ind w:right="304"/>
                        <w:rPr>
                          <w:b/>
                          <w:sz w:val="28"/>
                          <w:szCs w:val="28"/>
                        </w:rPr>
                      </w:pPr>
                      <w:r>
                        <w:rPr>
                          <w:b/>
                          <w:sz w:val="28"/>
                          <w:szCs w:val="28"/>
                        </w:rPr>
                        <w:t>Equalities Monitoring Form</w:t>
                      </w:r>
                    </w:p>
                    <w:p w14:paraId="70177E75" w14:textId="77777777" w:rsidR="00765A08" w:rsidRPr="003E75F1" w:rsidRDefault="00765A08" w:rsidP="00765A08"/>
                  </w:txbxContent>
                </v:textbox>
              </v:shape>
            </w:pict>
          </mc:Fallback>
        </mc:AlternateContent>
      </w:r>
    </w:p>
    <w:p w14:paraId="42255E4D" w14:textId="77777777" w:rsidR="00890E00" w:rsidRDefault="00890E00" w:rsidP="00C95452">
      <w:pPr>
        <w:widowControl/>
        <w:ind w:left="851" w:right="729"/>
        <w:rPr>
          <w:rFonts w:ascii="Arial" w:eastAsia="Times New Roman" w:hAnsi="Arial"/>
          <w:lang w:val="en-GB" w:eastAsia="en-GB"/>
        </w:rPr>
      </w:pPr>
    </w:p>
    <w:p w14:paraId="2E9F99FF" w14:textId="77777777" w:rsidR="00622A4A" w:rsidRDefault="00622A4A" w:rsidP="00C95452">
      <w:pPr>
        <w:widowControl/>
        <w:ind w:left="851" w:right="729"/>
        <w:rPr>
          <w:rFonts w:ascii="Arial" w:eastAsia="Times New Roman" w:hAnsi="Arial"/>
          <w:lang w:val="en-GB" w:eastAsia="en-GB"/>
        </w:rPr>
      </w:pPr>
    </w:p>
    <w:p w14:paraId="3BE3A64D" w14:textId="77777777" w:rsidR="0084065D" w:rsidRDefault="0084065D" w:rsidP="00C95452">
      <w:pPr>
        <w:widowControl/>
        <w:ind w:left="851" w:right="729"/>
        <w:rPr>
          <w:rFonts w:ascii="Arial" w:eastAsia="Times New Roman" w:hAnsi="Arial"/>
          <w:b/>
          <w:lang w:val="en-GB" w:eastAsia="en-GB"/>
        </w:rPr>
      </w:pPr>
    </w:p>
    <w:p w14:paraId="276FA992" w14:textId="77777777" w:rsidR="0084065D" w:rsidRPr="0084065D" w:rsidRDefault="0084065D" w:rsidP="00C95452">
      <w:pPr>
        <w:ind w:right="729"/>
        <w:rPr>
          <w:rFonts w:ascii="Arial" w:eastAsia="Times New Roman" w:hAnsi="Arial"/>
          <w:lang w:val="en-GB" w:eastAsia="en-GB"/>
        </w:rPr>
      </w:pPr>
    </w:p>
    <w:p w14:paraId="01C91877" w14:textId="77777777" w:rsidR="0084065D" w:rsidRPr="0084065D" w:rsidRDefault="0084065D" w:rsidP="00C95452">
      <w:pPr>
        <w:ind w:right="729"/>
        <w:rPr>
          <w:rFonts w:ascii="Arial" w:eastAsia="Times New Roman" w:hAnsi="Arial"/>
          <w:lang w:val="en-GB" w:eastAsia="en-GB"/>
        </w:rPr>
      </w:pPr>
    </w:p>
    <w:p w14:paraId="1ABC3937" w14:textId="77777777" w:rsidR="0084065D" w:rsidRPr="0084065D" w:rsidRDefault="0084065D" w:rsidP="00C95452">
      <w:pPr>
        <w:ind w:right="729"/>
        <w:rPr>
          <w:rFonts w:ascii="Arial" w:eastAsia="Times New Roman" w:hAnsi="Arial"/>
          <w:lang w:val="en-GB" w:eastAsia="en-GB"/>
        </w:rPr>
      </w:pPr>
    </w:p>
    <w:p w14:paraId="41EBBE5C" w14:textId="77777777" w:rsidR="0084065D" w:rsidRDefault="0084065D" w:rsidP="00C95452">
      <w:pPr>
        <w:ind w:right="729"/>
        <w:rPr>
          <w:rFonts w:ascii="Arial" w:eastAsia="Times New Roman" w:hAnsi="Arial"/>
          <w:lang w:val="en-GB" w:eastAsia="en-GB"/>
        </w:rPr>
      </w:pPr>
    </w:p>
    <w:p w14:paraId="0BF2B5ED" w14:textId="77777777" w:rsidR="001E59E5" w:rsidRPr="0084065D" w:rsidRDefault="001E59E5" w:rsidP="00C95452">
      <w:pPr>
        <w:ind w:right="729"/>
        <w:jc w:val="center"/>
        <w:rPr>
          <w:rFonts w:ascii="Arial" w:eastAsia="Times New Roman" w:hAnsi="Arial"/>
          <w:lang w:val="en-GB" w:eastAsia="en-GB"/>
        </w:rPr>
      </w:pPr>
    </w:p>
    <w:sectPr w:rsidR="001E59E5" w:rsidRPr="0084065D" w:rsidSect="00622A4A">
      <w:headerReference w:type="default" r:id="rId9"/>
      <w:headerReference w:type="first" r:id="rId10"/>
      <w:footerReference w:type="first" r:id="rId11"/>
      <w:type w:val="continuous"/>
      <w:pgSz w:w="11910" w:h="16840"/>
      <w:pgMar w:top="720" w:right="740" w:bottom="280" w:left="66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7B035F" w14:textId="77777777" w:rsidR="002E26E5" w:rsidRDefault="002E26E5" w:rsidP="00FB3032">
      <w:r>
        <w:separator/>
      </w:r>
    </w:p>
  </w:endnote>
  <w:endnote w:type="continuationSeparator" w:id="0">
    <w:p w14:paraId="23E4BD27" w14:textId="77777777" w:rsidR="002E26E5" w:rsidRDefault="002E26E5" w:rsidP="00FB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34102" w14:textId="77777777" w:rsidR="00622A4A" w:rsidRDefault="00A2436B" w:rsidP="008A3265">
    <w:pPr>
      <w:pStyle w:val="Footer"/>
      <w:rPr>
        <w:rFonts w:ascii="Arial" w:eastAsia="Arial" w:hAnsi="Arial" w:cs="Arial"/>
      </w:rPr>
    </w:pPr>
    <w:r>
      <w:rPr>
        <w:noProof/>
        <w:lang w:val="en-GB" w:eastAsia="en-GB"/>
      </w:rPr>
      <w:drawing>
        <wp:anchor distT="0" distB="0" distL="114300" distR="114300" simplePos="0" relativeHeight="251672064" behindDoc="0" locked="0" layoutInCell="1" allowOverlap="1" wp14:anchorId="722F6DAE" wp14:editId="208FB256">
          <wp:simplePos x="0" y="0"/>
          <wp:positionH relativeFrom="column">
            <wp:posOffset>5408494</wp:posOffset>
          </wp:positionH>
          <wp:positionV relativeFrom="paragraph">
            <wp:posOffset>108468</wp:posOffset>
          </wp:positionV>
          <wp:extent cx="1446662" cy="668740"/>
          <wp:effectExtent l="0" t="0" r="0" b="0"/>
          <wp:wrapNone/>
          <wp:docPr id="524" name="Picture 524" descr="C:\Users\m.south\Desktop\logo-rgb-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descr="C:\Users\m.south\Desktop\logo-rgb-large-1.png"/>
                  <pic:cNvPicPr>
                    <a:picLocks noChangeAspect="1" noChangeArrowheads="1"/>
                  </pic:cNvPicPr>
                </pic:nvPicPr>
                <pic:blipFill>
                  <a:blip r:embed="rId1"/>
                  <a:srcRect/>
                  <a:stretch>
                    <a:fillRect/>
                  </a:stretch>
                </pic:blipFill>
                <pic:spPr bwMode="auto">
                  <a:xfrm>
                    <a:off x="0" y="0"/>
                    <a:ext cx="1446662" cy="668740"/>
                  </a:xfrm>
                  <a:prstGeom prst="rect">
                    <a:avLst/>
                  </a:prstGeom>
                  <a:noFill/>
                  <a:ln w="9525">
                    <a:noFill/>
                    <a:miter lim="800000"/>
                    <a:headEnd/>
                    <a:tailEnd/>
                  </a:ln>
                </pic:spPr>
              </pic:pic>
            </a:graphicData>
          </a:graphic>
        </wp:anchor>
      </w:drawing>
    </w:r>
  </w:p>
  <w:p w14:paraId="72F1EF4D" w14:textId="7FECB37F" w:rsidR="00A2436B" w:rsidRDefault="0084065D" w:rsidP="006A4F7C">
    <w:pPr>
      <w:pStyle w:val="BodyText"/>
      <w:ind w:left="0" w:right="5342"/>
      <w:rPr>
        <w:color w:val="606A70"/>
        <w:spacing w:val="-11"/>
      </w:rPr>
    </w:pPr>
    <w:r>
      <w:rPr>
        <w:noProof/>
        <w:lang w:val="en-GB" w:eastAsia="en-GB"/>
      </w:rPr>
      <w:drawing>
        <wp:anchor distT="0" distB="0" distL="114300" distR="114300" simplePos="0" relativeHeight="251663872" behindDoc="0" locked="0" layoutInCell="1" allowOverlap="1" wp14:anchorId="43B9461D" wp14:editId="35C39B34">
          <wp:simplePos x="0" y="0"/>
          <wp:positionH relativeFrom="column">
            <wp:posOffset>1523507</wp:posOffset>
          </wp:positionH>
          <wp:positionV relativeFrom="paragraph">
            <wp:posOffset>61434</wp:posOffset>
          </wp:positionV>
          <wp:extent cx="362585" cy="490855"/>
          <wp:effectExtent l="19050" t="0" r="0" b="0"/>
          <wp:wrapNone/>
          <wp:docPr id="3" name="Picture 2" descr="blu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ogo.tif"/>
                  <pic:cNvPicPr/>
                </pic:nvPicPr>
                <pic:blipFill>
                  <a:blip r:embed="rId2"/>
                  <a:stretch>
                    <a:fillRect/>
                  </a:stretch>
                </pic:blipFill>
                <pic:spPr>
                  <a:xfrm>
                    <a:off x="0" y="0"/>
                    <a:ext cx="362585" cy="490855"/>
                  </a:xfrm>
                  <a:prstGeom prst="rect">
                    <a:avLst/>
                  </a:prstGeom>
                </pic:spPr>
              </pic:pic>
            </a:graphicData>
          </a:graphic>
        </wp:anchor>
      </w:drawing>
    </w:r>
    <w:r>
      <w:rPr>
        <w:noProof/>
        <w:lang w:val="en-GB" w:eastAsia="en-GB"/>
      </w:rPr>
      <w:drawing>
        <wp:anchor distT="0" distB="0" distL="114300" distR="114300" simplePos="0" relativeHeight="251656704" behindDoc="0" locked="0" layoutInCell="1" allowOverlap="1" wp14:anchorId="2C25FD79" wp14:editId="4879CDCB">
          <wp:simplePos x="0" y="0"/>
          <wp:positionH relativeFrom="page">
            <wp:posOffset>2455185</wp:posOffset>
          </wp:positionH>
          <wp:positionV relativeFrom="paragraph">
            <wp:posOffset>6350</wp:posOffset>
          </wp:positionV>
          <wp:extent cx="1127125" cy="607060"/>
          <wp:effectExtent l="1905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tretch>
                    <a:fillRect/>
                  </a:stretch>
                </pic:blipFill>
                <pic:spPr bwMode="auto">
                  <a:xfrm>
                    <a:off x="0" y="0"/>
                    <a:ext cx="1127125" cy="607060"/>
                  </a:xfrm>
                  <a:prstGeom prst="rect">
                    <a:avLst/>
                  </a:prstGeom>
                  <a:noFill/>
                  <a:ln w="9525">
                    <a:noFill/>
                    <a:miter lim="800000"/>
                    <a:headEnd/>
                    <a:tailEnd/>
                  </a:ln>
                </pic:spPr>
              </pic:pic>
            </a:graphicData>
          </a:graphic>
        </wp:anchor>
      </w:drawing>
    </w:r>
    <w:r w:rsidR="00C95452">
      <w:rPr>
        <w:rFonts w:ascii="Calibri" w:eastAsia="Calibri" w:hAnsi="Calibri"/>
        <w:noProof/>
      </w:rPr>
      <mc:AlternateContent>
        <mc:Choice Requires="wpg">
          <w:drawing>
            <wp:anchor distT="0" distB="0" distL="114300" distR="114300" simplePos="0" relativeHeight="251663360" behindDoc="0" locked="0" layoutInCell="1" allowOverlap="1" wp14:anchorId="03D8BF7D" wp14:editId="21096176">
              <wp:simplePos x="0" y="0"/>
              <wp:positionH relativeFrom="page">
                <wp:posOffset>4419600</wp:posOffset>
              </wp:positionH>
              <wp:positionV relativeFrom="paragraph">
                <wp:posOffset>24765</wp:posOffset>
              </wp:positionV>
              <wp:extent cx="742950" cy="523875"/>
              <wp:effectExtent l="0" t="5715" r="0" b="3810"/>
              <wp:wrapNone/>
              <wp:docPr id="4"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950" cy="523875"/>
                        <a:chOff x="9978" y="-279"/>
                        <a:chExt cx="1078" cy="757"/>
                      </a:xfrm>
                    </wpg:grpSpPr>
                    <wpg:grpSp>
                      <wpg:cNvPr id="6" name="Group 359"/>
                      <wpg:cNvGrpSpPr>
                        <a:grpSpLocks/>
                      </wpg:cNvGrpSpPr>
                      <wpg:grpSpPr bwMode="auto">
                        <a:xfrm>
                          <a:off x="10085" y="-279"/>
                          <a:ext cx="790" cy="392"/>
                          <a:chOff x="10085" y="-279"/>
                          <a:chExt cx="790" cy="392"/>
                        </a:xfrm>
                      </wpg:grpSpPr>
                      <wps:wsp>
                        <wps:cNvPr id="7" name="Freeform 360"/>
                        <wps:cNvSpPr>
                          <a:spLocks/>
                        </wps:cNvSpPr>
                        <wps:spPr bwMode="auto">
                          <a:xfrm>
                            <a:off x="10085" y="-279"/>
                            <a:ext cx="790" cy="392"/>
                          </a:xfrm>
                          <a:custGeom>
                            <a:avLst/>
                            <a:gdLst>
                              <a:gd name="T0" fmla="+- 0 10617 10085"/>
                              <a:gd name="T1" fmla="*/ T0 w 790"/>
                              <a:gd name="T2" fmla="+- 0 -261 -279"/>
                              <a:gd name="T3" fmla="*/ -261 h 392"/>
                              <a:gd name="T4" fmla="+- 0 10558 10085"/>
                              <a:gd name="T5" fmla="*/ T4 w 790"/>
                              <a:gd name="T6" fmla="+- 0 -261 -279"/>
                              <a:gd name="T7" fmla="*/ -261 h 392"/>
                              <a:gd name="T8" fmla="+- 0 10558 10085"/>
                              <a:gd name="T9" fmla="*/ T8 w 790"/>
                              <a:gd name="T10" fmla="+- 0 109 -279"/>
                              <a:gd name="T11" fmla="*/ 109 h 392"/>
                              <a:gd name="T12" fmla="+- 0 10611 10085"/>
                              <a:gd name="T13" fmla="*/ T12 w 790"/>
                              <a:gd name="T14" fmla="+- 0 113 -279"/>
                              <a:gd name="T15" fmla="*/ 113 h 392"/>
                              <a:gd name="T16" fmla="+- 0 10673 10085"/>
                              <a:gd name="T17" fmla="*/ T16 w 790"/>
                              <a:gd name="T18" fmla="+- 0 89 -279"/>
                              <a:gd name="T19" fmla="*/ 89 h 392"/>
                              <a:gd name="T20" fmla="+- 0 10740 10085"/>
                              <a:gd name="T21" fmla="*/ T20 w 790"/>
                              <a:gd name="T22" fmla="+- 0 53 -279"/>
                              <a:gd name="T23" fmla="*/ 53 h 392"/>
                              <a:gd name="T24" fmla="+- 0 10809 10085"/>
                              <a:gd name="T25" fmla="*/ T24 w 790"/>
                              <a:gd name="T26" fmla="+- 0 21 -279"/>
                              <a:gd name="T27" fmla="*/ 21 h 392"/>
                              <a:gd name="T28" fmla="+- 0 10875 10085"/>
                              <a:gd name="T29" fmla="*/ T28 w 790"/>
                              <a:gd name="T30" fmla="+- 0 7 -279"/>
                              <a:gd name="T31" fmla="*/ 7 h 392"/>
                              <a:gd name="T32" fmla="+- 0 10874 10085"/>
                              <a:gd name="T33" fmla="*/ T32 w 790"/>
                              <a:gd name="T34" fmla="+- 0 -170 -279"/>
                              <a:gd name="T35" fmla="*/ -170 h 392"/>
                              <a:gd name="T36" fmla="+- 0 10813 10085"/>
                              <a:gd name="T37" fmla="*/ T36 w 790"/>
                              <a:gd name="T38" fmla="+- 0 -170 -279"/>
                              <a:gd name="T39" fmla="*/ -170 h 392"/>
                              <a:gd name="T40" fmla="+- 0 10794 10085"/>
                              <a:gd name="T41" fmla="*/ T40 w 790"/>
                              <a:gd name="T42" fmla="+- 0 -177 -279"/>
                              <a:gd name="T43" fmla="*/ -177 h 392"/>
                              <a:gd name="T44" fmla="+- 0 10794 10085"/>
                              <a:gd name="T45" fmla="*/ T44 w 790"/>
                              <a:gd name="T46" fmla="+- 0 -192 -279"/>
                              <a:gd name="T47" fmla="*/ -192 h 392"/>
                              <a:gd name="T48" fmla="+- 0 10737 10085"/>
                              <a:gd name="T49" fmla="*/ T48 w 790"/>
                              <a:gd name="T50" fmla="+- 0 -192 -279"/>
                              <a:gd name="T51" fmla="*/ -192 h 392"/>
                              <a:gd name="T52" fmla="+- 0 10715 10085"/>
                              <a:gd name="T53" fmla="*/ T52 w 790"/>
                              <a:gd name="T54" fmla="+- 0 -198 -279"/>
                              <a:gd name="T55" fmla="*/ -198 h 392"/>
                              <a:gd name="T56" fmla="+- 0 10715 10085"/>
                              <a:gd name="T57" fmla="*/ T56 w 790"/>
                              <a:gd name="T58" fmla="+- 0 -216 -279"/>
                              <a:gd name="T59" fmla="*/ -216 h 392"/>
                              <a:gd name="T60" fmla="+- 0 10647 10085"/>
                              <a:gd name="T61" fmla="*/ T60 w 790"/>
                              <a:gd name="T62" fmla="+- 0 -216 -279"/>
                              <a:gd name="T63" fmla="*/ -216 h 392"/>
                              <a:gd name="T64" fmla="+- 0 10626 10085"/>
                              <a:gd name="T65" fmla="*/ T64 w 790"/>
                              <a:gd name="T66" fmla="+- 0 -222 -279"/>
                              <a:gd name="T67" fmla="*/ -222 h 392"/>
                              <a:gd name="T68" fmla="+- 0 10626 10085"/>
                              <a:gd name="T69" fmla="*/ T68 w 790"/>
                              <a:gd name="T70" fmla="+- 0 -258 -279"/>
                              <a:gd name="T71" fmla="*/ -258 h 392"/>
                              <a:gd name="T72" fmla="+- 0 10617 10085"/>
                              <a:gd name="T73" fmla="*/ T72 w 790"/>
                              <a:gd name="T74" fmla="+- 0 -261 -279"/>
                              <a:gd name="T75" fmla="*/ -261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90" h="392">
                                <a:moveTo>
                                  <a:pt x="532" y="18"/>
                                </a:moveTo>
                                <a:lnTo>
                                  <a:pt x="473" y="18"/>
                                </a:lnTo>
                                <a:lnTo>
                                  <a:pt x="473" y="388"/>
                                </a:lnTo>
                                <a:lnTo>
                                  <a:pt x="526" y="392"/>
                                </a:lnTo>
                                <a:lnTo>
                                  <a:pt x="588" y="368"/>
                                </a:lnTo>
                                <a:lnTo>
                                  <a:pt x="655" y="332"/>
                                </a:lnTo>
                                <a:lnTo>
                                  <a:pt x="724" y="300"/>
                                </a:lnTo>
                                <a:lnTo>
                                  <a:pt x="790" y="286"/>
                                </a:lnTo>
                                <a:lnTo>
                                  <a:pt x="789" y="109"/>
                                </a:lnTo>
                                <a:lnTo>
                                  <a:pt x="728" y="109"/>
                                </a:lnTo>
                                <a:lnTo>
                                  <a:pt x="709" y="102"/>
                                </a:lnTo>
                                <a:lnTo>
                                  <a:pt x="709" y="87"/>
                                </a:lnTo>
                                <a:lnTo>
                                  <a:pt x="652" y="87"/>
                                </a:lnTo>
                                <a:lnTo>
                                  <a:pt x="630" y="81"/>
                                </a:lnTo>
                                <a:lnTo>
                                  <a:pt x="630" y="63"/>
                                </a:lnTo>
                                <a:lnTo>
                                  <a:pt x="562" y="63"/>
                                </a:lnTo>
                                <a:lnTo>
                                  <a:pt x="541" y="57"/>
                                </a:lnTo>
                                <a:lnTo>
                                  <a:pt x="541" y="21"/>
                                </a:lnTo>
                                <a:lnTo>
                                  <a:pt x="532" y="18"/>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361"/>
                        <wps:cNvSpPr>
                          <a:spLocks/>
                        </wps:cNvSpPr>
                        <wps:spPr bwMode="auto">
                          <a:xfrm>
                            <a:off x="10085" y="-279"/>
                            <a:ext cx="790" cy="392"/>
                          </a:xfrm>
                          <a:custGeom>
                            <a:avLst/>
                            <a:gdLst>
                              <a:gd name="T0" fmla="+- 0 10182 10085"/>
                              <a:gd name="T1" fmla="*/ T0 w 790"/>
                              <a:gd name="T2" fmla="+- 0 -222 -279"/>
                              <a:gd name="T3" fmla="*/ -222 h 392"/>
                              <a:gd name="T4" fmla="+- 0 10100 10085"/>
                              <a:gd name="T5" fmla="*/ T4 w 790"/>
                              <a:gd name="T6" fmla="+- 0 -211 -279"/>
                              <a:gd name="T7" fmla="*/ -211 h 392"/>
                              <a:gd name="T8" fmla="+- 0 10085 10085"/>
                              <a:gd name="T9" fmla="*/ T8 w 790"/>
                              <a:gd name="T10" fmla="+- 0 77 -279"/>
                              <a:gd name="T11" fmla="*/ 77 h 392"/>
                              <a:gd name="T12" fmla="+- 0 10119 10085"/>
                              <a:gd name="T13" fmla="*/ T12 w 790"/>
                              <a:gd name="T14" fmla="+- 0 -200 -279"/>
                              <a:gd name="T15" fmla="*/ -200 h 392"/>
                              <a:gd name="T16" fmla="+- 0 10164 10085"/>
                              <a:gd name="T17" fmla="*/ T16 w 790"/>
                              <a:gd name="T18" fmla="+- 0 -205 -279"/>
                              <a:gd name="T19" fmla="*/ -205 h 392"/>
                              <a:gd name="T20" fmla="+- 0 10183 10085"/>
                              <a:gd name="T21" fmla="*/ T20 w 790"/>
                              <a:gd name="T22" fmla="+- 0 -205 -279"/>
                              <a:gd name="T23" fmla="*/ -205 h 392"/>
                              <a:gd name="T24" fmla="+- 0 10182 10085"/>
                              <a:gd name="T25" fmla="*/ T24 w 790"/>
                              <a:gd name="T26" fmla="+- 0 -222 -279"/>
                              <a:gd name="T27" fmla="*/ -222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97" y="57"/>
                                </a:moveTo>
                                <a:lnTo>
                                  <a:pt x="15" y="68"/>
                                </a:lnTo>
                                <a:lnTo>
                                  <a:pt x="0" y="356"/>
                                </a:lnTo>
                                <a:lnTo>
                                  <a:pt x="34" y="79"/>
                                </a:lnTo>
                                <a:lnTo>
                                  <a:pt x="79" y="74"/>
                                </a:lnTo>
                                <a:lnTo>
                                  <a:pt x="98" y="74"/>
                                </a:lnTo>
                                <a:lnTo>
                                  <a:pt x="97" y="57"/>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362"/>
                        <wps:cNvSpPr>
                          <a:spLocks/>
                        </wps:cNvSpPr>
                        <wps:spPr bwMode="auto">
                          <a:xfrm>
                            <a:off x="10085" y="-279"/>
                            <a:ext cx="790" cy="392"/>
                          </a:xfrm>
                          <a:custGeom>
                            <a:avLst/>
                            <a:gdLst>
                              <a:gd name="T0" fmla="+- 0 10183 10085"/>
                              <a:gd name="T1" fmla="*/ T0 w 790"/>
                              <a:gd name="T2" fmla="+- 0 -205 -279"/>
                              <a:gd name="T3" fmla="*/ -205 h 392"/>
                              <a:gd name="T4" fmla="+- 0 10164 10085"/>
                              <a:gd name="T5" fmla="*/ T4 w 790"/>
                              <a:gd name="T6" fmla="+- 0 -205 -279"/>
                              <a:gd name="T7" fmla="*/ -205 h 392"/>
                              <a:gd name="T8" fmla="+- 0 10170 10085"/>
                              <a:gd name="T9" fmla="*/ T8 w 790"/>
                              <a:gd name="T10" fmla="+- 0 -168 -279"/>
                              <a:gd name="T11" fmla="*/ -168 h 392"/>
                              <a:gd name="T12" fmla="+- 0 10230 10085"/>
                              <a:gd name="T13" fmla="*/ T12 w 790"/>
                              <a:gd name="T14" fmla="+- 0 -176 -279"/>
                              <a:gd name="T15" fmla="*/ -176 h 392"/>
                              <a:gd name="T16" fmla="+- 0 10231 10085"/>
                              <a:gd name="T17" fmla="*/ T16 w 790"/>
                              <a:gd name="T18" fmla="+- 0 -184 -279"/>
                              <a:gd name="T19" fmla="*/ -184 h 392"/>
                              <a:gd name="T20" fmla="+- 0 10183 10085"/>
                              <a:gd name="T21" fmla="*/ T20 w 790"/>
                              <a:gd name="T22" fmla="+- 0 -184 -279"/>
                              <a:gd name="T23" fmla="*/ -184 h 392"/>
                              <a:gd name="T24" fmla="+- 0 10183 10085"/>
                              <a:gd name="T25" fmla="*/ T24 w 790"/>
                              <a:gd name="T26" fmla="+- 0 -205 -279"/>
                              <a:gd name="T27" fmla="*/ -205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98" y="74"/>
                                </a:moveTo>
                                <a:lnTo>
                                  <a:pt x="79" y="74"/>
                                </a:lnTo>
                                <a:lnTo>
                                  <a:pt x="85" y="111"/>
                                </a:lnTo>
                                <a:lnTo>
                                  <a:pt x="145" y="103"/>
                                </a:lnTo>
                                <a:lnTo>
                                  <a:pt x="146" y="95"/>
                                </a:lnTo>
                                <a:lnTo>
                                  <a:pt x="98" y="95"/>
                                </a:lnTo>
                                <a:lnTo>
                                  <a:pt x="98" y="74"/>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363"/>
                        <wps:cNvSpPr>
                          <a:spLocks/>
                        </wps:cNvSpPr>
                        <wps:spPr bwMode="auto">
                          <a:xfrm>
                            <a:off x="10085" y="-279"/>
                            <a:ext cx="790" cy="392"/>
                          </a:xfrm>
                          <a:custGeom>
                            <a:avLst/>
                            <a:gdLst>
                              <a:gd name="T0" fmla="+- 0 10815 10085"/>
                              <a:gd name="T1" fmla="*/ T0 w 790"/>
                              <a:gd name="T2" fmla="+- 0 -197 -279"/>
                              <a:gd name="T3" fmla="*/ -197 h 392"/>
                              <a:gd name="T4" fmla="+- 0 10813 10085"/>
                              <a:gd name="T5" fmla="*/ T4 w 790"/>
                              <a:gd name="T6" fmla="+- 0 -170 -279"/>
                              <a:gd name="T7" fmla="*/ -170 h 392"/>
                              <a:gd name="T8" fmla="+- 0 10874 10085"/>
                              <a:gd name="T9" fmla="*/ T8 w 790"/>
                              <a:gd name="T10" fmla="+- 0 -170 -279"/>
                              <a:gd name="T11" fmla="*/ -170 h 392"/>
                              <a:gd name="T12" fmla="+- 0 10874 10085"/>
                              <a:gd name="T13" fmla="*/ T12 w 790"/>
                              <a:gd name="T14" fmla="+- 0 -176 -279"/>
                              <a:gd name="T15" fmla="*/ -176 h 392"/>
                              <a:gd name="T16" fmla="+- 0 10815 10085"/>
                              <a:gd name="T17" fmla="*/ T16 w 790"/>
                              <a:gd name="T18" fmla="+- 0 -197 -279"/>
                              <a:gd name="T19" fmla="*/ -197 h 392"/>
                            </a:gdLst>
                            <a:ahLst/>
                            <a:cxnLst>
                              <a:cxn ang="0">
                                <a:pos x="T1" y="T3"/>
                              </a:cxn>
                              <a:cxn ang="0">
                                <a:pos x="T5" y="T7"/>
                              </a:cxn>
                              <a:cxn ang="0">
                                <a:pos x="T9" y="T11"/>
                              </a:cxn>
                              <a:cxn ang="0">
                                <a:pos x="T13" y="T15"/>
                              </a:cxn>
                              <a:cxn ang="0">
                                <a:pos x="T17" y="T19"/>
                              </a:cxn>
                            </a:cxnLst>
                            <a:rect l="0" t="0" r="r" b="b"/>
                            <a:pathLst>
                              <a:path w="790" h="392">
                                <a:moveTo>
                                  <a:pt x="730" y="82"/>
                                </a:moveTo>
                                <a:lnTo>
                                  <a:pt x="728" y="109"/>
                                </a:lnTo>
                                <a:lnTo>
                                  <a:pt x="789" y="109"/>
                                </a:lnTo>
                                <a:lnTo>
                                  <a:pt x="789" y="103"/>
                                </a:lnTo>
                                <a:lnTo>
                                  <a:pt x="730" y="82"/>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364"/>
                        <wps:cNvSpPr>
                          <a:spLocks/>
                        </wps:cNvSpPr>
                        <wps:spPr bwMode="auto">
                          <a:xfrm>
                            <a:off x="10085" y="-279"/>
                            <a:ext cx="790" cy="392"/>
                          </a:xfrm>
                          <a:custGeom>
                            <a:avLst/>
                            <a:gdLst>
                              <a:gd name="T0" fmla="+- 0 10291 10085"/>
                              <a:gd name="T1" fmla="*/ T0 w 790"/>
                              <a:gd name="T2" fmla="+- 0 -239 -279"/>
                              <a:gd name="T3" fmla="*/ -239 h 392"/>
                              <a:gd name="T4" fmla="+- 0 10223 10085"/>
                              <a:gd name="T5" fmla="*/ T4 w 790"/>
                              <a:gd name="T6" fmla="+- 0 -229 -279"/>
                              <a:gd name="T7" fmla="*/ -229 h 392"/>
                              <a:gd name="T8" fmla="+- 0 10220 10085"/>
                              <a:gd name="T9" fmla="*/ T8 w 790"/>
                              <a:gd name="T10" fmla="+- 0 -189 -279"/>
                              <a:gd name="T11" fmla="*/ -189 h 392"/>
                              <a:gd name="T12" fmla="+- 0 10183 10085"/>
                              <a:gd name="T13" fmla="*/ T12 w 790"/>
                              <a:gd name="T14" fmla="+- 0 -184 -279"/>
                              <a:gd name="T15" fmla="*/ -184 h 392"/>
                              <a:gd name="T16" fmla="+- 0 10231 10085"/>
                              <a:gd name="T17" fmla="*/ T16 w 790"/>
                              <a:gd name="T18" fmla="+- 0 -184 -279"/>
                              <a:gd name="T19" fmla="*/ -184 h 392"/>
                              <a:gd name="T20" fmla="+- 0 10240 10085"/>
                              <a:gd name="T21" fmla="*/ T20 w 790"/>
                              <a:gd name="T22" fmla="+- 0 -217 -279"/>
                              <a:gd name="T23" fmla="*/ -217 h 392"/>
                              <a:gd name="T24" fmla="+- 0 10274 10085"/>
                              <a:gd name="T25" fmla="*/ T24 w 790"/>
                              <a:gd name="T26" fmla="+- 0 -222 -279"/>
                              <a:gd name="T27" fmla="*/ -222 h 392"/>
                              <a:gd name="T28" fmla="+- 0 10291 10085"/>
                              <a:gd name="T29" fmla="*/ T28 w 790"/>
                              <a:gd name="T30" fmla="+- 0 -222 -279"/>
                              <a:gd name="T31" fmla="*/ -222 h 392"/>
                              <a:gd name="T32" fmla="+- 0 10291 10085"/>
                              <a:gd name="T33" fmla="*/ T32 w 790"/>
                              <a:gd name="T34" fmla="+- 0 -239 -279"/>
                              <a:gd name="T35" fmla="*/ -23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 h="392">
                                <a:moveTo>
                                  <a:pt x="206" y="40"/>
                                </a:moveTo>
                                <a:lnTo>
                                  <a:pt x="138" y="50"/>
                                </a:lnTo>
                                <a:lnTo>
                                  <a:pt x="135" y="90"/>
                                </a:lnTo>
                                <a:lnTo>
                                  <a:pt x="98" y="95"/>
                                </a:lnTo>
                                <a:lnTo>
                                  <a:pt x="146" y="95"/>
                                </a:lnTo>
                                <a:lnTo>
                                  <a:pt x="155" y="62"/>
                                </a:lnTo>
                                <a:lnTo>
                                  <a:pt x="189" y="57"/>
                                </a:lnTo>
                                <a:lnTo>
                                  <a:pt x="206" y="57"/>
                                </a:lnTo>
                                <a:lnTo>
                                  <a:pt x="206" y="40"/>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365"/>
                        <wps:cNvSpPr>
                          <a:spLocks/>
                        </wps:cNvSpPr>
                        <wps:spPr bwMode="auto">
                          <a:xfrm>
                            <a:off x="10085" y="-279"/>
                            <a:ext cx="790" cy="392"/>
                          </a:xfrm>
                          <a:custGeom>
                            <a:avLst/>
                            <a:gdLst>
                              <a:gd name="T0" fmla="+- 0 10291 10085"/>
                              <a:gd name="T1" fmla="*/ T0 w 790"/>
                              <a:gd name="T2" fmla="+- 0 -222 -279"/>
                              <a:gd name="T3" fmla="*/ -222 h 392"/>
                              <a:gd name="T4" fmla="+- 0 10274 10085"/>
                              <a:gd name="T5" fmla="*/ T4 w 790"/>
                              <a:gd name="T6" fmla="+- 0 -222 -279"/>
                              <a:gd name="T7" fmla="*/ -222 h 392"/>
                              <a:gd name="T8" fmla="+- 0 10283 10085"/>
                              <a:gd name="T9" fmla="*/ T8 w 790"/>
                              <a:gd name="T10" fmla="+- 0 -184 -279"/>
                              <a:gd name="T11" fmla="*/ -184 h 392"/>
                              <a:gd name="T12" fmla="+- 0 10344 10085"/>
                              <a:gd name="T13" fmla="*/ T12 w 790"/>
                              <a:gd name="T14" fmla="+- 0 -191 -279"/>
                              <a:gd name="T15" fmla="*/ -191 h 392"/>
                              <a:gd name="T16" fmla="+- 0 10346 10085"/>
                              <a:gd name="T17" fmla="*/ T16 w 790"/>
                              <a:gd name="T18" fmla="+- 0 -198 -279"/>
                              <a:gd name="T19" fmla="*/ -198 h 392"/>
                              <a:gd name="T20" fmla="+- 0 10291 10085"/>
                              <a:gd name="T21" fmla="*/ T20 w 790"/>
                              <a:gd name="T22" fmla="+- 0 -198 -279"/>
                              <a:gd name="T23" fmla="*/ -198 h 392"/>
                              <a:gd name="T24" fmla="+- 0 10291 10085"/>
                              <a:gd name="T25" fmla="*/ T24 w 790"/>
                              <a:gd name="T26" fmla="+- 0 -222 -279"/>
                              <a:gd name="T27" fmla="*/ -222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206" y="57"/>
                                </a:moveTo>
                                <a:lnTo>
                                  <a:pt x="189" y="57"/>
                                </a:lnTo>
                                <a:lnTo>
                                  <a:pt x="198" y="95"/>
                                </a:lnTo>
                                <a:lnTo>
                                  <a:pt x="259" y="88"/>
                                </a:lnTo>
                                <a:lnTo>
                                  <a:pt x="261" y="81"/>
                                </a:lnTo>
                                <a:lnTo>
                                  <a:pt x="206" y="81"/>
                                </a:lnTo>
                                <a:lnTo>
                                  <a:pt x="206" y="57"/>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366"/>
                        <wps:cNvSpPr>
                          <a:spLocks/>
                        </wps:cNvSpPr>
                        <wps:spPr bwMode="auto">
                          <a:xfrm>
                            <a:off x="10085" y="-279"/>
                            <a:ext cx="790" cy="392"/>
                          </a:xfrm>
                          <a:custGeom>
                            <a:avLst/>
                            <a:gdLst>
                              <a:gd name="T0" fmla="+- 0 10739 10085"/>
                              <a:gd name="T1" fmla="*/ T0 w 790"/>
                              <a:gd name="T2" fmla="+- 0 -220 -279"/>
                              <a:gd name="T3" fmla="*/ -220 h 392"/>
                              <a:gd name="T4" fmla="+- 0 10737 10085"/>
                              <a:gd name="T5" fmla="*/ T4 w 790"/>
                              <a:gd name="T6" fmla="+- 0 -192 -279"/>
                              <a:gd name="T7" fmla="*/ -192 h 392"/>
                              <a:gd name="T8" fmla="+- 0 10794 10085"/>
                              <a:gd name="T9" fmla="*/ T8 w 790"/>
                              <a:gd name="T10" fmla="+- 0 -192 -279"/>
                              <a:gd name="T11" fmla="*/ -192 h 392"/>
                              <a:gd name="T12" fmla="+- 0 10794 10085"/>
                              <a:gd name="T13" fmla="*/ T12 w 790"/>
                              <a:gd name="T14" fmla="+- 0 -203 -279"/>
                              <a:gd name="T15" fmla="*/ -203 h 392"/>
                              <a:gd name="T16" fmla="+- 0 10739 10085"/>
                              <a:gd name="T17" fmla="*/ T16 w 790"/>
                              <a:gd name="T18" fmla="+- 0 -220 -279"/>
                              <a:gd name="T19" fmla="*/ -220 h 392"/>
                            </a:gdLst>
                            <a:ahLst/>
                            <a:cxnLst>
                              <a:cxn ang="0">
                                <a:pos x="T1" y="T3"/>
                              </a:cxn>
                              <a:cxn ang="0">
                                <a:pos x="T5" y="T7"/>
                              </a:cxn>
                              <a:cxn ang="0">
                                <a:pos x="T9" y="T11"/>
                              </a:cxn>
                              <a:cxn ang="0">
                                <a:pos x="T13" y="T15"/>
                              </a:cxn>
                              <a:cxn ang="0">
                                <a:pos x="T17" y="T19"/>
                              </a:cxn>
                            </a:cxnLst>
                            <a:rect l="0" t="0" r="r" b="b"/>
                            <a:pathLst>
                              <a:path w="790" h="392">
                                <a:moveTo>
                                  <a:pt x="654" y="59"/>
                                </a:moveTo>
                                <a:lnTo>
                                  <a:pt x="652" y="87"/>
                                </a:lnTo>
                                <a:lnTo>
                                  <a:pt x="709" y="87"/>
                                </a:lnTo>
                                <a:lnTo>
                                  <a:pt x="709" y="76"/>
                                </a:lnTo>
                                <a:lnTo>
                                  <a:pt x="654" y="59"/>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67"/>
                        <wps:cNvSpPr>
                          <a:spLocks/>
                        </wps:cNvSpPr>
                        <wps:spPr bwMode="auto">
                          <a:xfrm>
                            <a:off x="10085" y="-279"/>
                            <a:ext cx="790" cy="392"/>
                          </a:xfrm>
                          <a:custGeom>
                            <a:avLst/>
                            <a:gdLst>
                              <a:gd name="T0" fmla="+- 0 10422 10085"/>
                              <a:gd name="T1" fmla="*/ T0 w 790"/>
                              <a:gd name="T2" fmla="+- 0 -260 -279"/>
                              <a:gd name="T3" fmla="*/ -260 h 392"/>
                              <a:gd name="T4" fmla="+- 0 10340 10085"/>
                              <a:gd name="T5" fmla="*/ T4 w 790"/>
                              <a:gd name="T6" fmla="+- 0 -247 -279"/>
                              <a:gd name="T7" fmla="*/ -247 h 392"/>
                              <a:gd name="T8" fmla="+- 0 10337 10085"/>
                              <a:gd name="T9" fmla="*/ T8 w 790"/>
                              <a:gd name="T10" fmla="+- 0 -206 -279"/>
                              <a:gd name="T11" fmla="*/ -206 h 392"/>
                              <a:gd name="T12" fmla="+- 0 10291 10085"/>
                              <a:gd name="T13" fmla="*/ T12 w 790"/>
                              <a:gd name="T14" fmla="+- 0 -198 -279"/>
                              <a:gd name="T15" fmla="*/ -198 h 392"/>
                              <a:gd name="T16" fmla="+- 0 10346 10085"/>
                              <a:gd name="T17" fmla="*/ T16 w 790"/>
                              <a:gd name="T18" fmla="+- 0 -198 -279"/>
                              <a:gd name="T19" fmla="*/ -198 h 392"/>
                              <a:gd name="T20" fmla="+- 0 10354 10085"/>
                              <a:gd name="T21" fmla="*/ T20 w 790"/>
                              <a:gd name="T22" fmla="+- 0 -231 -279"/>
                              <a:gd name="T23" fmla="*/ -231 h 392"/>
                              <a:gd name="T24" fmla="+- 0 10405 10085"/>
                              <a:gd name="T25" fmla="*/ T24 w 790"/>
                              <a:gd name="T26" fmla="+- 0 -240 -279"/>
                              <a:gd name="T27" fmla="*/ -240 h 392"/>
                              <a:gd name="T28" fmla="+- 0 10421 10085"/>
                              <a:gd name="T29" fmla="*/ T28 w 790"/>
                              <a:gd name="T30" fmla="+- 0 -240 -279"/>
                              <a:gd name="T31" fmla="*/ -240 h 392"/>
                              <a:gd name="T32" fmla="+- 0 10422 10085"/>
                              <a:gd name="T33" fmla="*/ T32 w 790"/>
                              <a:gd name="T34" fmla="+- 0 -260 -279"/>
                              <a:gd name="T35" fmla="*/ -260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 h="392">
                                <a:moveTo>
                                  <a:pt x="337" y="19"/>
                                </a:moveTo>
                                <a:lnTo>
                                  <a:pt x="255" y="32"/>
                                </a:lnTo>
                                <a:lnTo>
                                  <a:pt x="252" y="73"/>
                                </a:lnTo>
                                <a:lnTo>
                                  <a:pt x="206" y="81"/>
                                </a:lnTo>
                                <a:lnTo>
                                  <a:pt x="261" y="81"/>
                                </a:lnTo>
                                <a:lnTo>
                                  <a:pt x="269" y="48"/>
                                </a:lnTo>
                                <a:lnTo>
                                  <a:pt x="320" y="39"/>
                                </a:lnTo>
                                <a:lnTo>
                                  <a:pt x="336" y="39"/>
                                </a:lnTo>
                                <a:lnTo>
                                  <a:pt x="337" y="19"/>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368"/>
                        <wps:cNvSpPr>
                          <a:spLocks/>
                        </wps:cNvSpPr>
                        <wps:spPr bwMode="auto">
                          <a:xfrm>
                            <a:off x="10085" y="-279"/>
                            <a:ext cx="790" cy="392"/>
                          </a:xfrm>
                          <a:custGeom>
                            <a:avLst/>
                            <a:gdLst>
                              <a:gd name="T0" fmla="+- 0 10421 10085"/>
                              <a:gd name="T1" fmla="*/ T0 w 790"/>
                              <a:gd name="T2" fmla="+- 0 -240 -279"/>
                              <a:gd name="T3" fmla="*/ -240 h 392"/>
                              <a:gd name="T4" fmla="+- 0 10405 10085"/>
                              <a:gd name="T5" fmla="*/ T4 w 790"/>
                              <a:gd name="T6" fmla="+- 0 -240 -279"/>
                              <a:gd name="T7" fmla="*/ -240 h 392"/>
                              <a:gd name="T8" fmla="+- 0 10413 10085"/>
                              <a:gd name="T9" fmla="*/ T8 w 790"/>
                              <a:gd name="T10" fmla="+- 0 -201 -279"/>
                              <a:gd name="T11" fmla="*/ -201 h 392"/>
                              <a:gd name="T12" fmla="+- 0 10484 10085"/>
                              <a:gd name="T13" fmla="*/ T12 w 790"/>
                              <a:gd name="T14" fmla="+- 0 -212 -279"/>
                              <a:gd name="T15" fmla="*/ -212 h 392"/>
                              <a:gd name="T16" fmla="+- 0 10486 10085"/>
                              <a:gd name="T17" fmla="*/ T16 w 790"/>
                              <a:gd name="T18" fmla="+- 0 -219 -279"/>
                              <a:gd name="T19" fmla="*/ -219 h 392"/>
                              <a:gd name="T20" fmla="+- 0 10420 10085"/>
                              <a:gd name="T21" fmla="*/ T20 w 790"/>
                              <a:gd name="T22" fmla="+- 0 -219 -279"/>
                              <a:gd name="T23" fmla="*/ -219 h 392"/>
                              <a:gd name="T24" fmla="+- 0 10421 10085"/>
                              <a:gd name="T25" fmla="*/ T24 w 790"/>
                              <a:gd name="T26" fmla="+- 0 -240 -279"/>
                              <a:gd name="T27" fmla="*/ -240 h 392"/>
                            </a:gdLst>
                            <a:ahLst/>
                            <a:cxnLst>
                              <a:cxn ang="0">
                                <a:pos x="T1" y="T3"/>
                              </a:cxn>
                              <a:cxn ang="0">
                                <a:pos x="T5" y="T7"/>
                              </a:cxn>
                              <a:cxn ang="0">
                                <a:pos x="T9" y="T11"/>
                              </a:cxn>
                              <a:cxn ang="0">
                                <a:pos x="T13" y="T15"/>
                              </a:cxn>
                              <a:cxn ang="0">
                                <a:pos x="T17" y="T19"/>
                              </a:cxn>
                              <a:cxn ang="0">
                                <a:pos x="T21" y="T23"/>
                              </a:cxn>
                              <a:cxn ang="0">
                                <a:pos x="T25" y="T27"/>
                              </a:cxn>
                            </a:cxnLst>
                            <a:rect l="0" t="0" r="r" b="b"/>
                            <a:pathLst>
                              <a:path w="790" h="392">
                                <a:moveTo>
                                  <a:pt x="336" y="39"/>
                                </a:moveTo>
                                <a:lnTo>
                                  <a:pt x="320" y="39"/>
                                </a:lnTo>
                                <a:lnTo>
                                  <a:pt x="328" y="78"/>
                                </a:lnTo>
                                <a:lnTo>
                                  <a:pt x="399" y="67"/>
                                </a:lnTo>
                                <a:lnTo>
                                  <a:pt x="401" y="60"/>
                                </a:lnTo>
                                <a:lnTo>
                                  <a:pt x="335" y="60"/>
                                </a:lnTo>
                                <a:lnTo>
                                  <a:pt x="336" y="39"/>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369"/>
                        <wps:cNvSpPr>
                          <a:spLocks/>
                        </wps:cNvSpPr>
                        <wps:spPr bwMode="auto">
                          <a:xfrm>
                            <a:off x="10085" y="-279"/>
                            <a:ext cx="790" cy="392"/>
                          </a:xfrm>
                          <a:custGeom>
                            <a:avLst/>
                            <a:gdLst>
                              <a:gd name="T0" fmla="+- 0 10647 10085"/>
                              <a:gd name="T1" fmla="*/ T0 w 790"/>
                              <a:gd name="T2" fmla="+- 0 -251 -279"/>
                              <a:gd name="T3" fmla="*/ -251 h 392"/>
                              <a:gd name="T4" fmla="+- 0 10647 10085"/>
                              <a:gd name="T5" fmla="*/ T4 w 790"/>
                              <a:gd name="T6" fmla="+- 0 -216 -279"/>
                              <a:gd name="T7" fmla="*/ -216 h 392"/>
                              <a:gd name="T8" fmla="+- 0 10715 10085"/>
                              <a:gd name="T9" fmla="*/ T8 w 790"/>
                              <a:gd name="T10" fmla="+- 0 -216 -279"/>
                              <a:gd name="T11" fmla="*/ -216 h 392"/>
                              <a:gd name="T12" fmla="+- 0 10715 10085"/>
                              <a:gd name="T13" fmla="*/ T12 w 790"/>
                              <a:gd name="T14" fmla="+- 0 -228 -279"/>
                              <a:gd name="T15" fmla="*/ -228 h 392"/>
                              <a:gd name="T16" fmla="+- 0 10647 10085"/>
                              <a:gd name="T17" fmla="*/ T16 w 790"/>
                              <a:gd name="T18" fmla="+- 0 -251 -279"/>
                              <a:gd name="T19" fmla="*/ -251 h 392"/>
                            </a:gdLst>
                            <a:ahLst/>
                            <a:cxnLst>
                              <a:cxn ang="0">
                                <a:pos x="T1" y="T3"/>
                              </a:cxn>
                              <a:cxn ang="0">
                                <a:pos x="T5" y="T7"/>
                              </a:cxn>
                              <a:cxn ang="0">
                                <a:pos x="T9" y="T11"/>
                              </a:cxn>
                              <a:cxn ang="0">
                                <a:pos x="T13" y="T15"/>
                              </a:cxn>
                              <a:cxn ang="0">
                                <a:pos x="T17" y="T19"/>
                              </a:cxn>
                            </a:cxnLst>
                            <a:rect l="0" t="0" r="r" b="b"/>
                            <a:pathLst>
                              <a:path w="790" h="392">
                                <a:moveTo>
                                  <a:pt x="562" y="28"/>
                                </a:moveTo>
                                <a:lnTo>
                                  <a:pt x="562" y="63"/>
                                </a:lnTo>
                                <a:lnTo>
                                  <a:pt x="630" y="63"/>
                                </a:lnTo>
                                <a:lnTo>
                                  <a:pt x="630" y="51"/>
                                </a:lnTo>
                                <a:lnTo>
                                  <a:pt x="562" y="28"/>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370"/>
                        <wps:cNvSpPr>
                          <a:spLocks/>
                        </wps:cNvSpPr>
                        <wps:spPr bwMode="auto">
                          <a:xfrm>
                            <a:off x="10085" y="-279"/>
                            <a:ext cx="790" cy="392"/>
                          </a:xfrm>
                          <a:custGeom>
                            <a:avLst/>
                            <a:gdLst>
                              <a:gd name="T0" fmla="+- 0 10560 10085"/>
                              <a:gd name="T1" fmla="*/ T0 w 790"/>
                              <a:gd name="T2" fmla="+- 0 -279 -279"/>
                              <a:gd name="T3" fmla="*/ -279 h 392"/>
                              <a:gd name="T4" fmla="+- 0 10479 10085"/>
                              <a:gd name="T5" fmla="*/ T4 w 790"/>
                              <a:gd name="T6" fmla="+- 0 -264 -279"/>
                              <a:gd name="T7" fmla="*/ -264 h 392"/>
                              <a:gd name="T8" fmla="+- 0 10474 10085"/>
                              <a:gd name="T9" fmla="*/ T8 w 790"/>
                              <a:gd name="T10" fmla="+- 0 -226 -279"/>
                              <a:gd name="T11" fmla="*/ -226 h 392"/>
                              <a:gd name="T12" fmla="+- 0 10420 10085"/>
                              <a:gd name="T13" fmla="*/ T12 w 790"/>
                              <a:gd name="T14" fmla="+- 0 -219 -279"/>
                              <a:gd name="T15" fmla="*/ -219 h 392"/>
                              <a:gd name="T16" fmla="+- 0 10486 10085"/>
                              <a:gd name="T17" fmla="*/ T16 w 790"/>
                              <a:gd name="T18" fmla="+- 0 -219 -279"/>
                              <a:gd name="T19" fmla="*/ -219 h 392"/>
                              <a:gd name="T20" fmla="+- 0 10492 10085"/>
                              <a:gd name="T21" fmla="*/ T20 w 790"/>
                              <a:gd name="T22" fmla="+- 0 -252 -279"/>
                              <a:gd name="T23" fmla="*/ -252 h 392"/>
                              <a:gd name="T24" fmla="+- 0 10558 10085"/>
                              <a:gd name="T25" fmla="*/ T24 w 790"/>
                              <a:gd name="T26" fmla="+- 0 -261 -279"/>
                              <a:gd name="T27" fmla="*/ -261 h 392"/>
                              <a:gd name="T28" fmla="+- 0 10617 10085"/>
                              <a:gd name="T29" fmla="*/ T28 w 790"/>
                              <a:gd name="T30" fmla="+- 0 -261 -279"/>
                              <a:gd name="T31" fmla="*/ -261 h 392"/>
                              <a:gd name="T32" fmla="+- 0 10560 10085"/>
                              <a:gd name="T33" fmla="*/ T32 w 790"/>
                              <a:gd name="T34" fmla="+- 0 -279 -279"/>
                              <a:gd name="T35" fmla="*/ -279 h 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90" h="392">
                                <a:moveTo>
                                  <a:pt x="475" y="0"/>
                                </a:moveTo>
                                <a:lnTo>
                                  <a:pt x="394" y="15"/>
                                </a:lnTo>
                                <a:lnTo>
                                  <a:pt x="389" y="53"/>
                                </a:lnTo>
                                <a:lnTo>
                                  <a:pt x="335" y="60"/>
                                </a:lnTo>
                                <a:lnTo>
                                  <a:pt x="401" y="60"/>
                                </a:lnTo>
                                <a:lnTo>
                                  <a:pt x="407" y="27"/>
                                </a:lnTo>
                                <a:lnTo>
                                  <a:pt x="473" y="18"/>
                                </a:lnTo>
                                <a:lnTo>
                                  <a:pt x="532" y="18"/>
                                </a:lnTo>
                                <a:lnTo>
                                  <a:pt x="475" y="0"/>
                                </a:lnTo>
                                <a:close/>
                              </a:path>
                            </a:pathLst>
                          </a:custGeom>
                          <a:solidFill>
                            <a:srgbClr val="5BB44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371"/>
                      <wpg:cNvGrpSpPr>
                        <a:grpSpLocks/>
                      </wpg:cNvGrpSpPr>
                      <wpg:grpSpPr bwMode="auto">
                        <a:xfrm>
                          <a:off x="9980" y="34"/>
                          <a:ext cx="1076" cy="317"/>
                          <a:chOff x="9980" y="34"/>
                          <a:chExt cx="1076" cy="317"/>
                        </a:xfrm>
                      </wpg:grpSpPr>
                      <wps:wsp>
                        <wps:cNvPr id="19" name="Freeform 372"/>
                        <wps:cNvSpPr>
                          <a:spLocks/>
                        </wps:cNvSpPr>
                        <wps:spPr bwMode="auto">
                          <a:xfrm>
                            <a:off x="9980" y="34"/>
                            <a:ext cx="1076" cy="317"/>
                          </a:xfrm>
                          <a:custGeom>
                            <a:avLst/>
                            <a:gdLst>
                              <a:gd name="T0" fmla="+- 0 10680 9980"/>
                              <a:gd name="T1" fmla="*/ T0 w 1076"/>
                              <a:gd name="T2" fmla="+- 0 190 34"/>
                              <a:gd name="T3" fmla="*/ 190 h 317"/>
                              <a:gd name="T4" fmla="+- 0 10394 9980"/>
                              <a:gd name="T5" fmla="*/ T4 w 1076"/>
                              <a:gd name="T6" fmla="+- 0 190 34"/>
                              <a:gd name="T7" fmla="*/ 190 h 317"/>
                              <a:gd name="T8" fmla="+- 0 10443 9980"/>
                              <a:gd name="T9" fmla="*/ T8 w 1076"/>
                              <a:gd name="T10" fmla="+- 0 193 34"/>
                              <a:gd name="T11" fmla="*/ 193 h 317"/>
                              <a:gd name="T12" fmla="+- 0 10465 9980"/>
                              <a:gd name="T13" fmla="*/ T12 w 1076"/>
                              <a:gd name="T14" fmla="+- 0 227 34"/>
                              <a:gd name="T15" fmla="*/ 227 h 317"/>
                              <a:gd name="T16" fmla="+- 0 10480 9980"/>
                              <a:gd name="T17" fmla="*/ T16 w 1076"/>
                              <a:gd name="T18" fmla="+- 0 285 34"/>
                              <a:gd name="T19" fmla="*/ 285 h 317"/>
                              <a:gd name="T20" fmla="+- 0 10525 9980"/>
                              <a:gd name="T21" fmla="*/ T20 w 1076"/>
                              <a:gd name="T22" fmla="+- 0 331 34"/>
                              <a:gd name="T23" fmla="*/ 331 h 317"/>
                              <a:gd name="T24" fmla="+- 0 10584 9980"/>
                              <a:gd name="T25" fmla="*/ T24 w 1076"/>
                              <a:gd name="T26" fmla="+- 0 350 34"/>
                              <a:gd name="T27" fmla="*/ 350 h 317"/>
                              <a:gd name="T28" fmla="+- 0 10644 9980"/>
                              <a:gd name="T29" fmla="*/ T28 w 1076"/>
                              <a:gd name="T30" fmla="+- 0 341 34"/>
                              <a:gd name="T31" fmla="*/ 341 h 317"/>
                              <a:gd name="T32" fmla="+- 0 10707 9980"/>
                              <a:gd name="T33" fmla="*/ T32 w 1076"/>
                              <a:gd name="T34" fmla="+- 0 314 34"/>
                              <a:gd name="T35" fmla="*/ 314 h 317"/>
                              <a:gd name="T36" fmla="+- 0 10724 9980"/>
                              <a:gd name="T37" fmla="*/ T36 w 1076"/>
                              <a:gd name="T38" fmla="+- 0 304 34"/>
                              <a:gd name="T39" fmla="*/ 304 h 317"/>
                              <a:gd name="T40" fmla="+- 0 10572 9980"/>
                              <a:gd name="T41" fmla="*/ T40 w 1076"/>
                              <a:gd name="T42" fmla="+- 0 304 34"/>
                              <a:gd name="T43" fmla="*/ 304 h 317"/>
                              <a:gd name="T44" fmla="+- 0 10542 9980"/>
                              <a:gd name="T45" fmla="*/ T44 w 1076"/>
                              <a:gd name="T46" fmla="+- 0 290 34"/>
                              <a:gd name="T47" fmla="*/ 290 h 317"/>
                              <a:gd name="T48" fmla="+- 0 10602 9980"/>
                              <a:gd name="T49" fmla="*/ T48 w 1076"/>
                              <a:gd name="T50" fmla="+- 0 290 34"/>
                              <a:gd name="T51" fmla="*/ 290 h 317"/>
                              <a:gd name="T52" fmla="+- 0 10657 9980"/>
                              <a:gd name="T53" fmla="*/ T52 w 1076"/>
                              <a:gd name="T54" fmla="+- 0 271 34"/>
                              <a:gd name="T55" fmla="*/ 271 h 317"/>
                              <a:gd name="T56" fmla="+- 0 10709 9980"/>
                              <a:gd name="T57" fmla="*/ T56 w 1076"/>
                              <a:gd name="T58" fmla="+- 0 242 34"/>
                              <a:gd name="T59" fmla="*/ 242 h 317"/>
                              <a:gd name="T60" fmla="+- 0 10711 9980"/>
                              <a:gd name="T61" fmla="*/ T60 w 1076"/>
                              <a:gd name="T62" fmla="+- 0 241 34"/>
                              <a:gd name="T63" fmla="*/ 241 h 317"/>
                              <a:gd name="T64" fmla="+- 0 10561 9980"/>
                              <a:gd name="T65" fmla="*/ T64 w 1076"/>
                              <a:gd name="T66" fmla="+- 0 241 34"/>
                              <a:gd name="T67" fmla="*/ 241 h 317"/>
                              <a:gd name="T68" fmla="+- 0 10520 9980"/>
                              <a:gd name="T69" fmla="*/ T68 w 1076"/>
                              <a:gd name="T70" fmla="+- 0 216 34"/>
                              <a:gd name="T71" fmla="*/ 216 h 317"/>
                              <a:gd name="T72" fmla="+- 0 10629 9980"/>
                              <a:gd name="T73" fmla="*/ T72 w 1076"/>
                              <a:gd name="T74" fmla="+- 0 216 34"/>
                              <a:gd name="T75" fmla="*/ 216 h 317"/>
                              <a:gd name="T76" fmla="+- 0 10680 9980"/>
                              <a:gd name="T77" fmla="*/ T76 w 1076"/>
                              <a:gd name="T78" fmla="+- 0 190 34"/>
                              <a:gd name="T79" fmla="*/ 19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6" h="317">
                                <a:moveTo>
                                  <a:pt x="700" y="156"/>
                                </a:moveTo>
                                <a:lnTo>
                                  <a:pt x="414" y="156"/>
                                </a:lnTo>
                                <a:lnTo>
                                  <a:pt x="463" y="159"/>
                                </a:lnTo>
                                <a:lnTo>
                                  <a:pt x="485" y="193"/>
                                </a:lnTo>
                                <a:lnTo>
                                  <a:pt x="500" y="251"/>
                                </a:lnTo>
                                <a:lnTo>
                                  <a:pt x="545" y="297"/>
                                </a:lnTo>
                                <a:lnTo>
                                  <a:pt x="604" y="316"/>
                                </a:lnTo>
                                <a:lnTo>
                                  <a:pt x="664" y="307"/>
                                </a:lnTo>
                                <a:lnTo>
                                  <a:pt x="727" y="280"/>
                                </a:lnTo>
                                <a:lnTo>
                                  <a:pt x="744" y="270"/>
                                </a:lnTo>
                                <a:lnTo>
                                  <a:pt x="592" y="270"/>
                                </a:lnTo>
                                <a:lnTo>
                                  <a:pt x="562" y="256"/>
                                </a:lnTo>
                                <a:lnTo>
                                  <a:pt x="622" y="256"/>
                                </a:lnTo>
                                <a:lnTo>
                                  <a:pt x="677" y="237"/>
                                </a:lnTo>
                                <a:lnTo>
                                  <a:pt x="729" y="208"/>
                                </a:lnTo>
                                <a:lnTo>
                                  <a:pt x="731" y="207"/>
                                </a:lnTo>
                                <a:lnTo>
                                  <a:pt x="581" y="207"/>
                                </a:lnTo>
                                <a:lnTo>
                                  <a:pt x="540" y="182"/>
                                </a:lnTo>
                                <a:lnTo>
                                  <a:pt x="649" y="182"/>
                                </a:lnTo>
                                <a:lnTo>
                                  <a:pt x="700" y="156"/>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73"/>
                        <wps:cNvSpPr>
                          <a:spLocks/>
                        </wps:cNvSpPr>
                        <wps:spPr bwMode="auto">
                          <a:xfrm>
                            <a:off x="9980" y="34"/>
                            <a:ext cx="1076" cy="317"/>
                          </a:xfrm>
                          <a:custGeom>
                            <a:avLst/>
                            <a:gdLst>
                              <a:gd name="T0" fmla="+- 0 10980 9980"/>
                              <a:gd name="T1" fmla="*/ T0 w 1076"/>
                              <a:gd name="T2" fmla="+- 0 160 34"/>
                              <a:gd name="T3" fmla="*/ 160 h 317"/>
                              <a:gd name="T4" fmla="+- 0 10877 9980"/>
                              <a:gd name="T5" fmla="*/ T4 w 1076"/>
                              <a:gd name="T6" fmla="+- 0 180 34"/>
                              <a:gd name="T7" fmla="*/ 180 h 317"/>
                              <a:gd name="T8" fmla="+- 0 10800 9980"/>
                              <a:gd name="T9" fmla="*/ T8 w 1076"/>
                              <a:gd name="T10" fmla="+- 0 214 34"/>
                              <a:gd name="T11" fmla="*/ 214 h 317"/>
                              <a:gd name="T12" fmla="+- 0 10677 9980"/>
                              <a:gd name="T13" fmla="*/ T12 w 1076"/>
                              <a:gd name="T14" fmla="+- 0 283 34"/>
                              <a:gd name="T15" fmla="*/ 283 h 317"/>
                              <a:gd name="T16" fmla="+- 0 10621 9980"/>
                              <a:gd name="T17" fmla="*/ T16 w 1076"/>
                              <a:gd name="T18" fmla="+- 0 301 34"/>
                              <a:gd name="T19" fmla="*/ 301 h 317"/>
                              <a:gd name="T20" fmla="+- 0 10572 9980"/>
                              <a:gd name="T21" fmla="*/ T20 w 1076"/>
                              <a:gd name="T22" fmla="+- 0 304 34"/>
                              <a:gd name="T23" fmla="*/ 304 h 317"/>
                              <a:gd name="T24" fmla="+- 0 10724 9980"/>
                              <a:gd name="T25" fmla="*/ T24 w 1076"/>
                              <a:gd name="T26" fmla="+- 0 304 34"/>
                              <a:gd name="T27" fmla="*/ 304 h 317"/>
                              <a:gd name="T28" fmla="+- 0 10772 9980"/>
                              <a:gd name="T29" fmla="*/ T28 w 1076"/>
                              <a:gd name="T30" fmla="+- 0 277 34"/>
                              <a:gd name="T31" fmla="*/ 277 h 317"/>
                              <a:gd name="T32" fmla="+- 0 10842 9980"/>
                              <a:gd name="T33" fmla="*/ T32 w 1076"/>
                              <a:gd name="T34" fmla="+- 0 239 34"/>
                              <a:gd name="T35" fmla="*/ 239 h 317"/>
                              <a:gd name="T36" fmla="+- 0 10924 9980"/>
                              <a:gd name="T37" fmla="*/ T36 w 1076"/>
                              <a:gd name="T38" fmla="+- 0 199 34"/>
                              <a:gd name="T39" fmla="*/ 199 h 317"/>
                              <a:gd name="T40" fmla="+- 0 10990 9980"/>
                              <a:gd name="T41" fmla="*/ T40 w 1076"/>
                              <a:gd name="T42" fmla="+- 0 178 34"/>
                              <a:gd name="T43" fmla="*/ 178 h 317"/>
                              <a:gd name="T44" fmla="+- 0 11036 9980"/>
                              <a:gd name="T45" fmla="*/ T44 w 1076"/>
                              <a:gd name="T46" fmla="+- 0 168 34"/>
                              <a:gd name="T47" fmla="*/ 168 h 317"/>
                              <a:gd name="T48" fmla="+- 0 11055 9980"/>
                              <a:gd name="T49" fmla="*/ T48 w 1076"/>
                              <a:gd name="T50" fmla="+- 0 166 34"/>
                              <a:gd name="T51" fmla="*/ 166 h 317"/>
                              <a:gd name="T52" fmla="+- 0 11028 9980"/>
                              <a:gd name="T53" fmla="*/ T52 w 1076"/>
                              <a:gd name="T54" fmla="+- 0 160 34"/>
                              <a:gd name="T55" fmla="*/ 160 h 317"/>
                              <a:gd name="T56" fmla="+- 0 10980 9980"/>
                              <a:gd name="T57" fmla="*/ T56 w 1076"/>
                              <a:gd name="T58" fmla="+- 0 160 34"/>
                              <a:gd name="T59" fmla="*/ 16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76" h="317">
                                <a:moveTo>
                                  <a:pt x="1000" y="126"/>
                                </a:moveTo>
                                <a:lnTo>
                                  <a:pt x="897" y="146"/>
                                </a:lnTo>
                                <a:lnTo>
                                  <a:pt x="820" y="180"/>
                                </a:lnTo>
                                <a:lnTo>
                                  <a:pt x="697" y="249"/>
                                </a:lnTo>
                                <a:lnTo>
                                  <a:pt x="641" y="267"/>
                                </a:lnTo>
                                <a:lnTo>
                                  <a:pt x="592" y="270"/>
                                </a:lnTo>
                                <a:lnTo>
                                  <a:pt x="744" y="270"/>
                                </a:lnTo>
                                <a:lnTo>
                                  <a:pt x="792" y="243"/>
                                </a:lnTo>
                                <a:lnTo>
                                  <a:pt x="862" y="205"/>
                                </a:lnTo>
                                <a:lnTo>
                                  <a:pt x="944" y="165"/>
                                </a:lnTo>
                                <a:lnTo>
                                  <a:pt x="1010" y="144"/>
                                </a:lnTo>
                                <a:lnTo>
                                  <a:pt x="1056" y="134"/>
                                </a:lnTo>
                                <a:lnTo>
                                  <a:pt x="1075" y="132"/>
                                </a:lnTo>
                                <a:lnTo>
                                  <a:pt x="1048" y="126"/>
                                </a:lnTo>
                                <a:lnTo>
                                  <a:pt x="1000" y="126"/>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74"/>
                        <wps:cNvSpPr>
                          <a:spLocks/>
                        </wps:cNvSpPr>
                        <wps:spPr bwMode="auto">
                          <a:xfrm>
                            <a:off x="9980" y="34"/>
                            <a:ext cx="1076" cy="317"/>
                          </a:xfrm>
                          <a:custGeom>
                            <a:avLst/>
                            <a:gdLst>
                              <a:gd name="T0" fmla="+- 0 10013 9980"/>
                              <a:gd name="T1" fmla="*/ T0 w 1076"/>
                              <a:gd name="T2" fmla="+- 0 220 34"/>
                              <a:gd name="T3" fmla="*/ 220 h 317"/>
                              <a:gd name="T4" fmla="+- 0 10060 9980"/>
                              <a:gd name="T5" fmla="*/ T4 w 1076"/>
                              <a:gd name="T6" fmla="+- 0 273 34"/>
                              <a:gd name="T7" fmla="*/ 273 h 317"/>
                              <a:gd name="T8" fmla="+- 0 10108 9980"/>
                              <a:gd name="T9" fmla="*/ T8 w 1076"/>
                              <a:gd name="T10" fmla="+- 0 278 34"/>
                              <a:gd name="T11" fmla="*/ 278 h 317"/>
                              <a:gd name="T12" fmla="+- 0 10175 9980"/>
                              <a:gd name="T13" fmla="*/ T12 w 1076"/>
                              <a:gd name="T14" fmla="+- 0 262 34"/>
                              <a:gd name="T15" fmla="*/ 262 h 317"/>
                              <a:gd name="T16" fmla="+- 0 10217 9980"/>
                              <a:gd name="T17" fmla="*/ T16 w 1076"/>
                              <a:gd name="T18" fmla="+- 0 246 34"/>
                              <a:gd name="T19" fmla="*/ 246 h 317"/>
                              <a:gd name="T20" fmla="+- 0 10077 9980"/>
                              <a:gd name="T21" fmla="*/ T20 w 1076"/>
                              <a:gd name="T22" fmla="+- 0 246 34"/>
                              <a:gd name="T23" fmla="*/ 246 h 317"/>
                              <a:gd name="T24" fmla="+- 0 10059 9980"/>
                              <a:gd name="T25" fmla="*/ T24 w 1076"/>
                              <a:gd name="T26" fmla="+- 0 243 34"/>
                              <a:gd name="T27" fmla="*/ 243 h 317"/>
                              <a:gd name="T28" fmla="+- 0 10042 9980"/>
                              <a:gd name="T29" fmla="*/ T28 w 1076"/>
                              <a:gd name="T30" fmla="+- 0 239 34"/>
                              <a:gd name="T31" fmla="*/ 239 h 317"/>
                              <a:gd name="T32" fmla="+- 0 10027 9980"/>
                              <a:gd name="T33" fmla="*/ T32 w 1076"/>
                              <a:gd name="T34" fmla="+- 0 231 34"/>
                              <a:gd name="T35" fmla="*/ 231 h 317"/>
                              <a:gd name="T36" fmla="+- 0 10013 9980"/>
                              <a:gd name="T37" fmla="*/ T36 w 1076"/>
                              <a:gd name="T38" fmla="+- 0 220 34"/>
                              <a:gd name="T39" fmla="*/ 220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76" h="317">
                                <a:moveTo>
                                  <a:pt x="33" y="186"/>
                                </a:moveTo>
                                <a:lnTo>
                                  <a:pt x="80" y="239"/>
                                </a:lnTo>
                                <a:lnTo>
                                  <a:pt x="128" y="244"/>
                                </a:lnTo>
                                <a:lnTo>
                                  <a:pt x="195" y="228"/>
                                </a:lnTo>
                                <a:lnTo>
                                  <a:pt x="237" y="212"/>
                                </a:lnTo>
                                <a:lnTo>
                                  <a:pt x="97" y="212"/>
                                </a:lnTo>
                                <a:lnTo>
                                  <a:pt x="79" y="209"/>
                                </a:lnTo>
                                <a:lnTo>
                                  <a:pt x="62" y="205"/>
                                </a:lnTo>
                                <a:lnTo>
                                  <a:pt x="47" y="197"/>
                                </a:lnTo>
                                <a:lnTo>
                                  <a:pt x="33" y="186"/>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75"/>
                        <wps:cNvSpPr>
                          <a:spLocks/>
                        </wps:cNvSpPr>
                        <wps:spPr bwMode="auto">
                          <a:xfrm>
                            <a:off x="9980" y="34"/>
                            <a:ext cx="1076" cy="317"/>
                          </a:xfrm>
                          <a:custGeom>
                            <a:avLst/>
                            <a:gdLst>
                              <a:gd name="T0" fmla="+- 0 10411 9980"/>
                              <a:gd name="T1" fmla="*/ T0 w 1076"/>
                              <a:gd name="T2" fmla="+- 0 158 34"/>
                              <a:gd name="T3" fmla="*/ 158 h 317"/>
                              <a:gd name="T4" fmla="+- 0 10396 9980"/>
                              <a:gd name="T5" fmla="*/ T4 w 1076"/>
                              <a:gd name="T6" fmla="+- 0 159 34"/>
                              <a:gd name="T7" fmla="*/ 159 h 317"/>
                              <a:gd name="T8" fmla="+- 0 10379 9980"/>
                              <a:gd name="T9" fmla="*/ T8 w 1076"/>
                              <a:gd name="T10" fmla="+- 0 160 34"/>
                              <a:gd name="T11" fmla="*/ 160 h 317"/>
                              <a:gd name="T12" fmla="+- 0 10304 9980"/>
                              <a:gd name="T13" fmla="*/ T12 w 1076"/>
                              <a:gd name="T14" fmla="+- 0 177 34"/>
                              <a:gd name="T15" fmla="*/ 177 h 317"/>
                              <a:gd name="T16" fmla="+- 0 10221 9980"/>
                              <a:gd name="T17" fmla="*/ T16 w 1076"/>
                              <a:gd name="T18" fmla="+- 0 207 34"/>
                              <a:gd name="T19" fmla="*/ 207 h 317"/>
                              <a:gd name="T20" fmla="+- 0 10137 9980"/>
                              <a:gd name="T21" fmla="*/ T20 w 1076"/>
                              <a:gd name="T22" fmla="+- 0 237 34"/>
                              <a:gd name="T23" fmla="*/ 237 h 317"/>
                              <a:gd name="T24" fmla="+- 0 10077 9980"/>
                              <a:gd name="T25" fmla="*/ T24 w 1076"/>
                              <a:gd name="T26" fmla="+- 0 246 34"/>
                              <a:gd name="T27" fmla="*/ 246 h 317"/>
                              <a:gd name="T28" fmla="+- 0 10217 9980"/>
                              <a:gd name="T29" fmla="*/ T28 w 1076"/>
                              <a:gd name="T30" fmla="+- 0 246 34"/>
                              <a:gd name="T31" fmla="*/ 246 h 317"/>
                              <a:gd name="T32" fmla="+- 0 10327 9980"/>
                              <a:gd name="T33" fmla="*/ T32 w 1076"/>
                              <a:gd name="T34" fmla="+- 0 207 34"/>
                              <a:gd name="T35" fmla="*/ 207 h 317"/>
                              <a:gd name="T36" fmla="+- 0 10394 9980"/>
                              <a:gd name="T37" fmla="*/ T36 w 1076"/>
                              <a:gd name="T38" fmla="+- 0 190 34"/>
                              <a:gd name="T39" fmla="*/ 190 h 317"/>
                              <a:gd name="T40" fmla="+- 0 10680 9980"/>
                              <a:gd name="T41" fmla="*/ T40 w 1076"/>
                              <a:gd name="T42" fmla="+- 0 190 34"/>
                              <a:gd name="T43" fmla="*/ 190 h 317"/>
                              <a:gd name="T44" fmla="+- 0 10692 9980"/>
                              <a:gd name="T45" fmla="*/ T44 w 1076"/>
                              <a:gd name="T46" fmla="+- 0 184 34"/>
                              <a:gd name="T47" fmla="*/ 184 h 317"/>
                              <a:gd name="T48" fmla="+- 0 10695 9980"/>
                              <a:gd name="T49" fmla="*/ T48 w 1076"/>
                              <a:gd name="T50" fmla="+- 0 182 34"/>
                              <a:gd name="T51" fmla="*/ 182 h 317"/>
                              <a:gd name="T52" fmla="+- 0 10560 9980"/>
                              <a:gd name="T53" fmla="*/ T52 w 1076"/>
                              <a:gd name="T54" fmla="+- 0 182 34"/>
                              <a:gd name="T55" fmla="*/ 182 h 317"/>
                              <a:gd name="T56" fmla="+- 0 10540 9980"/>
                              <a:gd name="T57" fmla="*/ T56 w 1076"/>
                              <a:gd name="T58" fmla="+- 0 180 34"/>
                              <a:gd name="T59" fmla="*/ 180 h 317"/>
                              <a:gd name="T60" fmla="+- 0 10522 9980"/>
                              <a:gd name="T61" fmla="*/ T60 w 1076"/>
                              <a:gd name="T62" fmla="+- 0 175 34"/>
                              <a:gd name="T63" fmla="*/ 175 h 317"/>
                              <a:gd name="T64" fmla="+- 0 10507 9980"/>
                              <a:gd name="T65" fmla="*/ T64 w 1076"/>
                              <a:gd name="T66" fmla="+- 0 165 34"/>
                              <a:gd name="T67" fmla="*/ 165 h 317"/>
                              <a:gd name="T68" fmla="+- 0 10507 9980"/>
                              <a:gd name="T69" fmla="*/ T68 w 1076"/>
                              <a:gd name="T70" fmla="+- 0 164 34"/>
                              <a:gd name="T71" fmla="*/ 164 h 317"/>
                              <a:gd name="T72" fmla="+- 0 10452 9980"/>
                              <a:gd name="T73" fmla="*/ T72 w 1076"/>
                              <a:gd name="T74" fmla="+- 0 164 34"/>
                              <a:gd name="T75" fmla="*/ 164 h 317"/>
                              <a:gd name="T76" fmla="+- 0 10428 9980"/>
                              <a:gd name="T77" fmla="*/ T76 w 1076"/>
                              <a:gd name="T78" fmla="+- 0 159 34"/>
                              <a:gd name="T79" fmla="*/ 159 h 317"/>
                              <a:gd name="T80" fmla="+- 0 10411 9980"/>
                              <a:gd name="T81" fmla="*/ T80 w 1076"/>
                              <a:gd name="T82" fmla="+- 0 158 34"/>
                              <a:gd name="T83" fmla="*/ 158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6" h="317">
                                <a:moveTo>
                                  <a:pt x="431" y="124"/>
                                </a:moveTo>
                                <a:lnTo>
                                  <a:pt x="416" y="125"/>
                                </a:lnTo>
                                <a:lnTo>
                                  <a:pt x="399" y="126"/>
                                </a:lnTo>
                                <a:lnTo>
                                  <a:pt x="324" y="143"/>
                                </a:lnTo>
                                <a:lnTo>
                                  <a:pt x="241" y="173"/>
                                </a:lnTo>
                                <a:lnTo>
                                  <a:pt x="157" y="203"/>
                                </a:lnTo>
                                <a:lnTo>
                                  <a:pt x="97" y="212"/>
                                </a:lnTo>
                                <a:lnTo>
                                  <a:pt x="237" y="212"/>
                                </a:lnTo>
                                <a:lnTo>
                                  <a:pt x="347" y="173"/>
                                </a:lnTo>
                                <a:lnTo>
                                  <a:pt x="414" y="156"/>
                                </a:lnTo>
                                <a:lnTo>
                                  <a:pt x="700" y="156"/>
                                </a:lnTo>
                                <a:lnTo>
                                  <a:pt x="712" y="150"/>
                                </a:lnTo>
                                <a:lnTo>
                                  <a:pt x="715" y="148"/>
                                </a:lnTo>
                                <a:lnTo>
                                  <a:pt x="580" y="148"/>
                                </a:lnTo>
                                <a:lnTo>
                                  <a:pt x="560" y="146"/>
                                </a:lnTo>
                                <a:lnTo>
                                  <a:pt x="542" y="141"/>
                                </a:lnTo>
                                <a:lnTo>
                                  <a:pt x="527" y="131"/>
                                </a:lnTo>
                                <a:lnTo>
                                  <a:pt x="527" y="130"/>
                                </a:lnTo>
                                <a:lnTo>
                                  <a:pt x="472" y="130"/>
                                </a:lnTo>
                                <a:lnTo>
                                  <a:pt x="448" y="125"/>
                                </a:lnTo>
                                <a:lnTo>
                                  <a:pt x="431" y="124"/>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76"/>
                        <wps:cNvSpPr>
                          <a:spLocks/>
                        </wps:cNvSpPr>
                        <wps:spPr bwMode="auto">
                          <a:xfrm>
                            <a:off x="9980" y="34"/>
                            <a:ext cx="1076" cy="317"/>
                          </a:xfrm>
                          <a:custGeom>
                            <a:avLst/>
                            <a:gdLst>
                              <a:gd name="T0" fmla="+- 0 10965 9980"/>
                              <a:gd name="T1" fmla="*/ T0 w 1076"/>
                              <a:gd name="T2" fmla="+- 0 93 34"/>
                              <a:gd name="T3" fmla="*/ 93 h 317"/>
                              <a:gd name="T4" fmla="+- 0 10902 9980"/>
                              <a:gd name="T5" fmla="*/ T4 w 1076"/>
                              <a:gd name="T6" fmla="+- 0 103 34"/>
                              <a:gd name="T7" fmla="*/ 103 h 317"/>
                              <a:gd name="T8" fmla="+- 0 10817 9980"/>
                              <a:gd name="T9" fmla="*/ T8 w 1076"/>
                              <a:gd name="T10" fmla="+- 0 134 34"/>
                              <a:gd name="T11" fmla="*/ 134 h 317"/>
                              <a:gd name="T12" fmla="+- 0 10708 9980"/>
                              <a:gd name="T13" fmla="*/ T12 w 1076"/>
                              <a:gd name="T14" fmla="+- 0 197 34"/>
                              <a:gd name="T15" fmla="*/ 197 h 317"/>
                              <a:gd name="T16" fmla="+- 0 10674 9980"/>
                              <a:gd name="T17" fmla="*/ T16 w 1076"/>
                              <a:gd name="T18" fmla="+- 0 215 34"/>
                              <a:gd name="T19" fmla="*/ 215 h 317"/>
                              <a:gd name="T20" fmla="+- 0 10619 9980"/>
                              <a:gd name="T21" fmla="*/ T20 w 1076"/>
                              <a:gd name="T22" fmla="+- 0 235 34"/>
                              <a:gd name="T23" fmla="*/ 235 h 317"/>
                              <a:gd name="T24" fmla="+- 0 10561 9980"/>
                              <a:gd name="T25" fmla="*/ T24 w 1076"/>
                              <a:gd name="T26" fmla="+- 0 241 34"/>
                              <a:gd name="T27" fmla="*/ 241 h 317"/>
                              <a:gd name="T28" fmla="+- 0 10711 9980"/>
                              <a:gd name="T29" fmla="*/ T28 w 1076"/>
                              <a:gd name="T30" fmla="+- 0 241 34"/>
                              <a:gd name="T31" fmla="*/ 241 h 317"/>
                              <a:gd name="T32" fmla="+- 0 10828 9980"/>
                              <a:gd name="T33" fmla="*/ T32 w 1076"/>
                              <a:gd name="T34" fmla="+- 0 171 34"/>
                              <a:gd name="T35" fmla="*/ 171 h 317"/>
                              <a:gd name="T36" fmla="+- 0 10893 9980"/>
                              <a:gd name="T37" fmla="*/ T36 w 1076"/>
                              <a:gd name="T38" fmla="+- 0 141 34"/>
                              <a:gd name="T39" fmla="*/ 141 h 317"/>
                              <a:gd name="T40" fmla="+- 0 10960 9980"/>
                              <a:gd name="T41" fmla="*/ T40 w 1076"/>
                              <a:gd name="T42" fmla="+- 0 119 34"/>
                              <a:gd name="T43" fmla="*/ 119 h 317"/>
                              <a:gd name="T44" fmla="+- 0 11038 9980"/>
                              <a:gd name="T45" fmla="*/ T44 w 1076"/>
                              <a:gd name="T46" fmla="+- 0 101 34"/>
                              <a:gd name="T47" fmla="*/ 101 h 317"/>
                              <a:gd name="T48" fmla="+- 0 11010 9980"/>
                              <a:gd name="T49" fmla="*/ T48 w 1076"/>
                              <a:gd name="T50" fmla="+- 0 96 34"/>
                              <a:gd name="T51" fmla="*/ 96 h 317"/>
                              <a:gd name="T52" fmla="+- 0 10965 9980"/>
                              <a:gd name="T53" fmla="*/ T52 w 1076"/>
                              <a:gd name="T54" fmla="+- 0 93 34"/>
                              <a:gd name="T55" fmla="*/ 9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6" h="317">
                                <a:moveTo>
                                  <a:pt x="985" y="59"/>
                                </a:moveTo>
                                <a:lnTo>
                                  <a:pt x="922" y="69"/>
                                </a:lnTo>
                                <a:lnTo>
                                  <a:pt x="837" y="100"/>
                                </a:lnTo>
                                <a:lnTo>
                                  <a:pt x="728" y="163"/>
                                </a:lnTo>
                                <a:lnTo>
                                  <a:pt x="694" y="181"/>
                                </a:lnTo>
                                <a:lnTo>
                                  <a:pt x="639" y="201"/>
                                </a:lnTo>
                                <a:lnTo>
                                  <a:pt x="581" y="207"/>
                                </a:lnTo>
                                <a:lnTo>
                                  <a:pt x="731" y="207"/>
                                </a:lnTo>
                                <a:lnTo>
                                  <a:pt x="848" y="137"/>
                                </a:lnTo>
                                <a:lnTo>
                                  <a:pt x="913" y="107"/>
                                </a:lnTo>
                                <a:lnTo>
                                  <a:pt x="980" y="85"/>
                                </a:lnTo>
                                <a:lnTo>
                                  <a:pt x="1058" y="67"/>
                                </a:lnTo>
                                <a:lnTo>
                                  <a:pt x="1030" y="62"/>
                                </a:lnTo>
                                <a:lnTo>
                                  <a:pt x="985" y="5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77"/>
                        <wps:cNvSpPr>
                          <a:spLocks/>
                        </wps:cNvSpPr>
                        <wps:spPr bwMode="auto">
                          <a:xfrm>
                            <a:off x="9980" y="34"/>
                            <a:ext cx="1076" cy="317"/>
                          </a:xfrm>
                          <a:custGeom>
                            <a:avLst/>
                            <a:gdLst>
                              <a:gd name="T0" fmla="+- 0 10629 9980"/>
                              <a:gd name="T1" fmla="*/ T0 w 1076"/>
                              <a:gd name="T2" fmla="+- 0 216 34"/>
                              <a:gd name="T3" fmla="*/ 216 h 317"/>
                              <a:gd name="T4" fmla="+- 0 10520 9980"/>
                              <a:gd name="T5" fmla="*/ T4 w 1076"/>
                              <a:gd name="T6" fmla="+- 0 216 34"/>
                              <a:gd name="T7" fmla="*/ 216 h 317"/>
                              <a:gd name="T8" fmla="+- 0 10532 9980"/>
                              <a:gd name="T9" fmla="*/ T8 w 1076"/>
                              <a:gd name="T10" fmla="+- 0 218 34"/>
                              <a:gd name="T11" fmla="*/ 218 h 317"/>
                              <a:gd name="T12" fmla="+- 0 10570 9980"/>
                              <a:gd name="T13" fmla="*/ T12 w 1076"/>
                              <a:gd name="T14" fmla="+- 0 224 34"/>
                              <a:gd name="T15" fmla="*/ 224 h 317"/>
                              <a:gd name="T16" fmla="+- 0 10626 9980"/>
                              <a:gd name="T17" fmla="*/ T16 w 1076"/>
                              <a:gd name="T18" fmla="+- 0 217 34"/>
                              <a:gd name="T19" fmla="*/ 217 h 317"/>
                              <a:gd name="T20" fmla="+- 0 10629 9980"/>
                              <a:gd name="T21" fmla="*/ T20 w 1076"/>
                              <a:gd name="T22" fmla="+- 0 216 34"/>
                              <a:gd name="T23" fmla="*/ 216 h 317"/>
                            </a:gdLst>
                            <a:ahLst/>
                            <a:cxnLst>
                              <a:cxn ang="0">
                                <a:pos x="T1" y="T3"/>
                              </a:cxn>
                              <a:cxn ang="0">
                                <a:pos x="T5" y="T7"/>
                              </a:cxn>
                              <a:cxn ang="0">
                                <a:pos x="T9" y="T11"/>
                              </a:cxn>
                              <a:cxn ang="0">
                                <a:pos x="T13" y="T15"/>
                              </a:cxn>
                              <a:cxn ang="0">
                                <a:pos x="T17" y="T19"/>
                              </a:cxn>
                              <a:cxn ang="0">
                                <a:pos x="T21" y="T23"/>
                              </a:cxn>
                            </a:cxnLst>
                            <a:rect l="0" t="0" r="r" b="b"/>
                            <a:pathLst>
                              <a:path w="1076" h="317">
                                <a:moveTo>
                                  <a:pt x="649" y="182"/>
                                </a:moveTo>
                                <a:lnTo>
                                  <a:pt x="540" y="182"/>
                                </a:lnTo>
                                <a:lnTo>
                                  <a:pt x="552" y="184"/>
                                </a:lnTo>
                                <a:lnTo>
                                  <a:pt x="590" y="190"/>
                                </a:lnTo>
                                <a:lnTo>
                                  <a:pt x="646" y="183"/>
                                </a:lnTo>
                                <a:lnTo>
                                  <a:pt x="649" y="182"/>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78"/>
                        <wps:cNvSpPr>
                          <a:spLocks/>
                        </wps:cNvSpPr>
                        <wps:spPr bwMode="auto">
                          <a:xfrm>
                            <a:off x="9980" y="34"/>
                            <a:ext cx="1076" cy="317"/>
                          </a:xfrm>
                          <a:custGeom>
                            <a:avLst/>
                            <a:gdLst>
                              <a:gd name="T0" fmla="+- 0 9994 9980"/>
                              <a:gd name="T1" fmla="*/ T0 w 1076"/>
                              <a:gd name="T2" fmla="+- 0 163 34"/>
                              <a:gd name="T3" fmla="*/ 163 h 317"/>
                              <a:gd name="T4" fmla="+- 0 10091 9980"/>
                              <a:gd name="T5" fmla="*/ T4 w 1076"/>
                              <a:gd name="T6" fmla="+- 0 213 34"/>
                              <a:gd name="T7" fmla="*/ 213 h 317"/>
                              <a:gd name="T8" fmla="+- 0 10164 9980"/>
                              <a:gd name="T9" fmla="*/ T8 w 1076"/>
                              <a:gd name="T10" fmla="+- 0 194 34"/>
                              <a:gd name="T11" fmla="*/ 194 h 317"/>
                              <a:gd name="T12" fmla="+- 0 10196 9980"/>
                              <a:gd name="T13" fmla="*/ T12 w 1076"/>
                              <a:gd name="T14" fmla="+- 0 182 34"/>
                              <a:gd name="T15" fmla="*/ 182 h 317"/>
                              <a:gd name="T16" fmla="+- 0 10065 9980"/>
                              <a:gd name="T17" fmla="*/ T16 w 1076"/>
                              <a:gd name="T18" fmla="+- 0 182 34"/>
                              <a:gd name="T19" fmla="*/ 182 h 317"/>
                              <a:gd name="T20" fmla="+- 0 10045 9980"/>
                              <a:gd name="T21" fmla="*/ T20 w 1076"/>
                              <a:gd name="T22" fmla="+- 0 181 34"/>
                              <a:gd name="T23" fmla="*/ 181 h 317"/>
                              <a:gd name="T24" fmla="+- 0 10028 9980"/>
                              <a:gd name="T25" fmla="*/ T24 w 1076"/>
                              <a:gd name="T26" fmla="+- 0 178 34"/>
                              <a:gd name="T27" fmla="*/ 178 h 317"/>
                              <a:gd name="T28" fmla="+- 0 10011 9980"/>
                              <a:gd name="T29" fmla="*/ T28 w 1076"/>
                              <a:gd name="T30" fmla="+- 0 172 34"/>
                              <a:gd name="T31" fmla="*/ 172 h 317"/>
                              <a:gd name="T32" fmla="+- 0 9994 9980"/>
                              <a:gd name="T33" fmla="*/ T32 w 1076"/>
                              <a:gd name="T34" fmla="+- 0 163 34"/>
                              <a:gd name="T35" fmla="*/ 16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6" h="317">
                                <a:moveTo>
                                  <a:pt x="14" y="129"/>
                                </a:moveTo>
                                <a:lnTo>
                                  <a:pt x="111" y="179"/>
                                </a:lnTo>
                                <a:lnTo>
                                  <a:pt x="184" y="160"/>
                                </a:lnTo>
                                <a:lnTo>
                                  <a:pt x="216" y="148"/>
                                </a:lnTo>
                                <a:lnTo>
                                  <a:pt x="85" y="148"/>
                                </a:lnTo>
                                <a:lnTo>
                                  <a:pt x="65" y="147"/>
                                </a:lnTo>
                                <a:lnTo>
                                  <a:pt x="48" y="144"/>
                                </a:lnTo>
                                <a:lnTo>
                                  <a:pt x="31" y="138"/>
                                </a:lnTo>
                                <a:lnTo>
                                  <a:pt x="14" y="12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79"/>
                        <wps:cNvSpPr>
                          <a:spLocks/>
                        </wps:cNvSpPr>
                        <wps:spPr bwMode="auto">
                          <a:xfrm>
                            <a:off x="9980" y="34"/>
                            <a:ext cx="1076" cy="317"/>
                          </a:xfrm>
                          <a:custGeom>
                            <a:avLst/>
                            <a:gdLst>
                              <a:gd name="T0" fmla="+- 0 10930 9980"/>
                              <a:gd name="T1" fmla="*/ T0 w 1076"/>
                              <a:gd name="T2" fmla="+- 0 41 34"/>
                              <a:gd name="T3" fmla="*/ 41 h 317"/>
                              <a:gd name="T4" fmla="+- 0 10854 9980"/>
                              <a:gd name="T5" fmla="*/ T4 w 1076"/>
                              <a:gd name="T6" fmla="+- 0 55 34"/>
                              <a:gd name="T7" fmla="*/ 55 h 317"/>
                              <a:gd name="T8" fmla="+- 0 10758 9980"/>
                              <a:gd name="T9" fmla="*/ T8 w 1076"/>
                              <a:gd name="T10" fmla="+- 0 94 34"/>
                              <a:gd name="T11" fmla="*/ 94 h 317"/>
                              <a:gd name="T12" fmla="+- 0 10732 9980"/>
                              <a:gd name="T13" fmla="*/ T12 w 1076"/>
                              <a:gd name="T14" fmla="+- 0 110 34"/>
                              <a:gd name="T15" fmla="*/ 110 h 317"/>
                              <a:gd name="T16" fmla="+- 0 10681 9980"/>
                              <a:gd name="T17" fmla="*/ T16 w 1076"/>
                              <a:gd name="T18" fmla="+- 0 140 34"/>
                              <a:gd name="T19" fmla="*/ 140 h 317"/>
                              <a:gd name="T20" fmla="+- 0 10619 9980"/>
                              <a:gd name="T21" fmla="*/ T20 w 1076"/>
                              <a:gd name="T22" fmla="+- 0 169 34"/>
                              <a:gd name="T23" fmla="*/ 169 h 317"/>
                              <a:gd name="T24" fmla="+- 0 10560 9980"/>
                              <a:gd name="T25" fmla="*/ T24 w 1076"/>
                              <a:gd name="T26" fmla="+- 0 182 34"/>
                              <a:gd name="T27" fmla="*/ 182 h 317"/>
                              <a:gd name="T28" fmla="+- 0 10695 9980"/>
                              <a:gd name="T29" fmla="*/ T28 w 1076"/>
                              <a:gd name="T30" fmla="+- 0 182 34"/>
                              <a:gd name="T31" fmla="*/ 182 h 317"/>
                              <a:gd name="T32" fmla="+- 0 10789 9980"/>
                              <a:gd name="T33" fmla="*/ T32 w 1076"/>
                              <a:gd name="T34" fmla="+- 0 120 34"/>
                              <a:gd name="T35" fmla="*/ 120 h 317"/>
                              <a:gd name="T36" fmla="+- 0 10867 9980"/>
                              <a:gd name="T37" fmla="*/ T36 w 1076"/>
                              <a:gd name="T38" fmla="+- 0 82 34"/>
                              <a:gd name="T39" fmla="*/ 82 h 317"/>
                              <a:gd name="T40" fmla="+- 0 10929 9980"/>
                              <a:gd name="T41" fmla="*/ T40 w 1076"/>
                              <a:gd name="T42" fmla="+- 0 62 34"/>
                              <a:gd name="T43" fmla="*/ 62 h 317"/>
                              <a:gd name="T44" fmla="+- 0 11019 9980"/>
                              <a:gd name="T45" fmla="*/ T44 w 1076"/>
                              <a:gd name="T46" fmla="+- 0 46 34"/>
                              <a:gd name="T47" fmla="*/ 46 h 317"/>
                              <a:gd name="T48" fmla="+- 0 10985 9980"/>
                              <a:gd name="T49" fmla="*/ T48 w 1076"/>
                              <a:gd name="T50" fmla="+- 0 43 34"/>
                              <a:gd name="T51" fmla="*/ 43 h 317"/>
                              <a:gd name="T52" fmla="+- 0 10930 9980"/>
                              <a:gd name="T53" fmla="*/ T52 w 1076"/>
                              <a:gd name="T54" fmla="+- 0 41 34"/>
                              <a:gd name="T55" fmla="*/ 41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76" h="317">
                                <a:moveTo>
                                  <a:pt x="950" y="7"/>
                                </a:moveTo>
                                <a:lnTo>
                                  <a:pt x="874" y="21"/>
                                </a:lnTo>
                                <a:lnTo>
                                  <a:pt x="778" y="60"/>
                                </a:lnTo>
                                <a:lnTo>
                                  <a:pt x="752" y="76"/>
                                </a:lnTo>
                                <a:lnTo>
                                  <a:pt x="701" y="106"/>
                                </a:lnTo>
                                <a:lnTo>
                                  <a:pt x="639" y="135"/>
                                </a:lnTo>
                                <a:lnTo>
                                  <a:pt x="580" y="148"/>
                                </a:lnTo>
                                <a:lnTo>
                                  <a:pt x="715" y="148"/>
                                </a:lnTo>
                                <a:lnTo>
                                  <a:pt x="809" y="86"/>
                                </a:lnTo>
                                <a:lnTo>
                                  <a:pt x="887" y="48"/>
                                </a:lnTo>
                                <a:lnTo>
                                  <a:pt x="949" y="28"/>
                                </a:lnTo>
                                <a:lnTo>
                                  <a:pt x="1039" y="12"/>
                                </a:lnTo>
                                <a:lnTo>
                                  <a:pt x="1005" y="9"/>
                                </a:lnTo>
                                <a:lnTo>
                                  <a:pt x="950" y="7"/>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80"/>
                        <wps:cNvSpPr>
                          <a:spLocks/>
                        </wps:cNvSpPr>
                        <wps:spPr bwMode="auto">
                          <a:xfrm>
                            <a:off x="9980" y="34"/>
                            <a:ext cx="1076" cy="317"/>
                          </a:xfrm>
                          <a:custGeom>
                            <a:avLst/>
                            <a:gdLst>
                              <a:gd name="T0" fmla="+- 0 10390 9980"/>
                              <a:gd name="T1" fmla="*/ T0 w 1076"/>
                              <a:gd name="T2" fmla="+- 0 97 34"/>
                              <a:gd name="T3" fmla="*/ 97 h 317"/>
                              <a:gd name="T4" fmla="+- 0 10357 9980"/>
                              <a:gd name="T5" fmla="*/ T4 w 1076"/>
                              <a:gd name="T6" fmla="+- 0 97 34"/>
                              <a:gd name="T7" fmla="*/ 97 h 317"/>
                              <a:gd name="T8" fmla="+- 0 10284 9980"/>
                              <a:gd name="T9" fmla="*/ T8 w 1076"/>
                              <a:gd name="T10" fmla="+- 0 114 34"/>
                              <a:gd name="T11" fmla="*/ 114 h 317"/>
                              <a:gd name="T12" fmla="+- 0 10228 9980"/>
                              <a:gd name="T13" fmla="*/ T12 w 1076"/>
                              <a:gd name="T14" fmla="+- 0 134 34"/>
                              <a:gd name="T15" fmla="*/ 134 h 317"/>
                              <a:gd name="T16" fmla="+- 0 10124 9980"/>
                              <a:gd name="T17" fmla="*/ T16 w 1076"/>
                              <a:gd name="T18" fmla="+- 0 171 34"/>
                              <a:gd name="T19" fmla="*/ 171 h 317"/>
                              <a:gd name="T20" fmla="+- 0 10065 9980"/>
                              <a:gd name="T21" fmla="*/ T20 w 1076"/>
                              <a:gd name="T22" fmla="+- 0 182 34"/>
                              <a:gd name="T23" fmla="*/ 182 h 317"/>
                              <a:gd name="T24" fmla="+- 0 10196 9980"/>
                              <a:gd name="T25" fmla="*/ T24 w 1076"/>
                              <a:gd name="T26" fmla="+- 0 182 34"/>
                              <a:gd name="T27" fmla="*/ 182 h 317"/>
                              <a:gd name="T28" fmla="+- 0 10243 9980"/>
                              <a:gd name="T29" fmla="*/ T28 w 1076"/>
                              <a:gd name="T30" fmla="+- 0 164 34"/>
                              <a:gd name="T31" fmla="*/ 164 h 317"/>
                              <a:gd name="T32" fmla="+- 0 10322 9980"/>
                              <a:gd name="T33" fmla="*/ T32 w 1076"/>
                              <a:gd name="T34" fmla="+- 0 136 34"/>
                              <a:gd name="T35" fmla="*/ 136 h 317"/>
                              <a:gd name="T36" fmla="+- 0 10391 9980"/>
                              <a:gd name="T37" fmla="*/ T36 w 1076"/>
                              <a:gd name="T38" fmla="+- 0 123 34"/>
                              <a:gd name="T39" fmla="*/ 123 h 317"/>
                              <a:gd name="T40" fmla="+- 0 10485 9980"/>
                              <a:gd name="T41" fmla="*/ T40 w 1076"/>
                              <a:gd name="T42" fmla="+- 0 123 34"/>
                              <a:gd name="T43" fmla="*/ 123 h 317"/>
                              <a:gd name="T44" fmla="+- 0 10484 9980"/>
                              <a:gd name="T45" fmla="*/ T44 w 1076"/>
                              <a:gd name="T46" fmla="+- 0 121 34"/>
                              <a:gd name="T47" fmla="*/ 121 h 317"/>
                              <a:gd name="T48" fmla="+- 0 10477 9980"/>
                              <a:gd name="T49" fmla="*/ T48 w 1076"/>
                              <a:gd name="T50" fmla="+- 0 105 34"/>
                              <a:gd name="T51" fmla="*/ 105 h 317"/>
                              <a:gd name="T52" fmla="+- 0 10444 9980"/>
                              <a:gd name="T53" fmla="*/ T52 w 1076"/>
                              <a:gd name="T54" fmla="+- 0 105 34"/>
                              <a:gd name="T55" fmla="*/ 105 h 317"/>
                              <a:gd name="T56" fmla="+- 0 10437 9980"/>
                              <a:gd name="T57" fmla="*/ T56 w 1076"/>
                              <a:gd name="T58" fmla="+- 0 104 34"/>
                              <a:gd name="T59" fmla="*/ 104 h 317"/>
                              <a:gd name="T60" fmla="+- 0 10418 9980"/>
                              <a:gd name="T61" fmla="*/ T60 w 1076"/>
                              <a:gd name="T62" fmla="+- 0 100 34"/>
                              <a:gd name="T63" fmla="*/ 100 h 317"/>
                              <a:gd name="T64" fmla="+- 0 10390 9980"/>
                              <a:gd name="T65" fmla="*/ T64 w 1076"/>
                              <a:gd name="T66" fmla="+- 0 97 34"/>
                              <a:gd name="T67" fmla="*/ 97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6" h="317">
                                <a:moveTo>
                                  <a:pt x="410" y="63"/>
                                </a:moveTo>
                                <a:lnTo>
                                  <a:pt x="377" y="63"/>
                                </a:lnTo>
                                <a:lnTo>
                                  <a:pt x="304" y="80"/>
                                </a:lnTo>
                                <a:lnTo>
                                  <a:pt x="248" y="100"/>
                                </a:lnTo>
                                <a:lnTo>
                                  <a:pt x="144" y="137"/>
                                </a:lnTo>
                                <a:lnTo>
                                  <a:pt x="85" y="148"/>
                                </a:lnTo>
                                <a:lnTo>
                                  <a:pt x="216" y="148"/>
                                </a:lnTo>
                                <a:lnTo>
                                  <a:pt x="263" y="130"/>
                                </a:lnTo>
                                <a:lnTo>
                                  <a:pt x="342" y="102"/>
                                </a:lnTo>
                                <a:lnTo>
                                  <a:pt x="411" y="89"/>
                                </a:lnTo>
                                <a:lnTo>
                                  <a:pt x="505" y="89"/>
                                </a:lnTo>
                                <a:lnTo>
                                  <a:pt x="504" y="87"/>
                                </a:lnTo>
                                <a:lnTo>
                                  <a:pt x="497" y="71"/>
                                </a:lnTo>
                                <a:lnTo>
                                  <a:pt x="464" y="71"/>
                                </a:lnTo>
                                <a:lnTo>
                                  <a:pt x="457" y="70"/>
                                </a:lnTo>
                                <a:lnTo>
                                  <a:pt x="438" y="66"/>
                                </a:lnTo>
                                <a:lnTo>
                                  <a:pt x="410" y="63"/>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81"/>
                        <wps:cNvSpPr>
                          <a:spLocks/>
                        </wps:cNvSpPr>
                        <wps:spPr bwMode="auto">
                          <a:xfrm>
                            <a:off x="9980" y="34"/>
                            <a:ext cx="1076" cy="317"/>
                          </a:xfrm>
                          <a:custGeom>
                            <a:avLst/>
                            <a:gdLst>
                              <a:gd name="T0" fmla="+- 0 10485 9980"/>
                              <a:gd name="T1" fmla="*/ T0 w 1076"/>
                              <a:gd name="T2" fmla="+- 0 123 34"/>
                              <a:gd name="T3" fmla="*/ 123 h 317"/>
                              <a:gd name="T4" fmla="+- 0 10391 9980"/>
                              <a:gd name="T5" fmla="*/ T4 w 1076"/>
                              <a:gd name="T6" fmla="+- 0 123 34"/>
                              <a:gd name="T7" fmla="*/ 123 h 317"/>
                              <a:gd name="T8" fmla="+- 0 10411 9980"/>
                              <a:gd name="T9" fmla="*/ T8 w 1076"/>
                              <a:gd name="T10" fmla="+- 0 126 34"/>
                              <a:gd name="T11" fmla="*/ 126 h 317"/>
                              <a:gd name="T12" fmla="+- 0 10427 9980"/>
                              <a:gd name="T13" fmla="*/ T12 w 1076"/>
                              <a:gd name="T14" fmla="+- 0 134 34"/>
                              <a:gd name="T15" fmla="*/ 134 h 317"/>
                              <a:gd name="T16" fmla="+- 0 10440 9980"/>
                              <a:gd name="T17" fmla="*/ T16 w 1076"/>
                              <a:gd name="T18" fmla="+- 0 147 34"/>
                              <a:gd name="T19" fmla="*/ 147 h 317"/>
                              <a:gd name="T20" fmla="+- 0 10452 9980"/>
                              <a:gd name="T21" fmla="*/ T20 w 1076"/>
                              <a:gd name="T22" fmla="+- 0 164 34"/>
                              <a:gd name="T23" fmla="*/ 164 h 317"/>
                              <a:gd name="T24" fmla="+- 0 10507 9980"/>
                              <a:gd name="T25" fmla="*/ T24 w 1076"/>
                              <a:gd name="T26" fmla="+- 0 164 34"/>
                              <a:gd name="T27" fmla="*/ 164 h 317"/>
                              <a:gd name="T28" fmla="+- 0 10496 9980"/>
                              <a:gd name="T29" fmla="*/ T28 w 1076"/>
                              <a:gd name="T30" fmla="+- 0 149 34"/>
                              <a:gd name="T31" fmla="*/ 149 h 317"/>
                              <a:gd name="T32" fmla="+- 0 10485 9980"/>
                              <a:gd name="T33" fmla="*/ T32 w 1076"/>
                              <a:gd name="T34" fmla="+- 0 123 34"/>
                              <a:gd name="T35" fmla="*/ 123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6" h="317">
                                <a:moveTo>
                                  <a:pt x="505" y="89"/>
                                </a:moveTo>
                                <a:lnTo>
                                  <a:pt x="411" y="89"/>
                                </a:lnTo>
                                <a:lnTo>
                                  <a:pt x="431" y="92"/>
                                </a:lnTo>
                                <a:lnTo>
                                  <a:pt x="447" y="100"/>
                                </a:lnTo>
                                <a:lnTo>
                                  <a:pt x="460" y="113"/>
                                </a:lnTo>
                                <a:lnTo>
                                  <a:pt x="472" y="130"/>
                                </a:lnTo>
                                <a:lnTo>
                                  <a:pt x="527" y="130"/>
                                </a:lnTo>
                                <a:lnTo>
                                  <a:pt x="516" y="115"/>
                                </a:lnTo>
                                <a:lnTo>
                                  <a:pt x="505" y="8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82"/>
                        <wps:cNvSpPr>
                          <a:spLocks/>
                        </wps:cNvSpPr>
                        <wps:spPr bwMode="auto">
                          <a:xfrm>
                            <a:off x="9980" y="34"/>
                            <a:ext cx="1076" cy="317"/>
                          </a:xfrm>
                          <a:custGeom>
                            <a:avLst/>
                            <a:gdLst>
                              <a:gd name="T0" fmla="+- 0 9980 9980"/>
                              <a:gd name="T1" fmla="*/ T0 w 1076"/>
                              <a:gd name="T2" fmla="+- 0 92 34"/>
                              <a:gd name="T3" fmla="*/ 92 h 317"/>
                              <a:gd name="T4" fmla="+- 0 9981 9980"/>
                              <a:gd name="T5" fmla="*/ T4 w 1076"/>
                              <a:gd name="T6" fmla="+- 0 99 34"/>
                              <a:gd name="T7" fmla="*/ 99 h 317"/>
                              <a:gd name="T8" fmla="+- 0 9986 9980"/>
                              <a:gd name="T9" fmla="*/ T8 w 1076"/>
                              <a:gd name="T10" fmla="+- 0 116 34"/>
                              <a:gd name="T11" fmla="*/ 116 h 317"/>
                              <a:gd name="T12" fmla="+- 0 10004 9980"/>
                              <a:gd name="T13" fmla="*/ T12 w 1076"/>
                              <a:gd name="T14" fmla="+- 0 136 34"/>
                              <a:gd name="T15" fmla="*/ 136 h 317"/>
                              <a:gd name="T16" fmla="+- 0 10039 9980"/>
                              <a:gd name="T17" fmla="*/ T16 w 1076"/>
                              <a:gd name="T18" fmla="+- 0 149 34"/>
                              <a:gd name="T19" fmla="*/ 149 h 317"/>
                              <a:gd name="T20" fmla="+- 0 10094 9980"/>
                              <a:gd name="T21" fmla="*/ T20 w 1076"/>
                              <a:gd name="T22" fmla="+- 0 147 34"/>
                              <a:gd name="T23" fmla="*/ 147 h 317"/>
                              <a:gd name="T24" fmla="+- 0 10160 9980"/>
                              <a:gd name="T25" fmla="*/ T24 w 1076"/>
                              <a:gd name="T26" fmla="+- 0 127 34"/>
                              <a:gd name="T27" fmla="*/ 127 h 317"/>
                              <a:gd name="T28" fmla="+- 0 10176 9980"/>
                              <a:gd name="T29" fmla="*/ T28 w 1076"/>
                              <a:gd name="T30" fmla="+- 0 121 34"/>
                              <a:gd name="T31" fmla="*/ 121 h 317"/>
                              <a:gd name="T32" fmla="+- 0 10044 9980"/>
                              <a:gd name="T33" fmla="*/ T32 w 1076"/>
                              <a:gd name="T34" fmla="+- 0 121 34"/>
                              <a:gd name="T35" fmla="*/ 121 h 317"/>
                              <a:gd name="T36" fmla="+- 0 10025 9980"/>
                              <a:gd name="T37" fmla="*/ T36 w 1076"/>
                              <a:gd name="T38" fmla="+- 0 115 34"/>
                              <a:gd name="T39" fmla="*/ 115 h 317"/>
                              <a:gd name="T40" fmla="+- 0 10009 9980"/>
                              <a:gd name="T41" fmla="*/ T40 w 1076"/>
                              <a:gd name="T42" fmla="+- 0 111 34"/>
                              <a:gd name="T43" fmla="*/ 111 h 317"/>
                              <a:gd name="T44" fmla="+- 0 9994 9980"/>
                              <a:gd name="T45" fmla="*/ T44 w 1076"/>
                              <a:gd name="T46" fmla="+- 0 104 34"/>
                              <a:gd name="T47" fmla="*/ 104 h 317"/>
                              <a:gd name="T48" fmla="+- 0 9980 9980"/>
                              <a:gd name="T49" fmla="*/ T48 w 1076"/>
                              <a:gd name="T50" fmla="+- 0 92 34"/>
                              <a:gd name="T51" fmla="*/ 92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17">
                                <a:moveTo>
                                  <a:pt x="0" y="58"/>
                                </a:moveTo>
                                <a:lnTo>
                                  <a:pt x="1" y="65"/>
                                </a:lnTo>
                                <a:lnTo>
                                  <a:pt x="6" y="82"/>
                                </a:lnTo>
                                <a:lnTo>
                                  <a:pt x="24" y="102"/>
                                </a:lnTo>
                                <a:lnTo>
                                  <a:pt x="59" y="115"/>
                                </a:lnTo>
                                <a:lnTo>
                                  <a:pt x="114" y="113"/>
                                </a:lnTo>
                                <a:lnTo>
                                  <a:pt x="180" y="93"/>
                                </a:lnTo>
                                <a:lnTo>
                                  <a:pt x="196" y="87"/>
                                </a:lnTo>
                                <a:lnTo>
                                  <a:pt x="64" y="87"/>
                                </a:lnTo>
                                <a:lnTo>
                                  <a:pt x="45" y="81"/>
                                </a:lnTo>
                                <a:lnTo>
                                  <a:pt x="29" y="77"/>
                                </a:lnTo>
                                <a:lnTo>
                                  <a:pt x="14" y="70"/>
                                </a:lnTo>
                                <a:lnTo>
                                  <a:pt x="0" y="5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83"/>
                        <wps:cNvSpPr>
                          <a:spLocks/>
                        </wps:cNvSpPr>
                        <wps:spPr bwMode="auto">
                          <a:xfrm>
                            <a:off x="9980" y="34"/>
                            <a:ext cx="1076" cy="317"/>
                          </a:xfrm>
                          <a:custGeom>
                            <a:avLst/>
                            <a:gdLst>
                              <a:gd name="T0" fmla="+- 0 10393 9980"/>
                              <a:gd name="T1" fmla="*/ T0 w 1076"/>
                              <a:gd name="T2" fmla="+- 0 34 34"/>
                              <a:gd name="T3" fmla="*/ 34 h 317"/>
                              <a:gd name="T4" fmla="+- 0 10311 9980"/>
                              <a:gd name="T5" fmla="*/ T4 w 1076"/>
                              <a:gd name="T6" fmla="+- 0 42 34"/>
                              <a:gd name="T7" fmla="*/ 42 h 317"/>
                              <a:gd name="T8" fmla="+- 0 10229 9980"/>
                              <a:gd name="T9" fmla="*/ T8 w 1076"/>
                              <a:gd name="T10" fmla="+- 0 67 34"/>
                              <a:gd name="T11" fmla="*/ 67 h 317"/>
                              <a:gd name="T12" fmla="+- 0 10152 9980"/>
                              <a:gd name="T13" fmla="*/ T12 w 1076"/>
                              <a:gd name="T14" fmla="+- 0 96 34"/>
                              <a:gd name="T15" fmla="*/ 96 h 317"/>
                              <a:gd name="T16" fmla="+- 0 10088 9980"/>
                              <a:gd name="T17" fmla="*/ T16 w 1076"/>
                              <a:gd name="T18" fmla="+- 0 119 34"/>
                              <a:gd name="T19" fmla="*/ 119 h 317"/>
                              <a:gd name="T20" fmla="+- 0 10044 9980"/>
                              <a:gd name="T21" fmla="*/ T20 w 1076"/>
                              <a:gd name="T22" fmla="+- 0 121 34"/>
                              <a:gd name="T23" fmla="*/ 121 h 317"/>
                              <a:gd name="T24" fmla="+- 0 10176 9980"/>
                              <a:gd name="T25" fmla="*/ T24 w 1076"/>
                              <a:gd name="T26" fmla="+- 0 121 34"/>
                              <a:gd name="T27" fmla="*/ 121 h 317"/>
                              <a:gd name="T28" fmla="+- 0 10230 9980"/>
                              <a:gd name="T29" fmla="*/ T28 w 1076"/>
                              <a:gd name="T30" fmla="+- 0 100 34"/>
                              <a:gd name="T31" fmla="*/ 100 h 317"/>
                              <a:gd name="T32" fmla="+- 0 10299 9980"/>
                              <a:gd name="T33" fmla="*/ T32 w 1076"/>
                              <a:gd name="T34" fmla="+- 0 76 34"/>
                              <a:gd name="T35" fmla="*/ 76 h 317"/>
                              <a:gd name="T36" fmla="+- 0 10362 9980"/>
                              <a:gd name="T37" fmla="*/ T36 w 1076"/>
                              <a:gd name="T38" fmla="+- 0 62 34"/>
                              <a:gd name="T39" fmla="*/ 62 h 317"/>
                              <a:gd name="T40" fmla="+- 0 10449 9980"/>
                              <a:gd name="T41" fmla="*/ T40 w 1076"/>
                              <a:gd name="T42" fmla="+- 0 62 34"/>
                              <a:gd name="T43" fmla="*/ 62 h 317"/>
                              <a:gd name="T44" fmla="+- 0 10439 9980"/>
                              <a:gd name="T45" fmla="*/ T44 w 1076"/>
                              <a:gd name="T46" fmla="+- 0 50 34"/>
                              <a:gd name="T47" fmla="*/ 50 h 317"/>
                              <a:gd name="T48" fmla="+- 0 10393 9980"/>
                              <a:gd name="T49" fmla="*/ T48 w 1076"/>
                              <a:gd name="T50" fmla="+- 0 34 34"/>
                              <a:gd name="T51" fmla="*/ 34 h 3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76" h="317">
                                <a:moveTo>
                                  <a:pt x="413" y="0"/>
                                </a:moveTo>
                                <a:lnTo>
                                  <a:pt x="331" y="8"/>
                                </a:lnTo>
                                <a:lnTo>
                                  <a:pt x="249" y="33"/>
                                </a:lnTo>
                                <a:lnTo>
                                  <a:pt x="172" y="62"/>
                                </a:lnTo>
                                <a:lnTo>
                                  <a:pt x="108" y="85"/>
                                </a:lnTo>
                                <a:lnTo>
                                  <a:pt x="64" y="87"/>
                                </a:lnTo>
                                <a:lnTo>
                                  <a:pt x="196" y="87"/>
                                </a:lnTo>
                                <a:lnTo>
                                  <a:pt x="250" y="66"/>
                                </a:lnTo>
                                <a:lnTo>
                                  <a:pt x="319" y="42"/>
                                </a:lnTo>
                                <a:lnTo>
                                  <a:pt x="382" y="28"/>
                                </a:lnTo>
                                <a:lnTo>
                                  <a:pt x="469" y="28"/>
                                </a:lnTo>
                                <a:lnTo>
                                  <a:pt x="459" y="16"/>
                                </a:lnTo>
                                <a:lnTo>
                                  <a:pt x="41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84"/>
                        <wps:cNvSpPr>
                          <a:spLocks/>
                        </wps:cNvSpPr>
                        <wps:spPr bwMode="auto">
                          <a:xfrm>
                            <a:off x="9980" y="34"/>
                            <a:ext cx="1076" cy="317"/>
                          </a:xfrm>
                          <a:custGeom>
                            <a:avLst/>
                            <a:gdLst>
                              <a:gd name="T0" fmla="+- 0 10449 9980"/>
                              <a:gd name="T1" fmla="*/ T0 w 1076"/>
                              <a:gd name="T2" fmla="+- 0 62 34"/>
                              <a:gd name="T3" fmla="*/ 62 h 317"/>
                              <a:gd name="T4" fmla="+- 0 10362 9980"/>
                              <a:gd name="T5" fmla="*/ T4 w 1076"/>
                              <a:gd name="T6" fmla="+- 0 62 34"/>
                              <a:gd name="T7" fmla="*/ 62 h 317"/>
                              <a:gd name="T8" fmla="+- 0 10412 9980"/>
                              <a:gd name="T9" fmla="*/ T8 w 1076"/>
                              <a:gd name="T10" fmla="+- 0 69 34"/>
                              <a:gd name="T11" fmla="*/ 69 h 317"/>
                              <a:gd name="T12" fmla="+- 0 10444 9980"/>
                              <a:gd name="T13" fmla="*/ T12 w 1076"/>
                              <a:gd name="T14" fmla="+- 0 105 34"/>
                              <a:gd name="T15" fmla="*/ 105 h 317"/>
                              <a:gd name="T16" fmla="+- 0 10477 9980"/>
                              <a:gd name="T17" fmla="*/ T16 w 1076"/>
                              <a:gd name="T18" fmla="+- 0 105 34"/>
                              <a:gd name="T19" fmla="*/ 105 h 317"/>
                              <a:gd name="T20" fmla="+- 0 10467 9980"/>
                              <a:gd name="T21" fmla="*/ T20 w 1076"/>
                              <a:gd name="T22" fmla="+- 0 84 34"/>
                              <a:gd name="T23" fmla="*/ 84 h 317"/>
                              <a:gd name="T24" fmla="+- 0 10449 9980"/>
                              <a:gd name="T25" fmla="*/ T24 w 1076"/>
                              <a:gd name="T26" fmla="+- 0 62 34"/>
                              <a:gd name="T27" fmla="*/ 62 h 317"/>
                            </a:gdLst>
                            <a:ahLst/>
                            <a:cxnLst>
                              <a:cxn ang="0">
                                <a:pos x="T1" y="T3"/>
                              </a:cxn>
                              <a:cxn ang="0">
                                <a:pos x="T5" y="T7"/>
                              </a:cxn>
                              <a:cxn ang="0">
                                <a:pos x="T9" y="T11"/>
                              </a:cxn>
                              <a:cxn ang="0">
                                <a:pos x="T13" y="T15"/>
                              </a:cxn>
                              <a:cxn ang="0">
                                <a:pos x="T17" y="T19"/>
                              </a:cxn>
                              <a:cxn ang="0">
                                <a:pos x="T21" y="T23"/>
                              </a:cxn>
                              <a:cxn ang="0">
                                <a:pos x="T25" y="T27"/>
                              </a:cxn>
                            </a:cxnLst>
                            <a:rect l="0" t="0" r="r" b="b"/>
                            <a:pathLst>
                              <a:path w="1076" h="317">
                                <a:moveTo>
                                  <a:pt x="469" y="28"/>
                                </a:moveTo>
                                <a:lnTo>
                                  <a:pt x="382" y="28"/>
                                </a:lnTo>
                                <a:lnTo>
                                  <a:pt x="432" y="35"/>
                                </a:lnTo>
                                <a:lnTo>
                                  <a:pt x="464" y="71"/>
                                </a:lnTo>
                                <a:lnTo>
                                  <a:pt x="497" y="71"/>
                                </a:lnTo>
                                <a:lnTo>
                                  <a:pt x="487" y="50"/>
                                </a:lnTo>
                                <a:lnTo>
                                  <a:pt x="469" y="2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2" name="Group 385"/>
                      <wpg:cNvGrpSpPr>
                        <a:grpSpLocks/>
                      </wpg:cNvGrpSpPr>
                      <wpg:grpSpPr bwMode="auto">
                        <a:xfrm>
                          <a:off x="9978" y="386"/>
                          <a:ext cx="62" cy="89"/>
                          <a:chOff x="9978" y="386"/>
                          <a:chExt cx="62" cy="89"/>
                        </a:xfrm>
                      </wpg:grpSpPr>
                      <wps:wsp>
                        <wps:cNvPr id="513" name="Freeform 386"/>
                        <wps:cNvSpPr>
                          <a:spLocks/>
                        </wps:cNvSpPr>
                        <wps:spPr bwMode="auto">
                          <a:xfrm>
                            <a:off x="9978" y="386"/>
                            <a:ext cx="62" cy="89"/>
                          </a:xfrm>
                          <a:custGeom>
                            <a:avLst/>
                            <a:gdLst>
                              <a:gd name="T0" fmla="+- 0 10020 9978"/>
                              <a:gd name="T1" fmla="*/ T0 w 62"/>
                              <a:gd name="T2" fmla="+- 0 406 386"/>
                              <a:gd name="T3" fmla="*/ 406 h 89"/>
                              <a:gd name="T4" fmla="+- 0 9997 9978"/>
                              <a:gd name="T5" fmla="*/ T4 w 62"/>
                              <a:gd name="T6" fmla="+- 0 406 386"/>
                              <a:gd name="T7" fmla="*/ 406 h 89"/>
                              <a:gd name="T8" fmla="+- 0 9997 9978"/>
                              <a:gd name="T9" fmla="*/ T8 w 62"/>
                              <a:gd name="T10" fmla="+- 0 475 386"/>
                              <a:gd name="T11" fmla="*/ 475 h 89"/>
                              <a:gd name="T12" fmla="+- 0 10020 9978"/>
                              <a:gd name="T13" fmla="*/ T12 w 62"/>
                              <a:gd name="T14" fmla="+- 0 475 386"/>
                              <a:gd name="T15" fmla="*/ 475 h 89"/>
                              <a:gd name="T16" fmla="+- 0 10020 9978"/>
                              <a:gd name="T17" fmla="*/ T16 w 62"/>
                              <a:gd name="T18" fmla="+- 0 406 386"/>
                              <a:gd name="T19" fmla="*/ 406 h 89"/>
                            </a:gdLst>
                            <a:ahLst/>
                            <a:cxnLst>
                              <a:cxn ang="0">
                                <a:pos x="T1" y="T3"/>
                              </a:cxn>
                              <a:cxn ang="0">
                                <a:pos x="T5" y="T7"/>
                              </a:cxn>
                              <a:cxn ang="0">
                                <a:pos x="T9" y="T11"/>
                              </a:cxn>
                              <a:cxn ang="0">
                                <a:pos x="T13" y="T15"/>
                              </a:cxn>
                              <a:cxn ang="0">
                                <a:pos x="T17" y="T19"/>
                              </a:cxn>
                            </a:cxnLst>
                            <a:rect l="0" t="0" r="r" b="b"/>
                            <a:pathLst>
                              <a:path w="62" h="89">
                                <a:moveTo>
                                  <a:pt x="42" y="20"/>
                                </a:moveTo>
                                <a:lnTo>
                                  <a:pt x="19" y="20"/>
                                </a:lnTo>
                                <a:lnTo>
                                  <a:pt x="19" y="89"/>
                                </a:lnTo>
                                <a:lnTo>
                                  <a:pt x="42" y="89"/>
                                </a:lnTo>
                                <a:lnTo>
                                  <a:pt x="42" y="2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387"/>
                        <wps:cNvSpPr>
                          <a:spLocks/>
                        </wps:cNvSpPr>
                        <wps:spPr bwMode="auto">
                          <a:xfrm>
                            <a:off x="9978" y="386"/>
                            <a:ext cx="62" cy="89"/>
                          </a:xfrm>
                          <a:custGeom>
                            <a:avLst/>
                            <a:gdLst>
                              <a:gd name="T0" fmla="+- 0 10039 9978"/>
                              <a:gd name="T1" fmla="*/ T0 w 62"/>
                              <a:gd name="T2" fmla="+- 0 386 386"/>
                              <a:gd name="T3" fmla="*/ 386 h 89"/>
                              <a:gd name="T4" fmla="+- 0 9978 9978"/>
                              <a:gd name="T5" fmla="*/ T4 w 62"/>
                              <a:gd name="T6" fmla="+- 0 386 386"/>
                              <a:gd name="T7" fmla="*/ 386 h 89"/>
                              <a:gd name="T8" fmla="+- 0 9978 9978"/>
                              <a:gd name="T9" fmla="*/ T8 w 62"/>
                              <a:gd name="T10" fmla="+- 0 406 386"/>
                              <a:gd name="T11" fmla="*/ 406 h 89"/>
                              <a:gd name="T12" fmla="+- 0 10039 9978"/>
                              <a:gd name="T13" fmla="*/ T12 w 62"/>
                              <a:gd name="T14" fmla="+- 0 406 386"/>
                              <a:gd name="T15" fmla="*/ 406 h 89"/>
                              <a:gd name="T16" fmla="+- 0 10039 9978"/>
                              <a:gd name="T17" fmla="*/ T16 w 62"/>
                              <a:gd name="T18" fmla="+- 0 386 386"/>
                              <a:gd name="T19" fmla="*/ 386 h 89"/>
                            </a:gdLst>
                            <a:ahLst/>
                            <a:cxnLst>
                              <a:cxn ang="0">
                                <a:pos x="T1" y="T3"/>
                              </a:cxn>
                              <a:cxn ang="0">
                                <a:pos x="T5" y="T7"/>
                              </a:cxn>
                              <a:cxn ang="0">
                                <a:pos x="T9" y="T11"/>
                              </a:cxn>
                              <a:cxn ang="0">
                                <a:pos x="T13" y="T15"/>
                              </a:cxn>
                              <a:cxn ang="0">
                                <a:pos x="T17" y="T19"/>
                              </a:cxn>
                            </a:cxnLst>
                            <a:rect l="0" t="0" r="r" b="b"/>
                            <a:pathLst>
                              <a:path w="62" h="89">
                                <a:moveTo>
                                  <a:pt x="61" y="0"/>
                                </a:moveTo>
                                <a:lnTo>
                                  <a:pt x="0" y="0"/>
                                </a:lnTo>
                                <a:lnTo>
                                  <a:pt x="0" y="20"/>
                                </a:lnTo>
                                <a:lnTo>
                                  <a:pt x="61" y="20"/>
                                </a:lnTo>
                                <a:lnTo>
                                  <a:pt x="61"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388"/>
                      <wpg:cNvGrpSpPr>
                        <a:grpSpLocks/>
                      </wpg:cNvGrpSpPr>
                      <wpg:grpSpPr bwMode="auto">
                        <a:xfrm>
                          <a:off x="10046" y="383"/>
                          <a:ext cx="99" cy="95"/>
                          <a:chOff x="10046" y="383"/>
                          <a:chExt cx="99" cy="95"/>
                        </a:xfrm>
                      </wpg:grpSpPr>
                      <wps:wsp>
                        <wps:cNvPr id="516" name="Freeform 389"/>
                        <wps:cNvSpPr>
                          <a:spLocks/>
                        </wps:cNvSpPr>
                        <wps:spPr bwMode="auto">
                          <a:xfrm>
                            <a:off x="10046" y="383"/>
                            <a:ext cx="99" cy="95"/>
                          </a:xfrm>
                          <a:custGeom>
                            <a:avLst/>
                            <a:gdLst>
                              <a:gd name="T0" fmla="+- 0 10095 10046"/>
                              <a:gd name="T1" fmla="*/ T0 w 99"/>
                              <a:gd name="T2" fmla="+- 0 383 383"/>
                              <a:gd name="T3" fmla="*/ 383 h 95"/>
                              <a:gd name="T4" fmla="+- 0 10077 10046"/>
                              <a:gd name="T5" fmla="*/ T4 w 99"/>
                              <a:gd name="T6" fmla="+- 0 387 383"/>
                              <a:gd name="T7" fmla="*/ 387 h 95"/>
                              <a:gd name="T8" fmla="+- 0 10061 10046"/>
                              <a:gd name="T9" fmla="*/ T8 w 99"/>
                              <a:gd name="T10" fmla="+- 0 396 383"/>
                              <a:gd name="T11" fmla="*/ 396 h 95"/>
                              <a:gd name="T12" fmla="+- 0 10050 10046"/>
                              <a:gd name="T13" fmla="*/ T12 w 99"/>
                              <a:gd name="T14" fmla="+- 0 410 383"/>
                              <a:gd name="T15" fmla="*/ 410 h 95"/>
                              <a:gd name="T16" fmla="+- 0 10046 10046"/>
                              <a:gd name="T17" fmla="*/ T16 w 99"/>
                              <a:gd name="T18" fmla="+- 0 429 383"/>
                              <a:gd name="T19" fmla="*/ 429 h 95"/>
                              <a:gd name="T20" fmla="+- 0 10049 10046"/>
                              <a:gd name="T21" fmla="*/ T20 w 99"/>
                              <a:gd name="T22" fmla="+- 0 448 383"/>
                              <a:gd name="T23" fmla="*/ 448 h 95"/>
                              <a:gd name="T24" fmla="+- 0 10060 10046"/>
                              <a:gd name="T25" fmla="*/ T24 w 99"/>
                              <a:gd name="T26" fmla="+- 0 464 383"/>
                              <a:gd name="T27" fmla="*/ 464 h 95"/>
                              <a:gd name="T28" fmla="+- 0 10075 10046"/>
                              <a:gd name="T29" fmla="*/ T28 w 99"/>
                              <a:gd name="T30" fmla="+- 0 474 383"/>
                              <a:gd name="T31" fmla="*/ 474 h 95"/>
                              <a:gd name="T32" fmla="+- 0 10095 10046"/>
                              <a:gd name="T33" fmla="*/ T32 w 99"/>
                              <a:gd name="T34" fmla="+- 0 478 383"/>
                              <a:gd name="T35" fmla="*/ 478 h 95"/>
                              <a:gd name="T36" fmla="+- 0 10115 10046"/>
                              <a:gd name="T37" fmla="*/ T36 w 99"/>
                              <a:gd name="T38" fmla="+- 0 474 383"/>
                              <a:gd name="T39" fmla="*/ 474 h 95"/>
                              <a:gd name="T40" fmla="+- 0 10130 10046"/>
                              <a:gd name="T41" fmla="*/ T40 w 99"/>
                              <a:gd name="T42" fmla="+- 0 464 383"/>
                              <a:gd name="T43" fmla="*/ 464 h 95"/>
                              <a:gd name="T44" fmla="+- 0 10136 10046"/>
                              <a:gd name="T45" fmla="*/ T44 w 99"/>
                              <a:gd name="T46" fmla="+- 0 455 383"/>
                              <a:gd name="T47" fmla="*/ 455 h 95"/>
                              <a:gd name="T48" fmla="+- 0 10081 10046"/>
                              <a:gd name="T49" fmla="*/ T48 w 99"/>
                              <a:gd name="T50" fmla="+- 0 455 383"/>
                              <a:gd name="T51" fmla="*/ 455 h 95"/>
                              <a:gd name="T52" fmla="+- 0 10070 10046"/>
                              <a:gd name="T53" fmla="*/ T52 w 99"/>
                              <a:gd name="T54" fmla="+- 0 444 383"/>
                              <a:gd name="T55" fmla="*/ 444 h 95"/>
                              <a:gd name="T56" fmla="+- 0 10070 10046"/>
                              <a:gd name="T57" fmla="*/ T56 w 99"/>
                              <a:gd name="T58" fmla="+- 0 417 383"/>
                              <a:gd name="T59" fmla="*/ 417 h 95"/>
                              <a:gd name="T60" fmla="+- 0 10081 10046"/>
                              <a:gd name="T61" fmla="*/ T60 w 99"/>
                              <a:gd name="T62" fmla="+- 0 406 383"/>
                              <a:gd name="T63" fmla="*/ 406 h 95"/>
                              <a:gd name="T64" fmla="+- 0 10137 10046"/>
                              <a:gd name="T65" fmla="*/ T64 w 99"/>
                              <a:gd name="T66" fmla="+- 0 406 383"/>
                              <a:gd name="T67" fmla="*/ 406 h 95"/>
                              <a:gd name="T68" fmla="+- 0 10129 10046"/>
                              <a:gd name="T69" fmla="*/ T68 w 99"/>
                              <a:gd name="T70" fmla="+- 0 396 383"/>
                              <a:gd name="T71" fmla="*/ 396 h 95"/>
                              <a:gd name="T72" fmla="+- 0 10114 10046"/>
                              <a:gd name="T73" fmla="*/ T72 w 99"/>
                              <a:gd name="T74" fmla="+- 0 387 383"/>
                              <a:gd name="T75" fmla="*/ 387 h 95"/>
                              <a:gd name="T76" fmla="+- 0 10095 10046"/>
                              <a:gd name="T77" fmla="*/ T76 w 99"/>
                              <a:gd name="T78" fmla="+- 0 383 383"/>
                              <a:gd name="T79" fmla="*/ 383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9" h="95">
                                <a:moveTo>
                                  <a:pt x="49" y="0"/>
                                </a:moveTo>
                                <a:lnTo>
                                  <a:pt x="31" y="4"/>
                                </a:lnTo>
                                <a:lnTo>
                                  <a:pt x="15" y="13"/>
                                </a:lnTo>
                                <a:lnTo>
                                  <a:pt x="4" y="27"/>
                                </a:lnTo>
                                <a:lnTo>
                                  <a:pt x="0" y="46"/>
                                </a:lnTo>
                                <a:lnTo>
                                  <a:pt x="3" y="65"/>
                                </a:lnTo>
                                <a:lnTo>
                                  <a:pt x="14" y="81"/>
                                </a:lnTo>
                                <a:lnTo>
                                  <a:pt x="29" y="91"/>
                                </a:lnTo>
                                <a:lnTo>
                                  <a:pt x="49" y="95"/>
                                </a:lnTo>
                                <a:lnTo>
                                  <a:pt x="69" y="91"/>
                                </a:lnTo>
                                <a:lnTo>
                                  <a:pt x="84" y="81"/>
                                </a:lnTo>
                                <a:lnTo>
                                  <a:pt x="90" y="72"/>
                                </a:lnTo>
                                <a:lnTo>
                                  <a:pt x="35" y="72"/>
                                </a:lnTo>
                                <a:lnTo>
                                  <a:pt x="24" y="61"/>
                                </a:lnTo>
                                <a:lnTo>
                                  <a:pt x="24" y="34"/>
                                </a:lnTo>
                                <a:lnTo>
                                  <a:pt x="35" y="23"/>
                                </a:lnTo>
                                <a:lnTo>
                                  <a:pt x="91" y="23"/>
                                </a:lnTo>
                                <a:lnTo>
                                  <a:pt x="83" y="13"/>
                                </a:lnTo>
                                <a:lnTo>
                                  <a:pt x="68" y="4"/>
                                </a:lnTo>
                                <a:lnTo>
                                  <a:pt x="49"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390"/>
                        <wps:cNvSpPr>
                          <a:spLocks/>
                        </wps:cNvSpPr>
                        <wps:spPr bwMode="auto">
                          <a:xfrm>
                            <a:off x="10046" y="383"/>
                            <a:ext cx="99" cy="95"/>
                          </a:xfrm>
                          <a:custGeom>
                            <a:avLst/>
                            <a:gdLst>
                              <a:gd name="T0" fmla="+- 0 10137 10046"/>
                              <a:gd name="T1" fmla="*/ T0 w 99"/>
                              <a:gd name="T2" fmla="+- 0 406 383"/>
                              <a:gd name="T3" fmla="*/ 406 h 95"/>
                              <a:gd name="T4" fmla="+- 0 10109 10046"/>
                              <a:gd name="T5" fmla="*/ T4 w 99"/>
                              <a:gd name="T6" fmla="+- 0 406 383"/>
                              <a:gd name="T7" fmla="*/ 406 h 95"/>
                              <a:gd name="T8" fmla="+- 0 10120 10046"/>
                              <a:gd name="T9" fmla="*/ T8 w 99"/>
                              <a:gd name="T10" fmla="+- 0 417 383"/>
                              <a:gd name="T11" fmla="*/ 417 h 95"/>
                              <a:gd name="T12" fmla="+- 0 10120 10046"/>
                              <a:gd name="T13" fmla="*/ T12 w 99"/>
                              <a:gd name="T14" fmla="+- 0 444 383"/>
                              <a:gd name="T15" fmla="*/ 444 h 95"/>
                              <a:gd name="T16" fmla="+- 0 10109 10046"/>
                              <a:gd name="T17" fmla="*/ T16 w 99"/>
                              <a:gd name="T18" fmla="+- 0 455 383"/>
                              <a:gd name="T19" fmla="*/ 455 h 95"/>
                              <a:gd name="T20" fmla="+- 0 10136 10046"/>
                              <a:gd name="T21" fmla="*/ T20 w 99"/>
                              <a:gd name="T22" fmla="+- 0 455 383"/>
                              <a:gd name="T23" fmla="*/ 455 h 95"/>
                              <a:gd name="T24" fmla="+- 0 10141 10046"/>
                              <a:gd name="T25" fmla="*/ T24 w 99"/>
                              <a:gd name="T26" fmla="+- 0 448 383"/>
                              <a:gd name="T27" fmla="*/ 448 h 95"/>
                              <a:gd name="T28" fmla="+- 0 10144 10046"/>
                              <a:gd name="T29" fmla="*/ T28 w 99"/>
                              <a:gd name="T30" fmla="+- 0 429 383"/>
                              <a:gd name="T31" fmla="*/ 429 h 95"/>
                              <a:gd name="T32" fmla="+- 0 10140 10046"/>
                              <a:gd name="T33" fmla="*/ T32 w 99"/>
                              <a:gd name="T34" fmla="+- 0 410 383"/>
                              <a:gd name="T35" fmla="*/ 410 h 95"/>
                              <a:gd name="T36" fmla="+- 0 10137 10046"/>
                              <a:gd name="T37" fmla="*/ T36 w 99"/>
                              <a:gd name="T38" fmla="+- 0 406 383"/>
                              <a:gd name="T39" fmla="*/ 406 h 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9" h="95">
                                <a:moveTo>
                                  <a:pt x="91" y="23"/>
                                </a:moveTo>
                                <a:lnTo>
                                  <a:pt x="63" y="23"/>
                                </a:lnTo>
                                <a:lnTo>
                                  <a:pt x="74" y="34"/>
                                </a:lnTo>
                                <a:lnTo>
                                  <a:pt x="74" y="61"/>
                                </a:lnTo>
                                <a:lnTo>
                                  <a:pt x="63" y="72"/>
                                </a:lnTo>
                                <a:lnTo>
                                  <a:pt x="90" y="72"/>
                                </a:lnTo>
                                <a:lnTo>
                                  <a:pt x="95" y="65"/>
                                </a:lnTo>
                                <a:lnTo>
                                  <a:pt x="98" y="46"/>
                                </a:lnTo>
                                <a:lnTo>
                                  <a:pt x="94" y="27"/>
                                </a:lnTo>
                                <a:lnTo>
                                  <a:pt x="91" y="23"/>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8" name="Group 391"/>
                      <wpg:cNvGrpSpPr>
                        <a:grpSpLocks/>
                      </wpg:cNvGrpSpPr>
                      <wpg:grpSpPr bwMode="auto">
                        <a:xfrm>
                          <a:off x="10148" y="386"/>
                          <a:ext cx="136" cy="89"/>
                          <a:chOff x="10148" y="386"/>
                          <a:chExt cx="136" cy="89"/>
                        </a:xfrm>
                      </wpg:grpSpPr>
                      <wps:wsp>
                        <wps:cNvPr id="519" name="Freeform 392"/>
                        <wps:cNvSpPr>
                          <a:spLocks/>
                        </wps:cNvSpPr>
                        <wps:spPr bwMode="auto">
                          <a:xfrm>
                            <a:off x="10148" y="386"/>
                            <a:ext cx="136" cy="89"/>
                          </a:xfrm>
                          <a:custGeom>
                            <a:avLst/>
                            <a:gdLst>
                              <a:gd name="T0" fmla="+- 0 10172 10148"/>
                              <a:gd name="T1" fmla="*/ T0 w 136"/>
                              <a:gd name="T2" fmla="+- 0 386 386"/>
                              <a:gd name="T3" fmla="*/ 386 h 89"/>
                              <a:gd name="T4" fmla="+- 0 10148 10148"/>
                              <a:gd name="T5" fmla="*/ T4 w 136"/>
                              <a:gd name="T6" fmla="+- 0 386 386"/>
                              <a:gd name="T7" fmla="*/ 386 h 89"/>
                              <a:gd name="T8" fmla="+- 0 10175 10148"/>
                              <a:gd name="T9" fmla="*/ T8 w 136"/>
                              <a:gd name="T10" fmla="+- 0 475 386"/>
                              <a:gd name="T11" fmla="*/ 475 h 89"/>
                              <a:gd name="T12" fmla="+- 0 10198 10148"/>
                              <a:gd name="T13" fmla="*/ T12 w 136"/>
                              <a:gd name="T14" fmla="+- 0 475 386"/>
                              <a:gd name="T15" fmla="*/ 475 h 89"/>
                              <a:gd name="T16" fmla="+- 0 10209 10148"/>
                              <a:gd name="T17" fmla="*/ T16 w 136"/>
                              <a:gd name="T18" fmla="+- 0 443 386"/>
                              <a:gd name="T19" fmla="*/ 443 h 89"/>
                              <a:gd name="T20" fmla="+- 0 10188 10148"/>
                              <a:gd name="T21" fmla="*/ T20 w 136"/>
                              <a:gd name="T22" fmla="+- 0 443 386"/>
                              <a:gd name="T23" fmla="*/ 443 h 89"/>
                              <a:gd name="T24" fmla="+- 0 10172 10148"/>
                              <a:gd name="T25" fmla="*/ T24 w 136"/>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36" h="89">
                                <a:moveTo>
                                  <a:pt x="24" y="0"/>
                                </a:moveTo>
                                <a:lnTo>
                                  <a:pt x="0" y="0"/>
                                </a:lnTo>
                                <a:lnTo>
                                  <a:pt x="27" y="89"/>
                                </a:lnTo>
                                <a:lnTo>
                                  <a:pt x="50" y="89"/>
                                </a:lnTo>
                                <a:lnTo>
                                  <a:pt x="61" y="57"/>
                                </a:lnTo>
                                <a:lnTo>
                                  <a:pt x="40" y="57"/>
                                </a:lnTo>
                                <a:lnTo>
                                  <a:pt x="24"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393"/>
                        <wps:cNvSpPr>
                          <a:spLocks/>
                        </wps:cNvSpPr>
                        <wps:spPr bwMode="auto">
                          <a:xfrm>
                            <a:off x="10148" y="386"/>
                            <a:ext cx="136" cy="89"/>
                          </a:xfrm>
                          <a:custGeom>
                            <a:avLst/>
                            <a:gdLst>
                              <a:gd name="T0" fmla="+- 0 10237 10148"/>
                              <a:gd name="T1" fmla="*/ T0 w 136"/>
                              <a:gd name="T2" fmla="+- 0 423 386"/>
                              <a:gd name="T3" fmla="*/ 423 h 89"/>
                              <a:gd name="T4" fmla="+- 0 10216 10148"/>
                              <a:gd name="T5" fmla="*/ T4 w 136"/>
                              <a:gd name="T6" fmla="+- 0 423 386"/>
                              <a:gd name="T7" fmla="*/ 423 h 89"/>
                              <a:gd name="T8" fmla="+- 0 10232 10148"/>
                              <a:gd name="T9" fmla="*/ T8 w 136"/>
                              <a:gd name="T10" fmla="+- 0 475 386"/>
                              <a:gd name="T11" fmla="*/ 475 h 89"/>
                              <a:gd name="T12" fmla="+- 0 10255 10148"/>
                              <a:gd name="T13" fmla="*/ T12 w 136"/>
                              <a:gd name="T14" fmla="+- 0 475 386"/>
                              <a:gd name="T15" fmla="*/ 475 h 89"/>
                              <a:gd name="T16" fmla="+- 0 10265 10148"/>
                              <a:gd name="T17" fmla="*/ T16 w 136"/>
                              <a:gd name="T18" fmla="+- 0 443 386"/>
                              <a:gd name="T19" fmla="*/ 443 h 89"/>
                              <a:gd name="T20" fmla="+- 0 10243 10148"/>
                              <a:gd name="T21" fmla="*/ T20 w 136"/>
                              <a:gd name="T22" fmla="+- 0 443 386"/>
                              <a:gd name="T23" fmla="*/ 443 h 89"/>
                              <a:gd name="T24" fmla="+- 0 10237 10148"/>
                              <a:gd name="T25" fmla="*/ T24 w 136"/>
                              <a:gd name="T26" fmla="+- 0 423 386"/>
                              <a:gd name="T27" fmla="*/ 423 h 89"/>
                            </a:gdLst>
                            <a:ahLst/>
                            <a:cxnLst>
                              <a:cxn ang="0">
                                <a:pos x="T1" y="T3"/>
                              </a:cxn>
                              <a:cxn ang="0">
                                <a:pos x="T5" y="T7"/>
                              </a:cxn>
                              <a:cxn ang="0">
                                <a:pos x="T9" y="T11"/>
                              </a:cxn>
                              <a:cxn ang="0">
                                <a:pos x="T13" y="T15"/>
                              </a:cxn>
                              <a:cxn ang="0">
                                <a:pos x="T17" y="T19"/>
                              </a:cxn>
                              <a:cxn ang="0">
                                <a:pos x="T21" y="T23"/>
                              </a:cxn>
                              <a:cxn ang="0">
                                <a:pos x="T25" y="T27"/>
                              </a:cxn>
                            </a:cxnLst>
                            <a:rect l="0" t="0" r="r" b="b"/>
                            <a:pathLst>
                              <a:path w="136" h="89">
                                <a:moveTo>
                                  <a:pt x="89" y="37"/>
                                </a:moveTo>
                                <a:lnTo>
                                  <a:pt x="68" y="37"/>
                                </a:lnTo>
                                <a:lnTo>
                                  <a:pt x="84" y="89"/>
                                </a:lnTo>
                                <a:lnTo>
                                  <a:pt x="107" y="89"/>
                                </a:lnTo>
                                <a:lnTo>
                                  <a:pt x="117" y="57"/>
                                </a:lnTo>
                                <a:lnTo>
                                  <a:pt x="95" y="57"/>
                                </a:lnTo>
                                <a:lnTo>
                                  <a:pt x="89" y="37"/>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394"/>
                        <wps:cNvSpPr>
                          <a:spLocks/>
                        </wps:cNvSpPr>
                        <wps:spPr bwMode="auto">
                          <a:xfrm>
                            <a:off x="10148" y="386"/>
                            <a:ext cx="136" cy="89"/>
                          </a:xfrm>
                          <a:custGeom>
                            <a:avLst/>
                            <a:gdLst>
                              <a:gd name="T0" fmla="+- 0 10225 10148"/>
                              <a:gd name="T1" fmla="*/ T0 w 136"/>
                              <a:gd name="T2" fmla="+- 0 386 386"/>
                              <a:gd name="T3" fmla="*/ 386 h 89"/>
                              <a:gd name="T4" fmla="+- 0 10207 10148"/>
                              <a:gd name="T5" fmla="*/ T4 w 136"/>
                              <a:gd name="T6" fmla="+- 0 386 386"/>
                              <a:gd name="T7" fmla="*/ 386 h 89"/>
                              <a:gd name="T8" fmla="+- 0 10188 10148"/>
                              <a:gd name="T9" fmla="*/ T8 w 136"/>
                              <a:gd name="T10" fmla="+- 0 443 386"/>
                              <a:gd name="T11" fmla="*/ 443 h 89"/>
                              <a:gd name="T12" fmla="+- 0 10209 10148"/>
                              <a:gd name="T13" fmla="*/ T12 w 136"/>
                              <a:gd name="T14" fmla="+- 0 443 386"/>
                              <a:gd name="T15" fmla="*/ 443 h 89"/>
                              <a:gd name="T16" fmla="+- 0 10216 10148"/>
                              <a:gd name="T17" fmla="*/ T16 w 136"/>
                              <a:gd name="T18" fmla="+- 0 423 386"/>
                              <a:gd name="T19" fmla="*/ 423 h 89"/>
                              <a:gd name="T20" fmla="+- 0 10237 10148"/>
                              <a:gd name="T21" fmla="*/ T20 w 136"/>
                              <a:gd name="T22" fmla="+- 0 423 386"/>
                              <a:gd name="T23" fmla="*/ 423 h 89"/>
                              <a:gd name="T24" fmla="+- 0 10225 10148"/>
                              <a:gd name="T25" fmla="*/ T24 w 136"/>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36" h="89">
                                <a:moveTo>
                                  <a:pt x="77" y="0"/>
                                </a:moveTo>
                                <a:lnTo>
                                  <a:pt x="59" y="0"/>
                                </a:lnTo>
                                <a:lnTo>
                                  <a:pt x="40" y="57"/>
                                </a:lnTo>
                                <a:lnTo>
                                  <a:pt x="61" y="57"/>
                                </a:lnTo>
                                <a:lnTo>
                                  <a:pt x="68" y="37"/>
                                </a:lnTo>
                                <a:lnTo>
                                  <a:pt x="89" y="37"/>
                                </a:lnTo>
                                <a:lnTo>
                                  <a:pt x="77"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395"/>
                        <wps:cNvSpPr>
                          <a:spLocks/>
                        </wps:cNvSpPr>
                        <wps:spPr bwMode="auto">
                          <a:xfrm>
                            <a:off x="10148" y="386"/>
                            <a:ext cx="136" cy="89"/>
                          </a:xfrm>
                          <a:custGeom>
                            <a:avLst/>
                            <a:gdLst>
                              <a:gd name="T0" fmla="+- 0 10284 10148"/>
                              <a:gd name="T1" fmla="*/ T0 w 136"/>
                              <a:gd name="T2" fmla="+- 0 386 386"/>
                              <a:gd name="T3" fmla="*/ 386 h 89"/>
                              <a:gd name="T4" fmla="+- 0 10260 10148"/>
                              <a:gd name="T5" fmla="*/ T4 w 136"/>
                              <a:gd name="T6" fmla="+- 0 386 386"/>
                              <a:gd name="T7" fmla="*/ 386 h 89"/>
                              <a:gd name="T8" fmla="+- 0 10243 10148"/>
                              <a:gd name="T9" fmla="*/ T8 w 136"/>
                              <a:gd name="T10" fmla="+- 0 443 386"/>
                              <a:gd name="T11" fmla="*/ 443 h 89"/>
                              <a:gd name="T12" fmla="+- 0 10265 10148"/>
                              <a:gd name="T13" fmla="*/ T12 w 136"/>
                              <a:gd name="T14" fmla="+- 0 443 386"/>
                              <a:gd name="T15" fmla="*/ 443 h 89"/>
                              <a:gd name="T16" fmla="+- 0 10284 10148"/>
                              <a:gd name="T17" fmla="*/ T16 w 136"/>
                              <a:gd name="T18" fmla="+- 0 386 386"/>
                              <a:gd name="T19" fmla="*/ 386 h 89"/>
                            </a:gdLst>
                            <a:ahLst/>
                            <a:cxnLst>
                              <a:cxn ang="0">
                                <a:pos x="T1" y="T3"/>
                              </a:cxn>
                              <a:cxn ang="0">
                                <a:pos x="T5" y="T7"/>
                              </a:cxn>
                              <a:cxn ang="0">
                                <a:pos x="T9" y="T11"/>
                              </a:cxn>
                              <a:cxn ang="0">
                                <a:pos x="T13" y="T15"/>
                              </a:cxn>
                              <a:cxn ang="0">
                                <a:pos x="T17" y="T19"/>
                              </a:cxn>
                            </a:cxnLst>
                            <a:rect l="0" t="0" r="r" b="b"/>
                            <a:pathLst>
                              <a:path w="136" h="89">
                                <a:moveTo>
                                  <a:pt x="136" y="0"/>
                                </a:moveTo>
                                <a:lnTo>
                                  <a:pt x="112" y="0"/>
                                </a:lnTo>
                                <a:lnTo>
                                  <a:pt x="95" y="57"/>
                                </a:lnTo>
                                <a:lnTo>
                                  <a:pt x="117" y="57"/>
                                </a:lnTo>
                                <a:lnTo>
                                  <a:pt x="136"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396"/>
                      <wpg:cNvGrpSpPr>
                        <a:grpSpLocks/>
                      </wpg:cNvGrpSpPr>
                      <wpg:grpSpPr bwMode="auto">
                        <a:xfrm>
                          <a:off x="10292" y="386"/>
                          <a:ext cx="51" cy="89"/>
                          <a:chOff x="10292" y="386"/>
                          <a:chExt cx="51" cy="89"/>
                        </a:xfrm>
                      </wpg:grpSpPr>
                      <wps:wsp>
                        <wps:cNvPr id="525" name="Freeform 397"/>
                        <wps:cNvSpPr>
                          <a:spLocks/>
                        </wps:cNvSpPr>
                        <wps:spPr bwMode="auto">
                          <a:xfrm>
                            <a:off x="10292" y="386"/>
                            <a:ext cx="51" cy="89"/>
                          </a:xfrm>
                          <a:custGeom>
                            <a:avLst/>
                            <a:gdLst>
                              <a:gd name="T0" fmla="+- 0 10342 10292"/>
                              <a:gd name="T1" fmla="*/ T0 w 51"/>
                              <a:gd name="T2" fmla="+- 0 386 386"/>
                              <a:gd name="T3" fmla="*/ 386 h 89"/>
                              <a:gd name="T4" fmla="+- 0 10292 10292"/>
                              <a:gd name="T5" fmla="*/ T4 w 51"/>
                              <a:gd name="T6" fmla="+- 0 386 386"/>
                              <a:gd name="T7" fmla="*/ 386 h 89"/>
                              <a:gd name="T8" fmla="+- 0 10292 10292"/>
                              <a:gd name="T9" fmla="*/ T8 w 51"/>
                              <a:gd name="T10" fmla="+- 0 475 386"/>
                              <a:gd name="T11" fmla="*/ 475 h 89"/>
                              <a:gd name="T12" fmla="+- 0 10342 10292"/>
                              <a:gd name="T13" fmla="*/ T12 w 51"/>
                              <a:gd name="T14" fmla="+- 0 475 386"/>
                              <a:gd name="T15" fmla="*/ 475 h 89"/>
                              <a:gd name="T16" fmla="+- 0 10342 10292"/>
                              <a:gd name="T17" fmla="*/ T16 w 51"/>
                              <a:gd name="T18" fmla="+- 0 455 386"/>
                              <a:gd name="T19" fmla="*/ 455 h 89"/>
                              <a:gd name="T20" fmla="+- 0 10315 10292"/>
                              <a:gd name="T21" fmla="*/ T20 w 51"/>
                              <a:gd name="T22" fmla="+- 0 455 386"/>
                              <a:gd name="T23" fmla="*/ 455 h 89"/>
                              <a:gd name="T24" fmla="+- 0 10315 10292"/>
                              <a:gd name="T25" fmla="*/ T24 w 51"/>
                              <a:gd name="T26" fmla="+- 0 440 386"/>
                              <a:gd name="T27" fmla="*/ 440 h 89"/>
                              <a:gd name="T28" fmla="+- 0 10341 10292"/>
                              <a:gd name="T29" fmla="*/ T28 w 51"/>
                              <a:gd name="T30" fmla="+- 0 440 386"/>
                              <a:gd name="T31" fmla="*/ 440 h 89"/>
                              <a:gd name="T32" fmla="+- 0 10341 10292"/>
                              <a:gd name="T33" fmla="*/ T32 w 51"/>
                              <a:gd name="T34" fmla="+- 0 420 386"/>
                              <a:gd name="T35" fmla="*/ 420 h 89"/>
                              <a:gd name="T36" fmla="+- 0 10315 10292"/>
                              <a:gd name="T37" fmla="*/ T36 w 51"/>
                              <a:gd name="T38" fmla="+- 0 420 386"/>
                              <a:gd name="T39" fmla="*/ 420 h 89"/>
                              <a:gd name="T40" fmla="+- 0 10315 10292"/>
                              <a:gd name="T41" fmla="*/ T40 w 51"/>
                              <a:gd name="T42" fmla="+- 0 406 386"/>
                              <a:gd name="T43" fmla="*/ 406 h 89"/>
                              <a:gd name="T44" fmla="+- 0 10342 10292"/>
                              <a:gd name="T45" fmla="*/ T44 w 51"/>
                              <a:gd name="T46" fmla="+- 0 406 386"/>
                              <a:gd name="T47" fmla="*/ 406 h 89"/>
                              <a:gd name="T48" fmla="+- 0 10342 10292"/>
                              <a:gd name="T49" fmla="*/ T48 w 51"/>
                              <a:gd name="T50" fmla="+- 0 386 386"/>
                              <a:gd name="T51"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89">
                                <a:moveTo>
                                  <a:pt x="50" y="0"/>
                                </a:moveTo>
                                <a:lnTo>
                                  <a:pt x="0" y="0"/>
                                </a:lnTo>
                                <a:lnTo>
                                  <a:pt x="0" y="89"/>
                                </a:lnTo>
                                <a:lnTo>
                                  <a:pt x="50" y="89"/>
                                </a:lnTo>
                                <a:lnTo>
                                  <a:pt x="50" y="69"/>
                                </a:lnTo>
                                <a:lnTo>
                                  <a:pt x="23" y="69"/>
                                </a:lnTo>
                                <a:lnTo>
                                  <a:pt x="23" y="54"/>
                                </a:lnTo>
                                <a:lnTo>
                                  <a:pt x="49" y="54"/>
                                </a:lnTo>
                                <a:lnTo>
                                  <a:pt x="49" y="34"/>
                                </a:lnTo>
                                <a:lnTo>
                                  <a:pt x="23" y="34"/>
                                </a:lnTo>
                                <a:lnTo>
                                  <a:pt x="23" y="20"/>
                                </a:lnTo>
                                <a:lnTo>
                                  <a:pt x="50" y="20"/>
                                </a:lnTo>
                                <a:lnTo>
                                  <a:pt x="5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6" name="Group 398"/>
                      <wpg:cNvGrpSpPr>
                        <a:grpSpLocks/>
                      </wpg:cNvGrpSpPr>
                      <wpg:grpSpPr bwMode="auto">
                        <a:xfrm>
                          <a:off x="10359" y="386"/>
                          <a:ext cx="75" cy="89"/>
                          <a:chOff x="10359" y="386"/>
                          <a:chExt cx="75" cy="89"/>
                        </a:xfrm>
                      </wpg:grpSpPr>
                      <wps:wsp>
                        <wps:cNvPr id="527" name="Freeform 399"/>
                        <wps:cNvSpPr>
                          <a:spLocks/>
                        </wps:cNvSpPr>
                        <wps:spPr bwMode="auto">
                          <a:xfrm>
                            <a:off x="10359" y="386"/>
                            <a:ext cx="75" cy="89"/>
                          </a:xfrm>
                          <a:custGeom>
                            <a:avLst/>
                            <a:gdLst>
                              <a:gd name="T0" fmla="+- 0 10394 10359"/>
                              <a:gd name="T1" fmla="*/ T0 w 75"/>
                              <a:gd name="T2" fmla="+- 0 386 386"/>
                              <a:gd name="T3" fmla="*/ 386 h 89"/>
                              <a:gd name="T4" fmla="+- 0 10359 10359"/>
                              <a:gd name="T5" fmla="*/ T4 w 75"/>
                              <a:gd name="T6" fmla="+- 0 386 386"/>
                              <a:gd name="T7" fmla="*/ 386 h 89"/>
                              <a:gd name="T8" fmla="+- 0 10359 10359"/>
                              <a:gd name="T9" fmla="*/ T8 w 75"/>
                              <a:gd name="T10" fmla="+- 0 475 386"/>
                              <a:gd name="T11" fmla="*/ 475 h 89"/>
                              <a:gd name="T12" fmla="+- 0 10383 10359"/>
                              <a:gd name="T13" fmla="*/ T12 w 75"/>
                              <a:gd name="T14" fmla="+- 0 475 386"/>
                              <a:gd name="T15" fmla="*/ 475 h 89"/>
                              <a:gd name="T16" fmla="+- 0 10383 10359"/>
                              <a:gd name="T17" fmla="*/ T16 w 75"/>
                              <a:gd name="T18" fmla="+- 0 441 386"/>
                              <a:gd name="T19" fmla="*/ 441 h 89"/>
                              <a:gd name="T20" fmla="+- 0 10407 10359"/>
                              <a:gd name="T21" fmla="*/ T20 w 75"/>
                              <a:gd name="T22" fmla="+- 0 441 386"/>
                              <a:gd name="T23" fmla="*/ 441 h 89"/>
                              <a:gd name="T24" fmla="+- 0 10406 10359"/>
                              <a:gd name="T25" fmla="*/ T24 w 75"/>
                              <a:gd name="T26" fmla="+- 0 438 386"/>
                              <a:gd name="T27" fmla="*/ 438 h 89"/>
                              <a:gd name="T28" fmla="+- 0 10418 10359"/>
                              <a:gd name="T29" fmla="*/ T28 w 75"/>
                              <a:gd name="T30" fmla="+- 0 436 386"/>
                              <a:gd name="T31" fmla="*/ 436 h 89"/>
                              <a:gd name="T32" fmla="+- 0 10425 10359"/>
                              <a:gd name="T33" fmla="*/ T32 w 75"/>
                              <a:gd name="T34" fmla="+- 0 426 386"/>
                              <a:gd name="T35" fmla="*/ 426 h 89"/>
                              <a:gd name="T36" fmla="+- 0 10383 10359"/>
                              <a:gd name="T37" fmla="*/ T36 w 75"/>
                              <a:gd name="T38" fmla="+- 0 426 386"/>
                              <a:gd name="T39" fmla="*/ 426 h 89"/>
                              <a:gd name="T40" fmla="+- 0 10383 10359"/>
                              <a:gd name="T41" fmla="*/ T40 w 75"/>
                              <a:gd name="T42" fmla="+- 0 404 386"/>
                              <a:gd name="T43" fmla="*/ 404 h 89"/>
                              <a:gd name="T44" fmla="+- 0 10423 10359"/>
                              <a:gd name="T45" fmla="*/ T44 w 75"/>
                              <a:gd name="T46" fmla="+- 0 404 386"/>
                              <a:gd name="T47" fmla="*/ 404 h 89"/>
                              <a:gd name="T48" fmla="+- 0 10423 10359"/>
                              <a:gd name="T49" fmla="*/ T48 w 75"/>
                              <a:gd name="T50" fmla="+- 0 401 386"/>
                              <a:gd name="T51" fmla="*/ 401 h 89"/>
                              <a:gd name="T52" fmla="+- 0 10416 10359"/>
                              <a:gd name="T53" fmla="*/ T52 w 75"/>
                              <a:gd name="T54" fmla="+- 0 393 386"/>
                              <a:gd name="T55" fmla="*/ 393 h 89"/>
                              <a:gd name="T56" fmla="+- 0 10406 10359"/>
                              <a:gd name="T57" fmla="*/ T56 w 75"/>
                              <a:gd name="T58" fmla="+- 0 388 386"/>
                              <a:gd name="T59" fmla="*/ 388 h 89"/>
                              <a:gd name="T60" fmla="+- 0 10394 10359"/>
                              <a:gd name="T61" fmla="*/ T60 w 75"/>
                              <a:gd name="T62" fmla="+- 0 386 386"/>
                              <a:gd name="T63"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5" h="89">
                                <a:moveTo>
                                  <a:pt x="35" y="0"/>
                                </a:moveTo>
                                <a:lnTo>
                                  <a:pt x="0" y="0"/>
                                </a:lnTo>
                                <a:lnTo>
                                  <a:pt x="0" y="89"/>
                                </a:lnTo>
                                <a:lnTo>
                                  <a:pt x="24" y="89"/>
                                </a:lnTo>
                                <a:lnTo>
                                  <a:pt x="24" y="55"/>
                                </a:lnTo>
                                <a:lnTo>
                                  <a:pt x="48" y="55"/>
                                </a:lnTo>
                                <a:lnTo>
                                  <a:pt x="47" y="52"/>
                                </a:lnTo>
                                <a:lnTo>
                                  <a:pt x="59" y="50"/>
                                </a:lnTo>
                                <a:lnTo>
                                  <a:pt x="66" y="40"/>
                                </a:lnTo>
                                <a:lnTo>
                                  <a:pt x="24" y="40"/>
                                </a:lnTo>
                                <a:lnTo>
                                  <a:pt x="24" y="18"/>
                                </a:lnTo>
                                <a:lnTo>
                                  <a:pt x="64" y="18"/>
                                </a:lnTo>
                                <a:lnTo>
                                  <a:pt x="64" y="15"/>
                                </a:lnTo>
                                <a:lnTo>
                                  <a:pt x="57" y="7"/>
                                </a:lnTo>
                                <a:lnTo>
                                  <a:pt x="47" y="2"/>
                                </a:lnTo>
                                <a:lnTo>
                                  <a:pt x="35"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400"/>
                        <wps:cNvSpPr>
                          <a:spLocks/>
                        </wps:cNvSpPr>
                        <wps:spPr bwMode="auto">
                          <a:xfrm>
                            <a:off x="10359" y="386"/>
                            <a:ext cx="75" cy="89"/>
                          </a:xfrm>
                          <a:custGeom>
                            <a:avLst/>
                            <a:gdLst>
                              <a:gd name="T0" fmla="+- 0 10407 10359"/>
                              <a:gd name="T1" fmla="*/ T0 w 75"/>
                              <a:gd name="T2" fmla="+- 0 441 386"/>
                              <a:gd name="T3" fmla="*/ 441 h 89"/>
                              <a:gd name="T4" fmla="+- 0 10383 10359"/>
                              <a:gd name="T5" fmla="*/ T4 w 75"/>
                              <a:gd name="T6" fmla="+- 0 441 386"/>
                              <a:gd name="T7" fmla="*/ 441 h 89"/>
                              <a:gd name="T8" fmla="+- 0 10405 10359"/>
                              <a:gd name="T9" fmla="*/ T8 w 75"/>
                              <a:gd name="T10" fmla="+- 0 475 386"/>
                              <a:gd name="T11" fmla="*/ 475 h 89"/>
                              <a:gd name="T12" fmla="+- 0 10434 10359"/>
                              <a:gd name="T13" fmla="*/ T12 w 75"/>
                              <a:gd name="T14" fmla="+- 0 475 386"/>
                              <a:gd name="T15" fmla="*/ 475 h 89"/>
                              <a:gd name="T16" fmla="+- 0 10407 10359"/>
                              <a:gd name="T17" fmla="*/ T16 w 75"/>
                              <a:gd name="T18" fmla="+- 0 441 386"/>
                              <a:gd name="T19" fmla="*/ 441 h 89"/>
                            </a:gdLst>
                            <a:ahLst/>
                            <a:cxnLst>
                              <a:cxn ang="0">
                                <a:pos x="T1" y="T3"/>
                              </a:cxn>
                              <a:cxn ang="0">
                                <a:pos x="T5" y="T7"/>
                              </a:cxn>
                              <a:cxn ang="0">
                                <a:pos x="T9" y="T11"/>
                              </a:cxn>
                              <a:cxn ang="0">
                                <a:pos x="T13" y="T15"/>
                              </a:cxn>
                              <a:cxn ang="0">
                                <a:pos x="T17" y="T19"/>
                              </a:cxn>
                            </a:cxnLst>
                            <a:rect l="0" t="0" r="r" b="b"/>
                            <a:pathLst>
                              <a:path w="75" h="89">
                                <a:moveTo>
                                  <a:pt x="48" y="55"/>
                                </a:moveTo>
                                <a:lnTo>
                                  <a:pt x="24" y="55"/>
                                </a:lnTo>
                                <a:lnTo>
                                  <a:pt x="46" y="89"/>
                                </a:lnTo>
                                <a:lnTo>
                                  <a:pt x="75" y="89"/>
                                </a:lnTo>
                                <a:lnTo>
                                  <a:pt x="48" y="55"/>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401"/>
                        <wps:cNvSpPr>
                          <a:spLocks/>
                        </wps:cNvSpPr>
                        <wps:spPr bwMode="auto">
                          <a:xfrm>
                            <a:off x="10359" y="386"/>
                            <a:ext cx="75" cy="89"/>
                          </a:xfrm>
                          <a:custGeom>
                            <a:avLst/>
                            <a:gdLst>
                              <a:gd name="T0" fmla="+- 0 10423 10359"/>
                              <a:gd name="T1" fmla="*/ T0 w 75"/>
                              <a:gd name="T2" fmla="+- 0 404 386"/>
                              <a:gd name="T3" fmla="*/ 404 h 89"/>
                              <a:gd name="T4" fmla="+- 0 10392 10359"/>
                              <a:gd name="T5" fmla="*/ T4 w 75"/>
                              <a:gd name="T6" fmla="+- 0 404 386"/>
                              <a:gd name="T7" fmla="*/ 404 h 89"/>
                              <a:gd name="T8" fmla="+- 0 10401 10359"/>
                              <a:gd name="T9" fmla="*/ T8 w 75"/>
                              <a:gd name="T10" fmla="+- 0 405 386"/>
                              <a:gd name="T11" fmla="*/ 405 h 89"/>
                              <a:gd name="T12" fmla="+- 0 10401 10359"/>
                              <a:gd name="T13" fmla="*/ T12 w 75"/>
                              <a:gd name="T14" fmla="+- 0 424 386"/>
                              <a:gd name="T15" fmla="*/ 424 h 89"/>
                              <a:gd name="T16" fmla="+- 0 10392 10359"/>
                              <a:gd name="T17" fmla="*/ T16 w 75"/>
                              <a:gd name="T18" fmla="+- 0 426 386"/>
                              <a:gd name="T19" fmla="*/ 426 h 89"/>
                              <a:gd name="T20" fmla="+- 0 10425 10359"/>
                              <a:gd name="T21" fmla="*/ T20 w 75"/>
                              <a:gd name="T22" fmla="+- 0 426 386"/>
                              <a:gd name="T23" fmla="*/ 426 h 89"/>
                              <a:gd name="T24" fmla="+- 0 10425 10359"/>
                              <a:gd name="T25" fmla="*/ T24 w 75"/>
                              <a:gd name="T26" fmla="+- 0 413 386"/>
                              <a:gd name="T27" fmla="*/ 413 h 89"/>
                              <a:gd name="T28" fmla="+- 0 10423 10359"/>
                              <a:gd name="T29" fmla="*/ T28 w 75"/>
                              <a:gd name="T30" fmla="+- 0 404 386"/>
                              <a:gd name="T31" fmla="*/ 404 h 8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89">
                                <a:moveTo>
                                  <a:pt x="64" y="18"/>
                                </a:moveTo>
                                <a:lnTo>
                                  <a:pt x="33" y="18"/>
                                </a:lnTo>
                                <a:lnTo>
                                  <a:pt x="42" y="19"/>
                                </a:lnTo>
                                <a:lnTo>
                                  <a:pt x="42" y="38"/>
                                </a:lnTo>
                                <a:lnTo>
                                  <a:pt x="33" y="40"/>
                                </a:lnTo>
                                <a:lnTo>
                                  <a:pt x="66" y="40"/>
                                </a:lnTo>
                                <a:lnTo>
                                  <a:pt x="66" y="27"/>
                                </a:lnTo>
                                <a:lnTo>
                                  <a:pt x="64" y="1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0" name="Group 402"/>
                      <wpg:cNvGrpSpPr>
                        <a:grpSpLocks/>
                      </wpg:cNvGrpSpPr>
                      <wpg:grpSpPr bwMode="auto">
                        <a:xfrm>
                          <a:off x="10486" y="386"/>
                          <a:ext cx="80" cy="89"/>
                          <a:chOff x="10486" y="386"/>
                          <a:chExt cx="80" cy="89"/>
                        </a:xfrm>
                      </wpg:grpSpPr>
                      <wps:wsp>
                        <wps:cNvPr id="531" name="Freeform 403"/>
                        <wps:cNvSpPr>
                          <a:spLocks/>
                        </wps:cNvSpPr>
                        <wps:spPr bwMode="auto">
                          <a:xfrm>
                            <a:off x="10486" y="386"/>
                            <a:ext cx="80" cy="89"/>
                          </a:xfrm>
                          <a:custGeom>
                            <a:avLst/>
                            <a:gdLst>
                              <a:gd name="T0" fmla="+- 0 10509 10486"/>
                              <a:gd name="T1" fmla="*/ T0 w 80"/>
                              <a:gd name="T2" fmla="+- 0 386 386"/>
                              <a:gd name="T3" fmla="*/ 386 h 89"/>
                              <a:gd name="T4" fmla="+- 0 10486 10486"/>
                              <a:gd name="T5" fmla="*/ T4 w 80"/>
                              <a:gd name="T6" fmla="+- 0 386 386"/>
                              <a:gd name="T7" fmla="*/ 386 h 89"/>
                              <a:gd name="T8" fmla="+- 0 10486 10486"/>
                              <a:gd name="T9" fmla="*/ T8 w 80"/>
                              <a:gd name="T10" fmla="+- 0 475 386"/>
                              <a:gd name="T11" fmla="*/ 475 h 89"/>
                              <a:gd name="T12" fmla="+- 0 10509 10486"/>
                              <a:gd name="T13" fmla="*/ T12 w 80"/>
                              <a:gd name="T14" fmla="+- 0 475 386"/>
                              <a:gd name="T15" fmla="*/ 475 h 89"/>
                              <a:gd name="T16" fmla="+- 0 10509 10486"/>
                              <a:gd name="T17" fmla="*/ T16 w 80"/>
                              <a:gd name="T18" fmla="+- 0 438 386"/>
                              <a:gd name="T19" fmla="*/ 438 h 89"/>
                              <a:gd name="T20" fmla="+- 0 10565 10486"/>
                              <a:gd name="T21" fmla="*/ T20 w 80"/>
                              <a:gd name="T22" fmla="+- 0 438 386"/>
                              <a:gd name="T23" fmla="*/ 438 h 89"/>
                              <a:gd name="T24" fmla="+- 0 10565 10486"/>
                              <a:gd name="T25" fmla="*/ T24 w 80"/>
                              <a:gd name="T26" fmla="+- 0 420 386"/>
                              <a:gd name="T27" fmla="*/ 420 h 89"/>
                              <a:gd name="T28" fmla="+- 0 10509 10486"/>
                              <a:gd name="T29" fmla="*/ T28 w 80"/>
                              <a:gd name="T30" fmla="+- 0 420 386"/>
                              <a:gd name="T31" fmla="*/ 420 h 89"/>
                              <a:gd name="T32" fmla="+- 0 10509 10486"/>
                              <a:gd name="T33" fmla="*/ T32 w 80"/>
                              <a:gd name="T34" fmla="+- 0 386 386"/>
                              <a:gd name="T35"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0" h="89">
                                <a:moveTo>
                                  <a:pt x="23" y="0"/>
                                </a:moveTo>
                                <a:lnTo>
                                  <a:pt x="0" y="0"/>
                                </a:lnTo>
                                <a:lnTo>
                                  <a:pt x="0" y="89"/>
                                </a:lnTo>
                                <a:lnTo>
                                  <a:pt x="23" y="89"/>
                                </a:lnTo>
                                <a:lnTo>
                                  <a:pt x="23" y="52"/>
                                </a:lnTo>
                                <a:lnTo>
                                  <a:pt x="79" y="52"/>
                                </a:lnTo>
                                <a:lnTo>
                                  <a:pt x="79" y="34"/>
                                </a:lnTo>
                                <a:lnTo>
                                  <a:pt x="23" y="34"/>
                                </a:lnTo>
                                <a:lnTo>
                                  <a:pt x="2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404"/>
                        <wps:cNvSpPr>
                          <a:spLocks/>
                        </wps:cNvSpPr>
                        <wps:spPr bwMode="auto">
                          <a:xfrm>
                            <a:off x="10486" y="386"/>
                            <a:ext cx="80" cy="89"/>
                          </a:xfrm>
                          <a:custGeom>
                            <a:avLst/>
                            <a:gdLst>
                              <a:gd name="T0" fmla="+- 0 10565 10486"/>
                              <a:gd name="T1" fmla="*/ T0 w 80"/>
                              <a:gd name="T2" fmla="+- 0 438 386"/>
                              <a:gd name="T3" fmla="*/ 438 h 89"/>
                              <a:gd name="T4" fmla="+- 0 10542 10486"/>
                              <a:gd name="T5" fmla="*/ T4 w 80"/>
                              <a:gd name="T6" fmla="+- 0 438 386"/>
                              <a:gd name="T7" fmla="*/ 438 h 89"/>
                              <a:gd name="T8" fmla="+- 0 10542 10486"/>
                              <a:gd name="T9" fmla="*/ T8 w 80"/>
                              <a:gd name="T10" fmla="+- 0 475 386"/>
                              <a:gd name="T11" fmla="*/ 475 h 89"/>
                              <a:gd name="T12" fmla="+- 0 10565 10486"/>
                              <a:gd name="T13" fmla="*/ T12 w 80"/>
                              <a:gd name="T14" fmla="+- 0 475 386"/>
                              <a:gd name="T15" fmla="*/ 475 h 89"/>
                              <a:gd name="T16" fmla="+- 0 10565 10486"/>
                              <a:gd name="T17" fmla="*/ T16 w 80"/>
                              <a:gd name="T18" fmla="+- 0 438 386"/>
                              <a:gd name="T19" fmla="*/ 438 h 89"/>
                            </a:gdLst>
                            <a:ahLst/>
                            <a:cxnLst>
                              <a:cxn ang="0">
                                <a:pos x="T1" y="T3"/>
                              </a:cxn>
                              <a:cxn ang="0">
                                <a:pos x="T5" y="T7"/>
                              </a:cxn>
                              <a:cxn ang="0">
                                <a:pos x="T9" y="T11"/>
                              </a:cxn>
                              <a:cxn ang="0">
                                <a:pos x="T13" y="T15"/>
                              </a:cxn>
                              <a:cxn ang="0">
                                <a:pos x="T17" y="T19"/>
                              </a:cxn>
                            </a:cxnLst>
                            <a:rect l="0" t="0" r="r" b="b"/>
                            <a:pathLst>
                              <a:path w="80" h="89">
                                <a:moveTo>
                                  <a:pt x="79" y="52"/>
                                </a:moveTo>
                                <a:lnTo>
                                  <a:pt x="56" y="52"/>
                                </a:lnTo>
                                <a:lnTo>
                                  <a:pt x="56" y="89"/>
                                </a:lnTo>
                                <a:lnTo>
                                  <a:pt x="79" y="89"/>
                                </a:lnTo>
                                <a:lnTo>
                                  <a:pt x="79" y="52"/>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405"/>
                        <wps:cNvSpPr>
                          <a:spLocks/>
                        </wps:cNvSpPr>
                        <wps:spPr bwMode="auto">
                          <a:xfrm>
                            <a:off x="10486" y="386"/>
                            <a:ext cx="80" cy="89"/>
                          </a:xfrm>
                          <a:custGeom>
                            <a:avLst/>
                            <a:gdLst>
                              <a:gd name="T0" fmla="+- 0 10565 10486"/>
                              <a:gd name="T1" fmla="*/ T0 w 80"/>
                              <a:gd name="T2" fmla="+- 0 386 386"/>
                              <a:gd name="T3" fmla="*/ 386 h 89"/>
                              <a:gd name="T4" fmla="+- 0 10542 10486"/>
                              <a:gd name="T5" fmla="*/ T4 w 80"/>
                              <a:gd name="T6" fmla="+- 0 386 386"/>
                              <a:gd name="T7" fmla="*/ 386 h 89"/>
                              <a:gd name="T8" fmla="+- 0 10542 10486"/>
                              <a:gd name="T9" fmla="*/ T8 w 80"/>
                              <a:gd name="T10" fmla="+- 0 420 386"/>
                              <a:gd name="T11" fmla="*/ 420 h 89"/>
                              <a:gd name="T12" fmla="+- 0 10565 10486"/>
                              <a:gd name="T13" fmla="*/ T12 w 80"/>
                              <a:gd name="T14" fmla="+- 0 420 386"/>
                              <a:gd name="T15" fmla="*/ 420 h 89"/>
                              <a:gd name="T16" fmla="+- 0 10565 10486"/>
                              <a:gd name="T17" fmla="*/ T16 w 80"/>
                              <a:gd name="T18" fmla="+- 0 386 386"/>
                              <a:gd name="T19" fmla="*/ 386 h 89"/>
                            </a:gdLst>
                            <a:ahLst/>
                            <a:cxnLst>
                              <a:cxn ang="0">
                                <a:pos x="T1" y="T3"/>
                              </a:cxn>
                              <a:cxn ang="0">
                                <a:pos x="T5" y="T7"/>
                              </a:cxn>
                              <a:cxn ang="0">
                                <a:pos x="T9" y="T11"/>
                              </a:cxn>
                              <a:cxn ang="0">
                                <a:pos x="T13" y="T15"/>
                              </a:cxn>
                              <a:cxn ang="0">
                                <a:pos x="T17" y="T19"/>
                              </a:cxn>
                            </a:cxnLst>
                            <a:rect l="0" t="0" r="r" b="b"/>
                            <a:pathLst>
                              <a:path w="80" h="89">
                                <a:moveTo>
                                  <a:pt x="79" y="0"/>
                                </a:moveTo>
                                <a:lnTo>
                                  <a:pt x="56" y="0"/>
                                </a:lnTo>
                                <a:lnTo>
                                  <a:pt x="56" y="34"/>
                                </a:lnTo>
                                <a:lnTo>
                                  <a:pt x="79" y="34"/>
                                </a:lnTo>
                                <a:lnTo>
                                  <a:pt x="79"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406"/>
                      <wpg:cNvGrpSpPr>
                        <a:grpSpLocks/>
                      </wpg:cNvGrpSpPr>
                      <wpg:grpSpPr bwMode="auto">
                        <a:xfrm>
                          <a:off x="10575" y="386"/>
                          <a:ext cx="94" cy="89"/>
                          <a:chOff x="10575" y="386"/>
                          <a:chExt cx="94" cy="89"/>
                        </a:xfrm>
                      </wpg:grpSpPr>
                      <wps:wsp>
                        <wps:cNvPr id="535" name="Freeform 407"/>
                        <wps:cNvSpPr>
                          <a:spLocks/>
                        </wps:cNvSpPr>
                        <wps:spPr bwMode="auto">
                          <a:xfrm>
                            <a:off x="10575" y="386"/>
                            <a:ext cx="94" cy="89"/>
                          </a:xfrm>
                          <a:custGeom>
                            <a:avLst/>
                            <a:gdLst>
                              <a:gd name="T0" fmla="+- 0 10635 10575"/>
                              <a:gd name="T1" fmla="*/ T0 w 94"/>
                              <a:gd name="T2" fmla="+- 0 386 386"/>
                              <a:gd name="T3" fmla="*/ 386 h 89"/>
                              <a:gd name="T4" fmla="+- 0 10609 10575"/>
                              <a:gd name="T5" fmla="*/ T4 w 94"/>
                              <a:gd name="T6" fmla="+- 0 386 386"/>
                              <a:gd name="T7" fmla="*/ 386 h 89"/>
                              <a:gd name="T8" fmla="+- 0 10575 10575"/>
                              <a:gd name="T9" fmla="*/ T8 w 94"/>
                              <a:gd name="T10" fmla="+- 0 475 386"/>
                              <a:gd name="T11" fmla="*/ 475 h 89"/>
                              <a:gd name="T12" fmla="+- 0 10600 10575"/>
                              <a:gd name="T13" fmla="*/ T12 w 94"/>
                              <a:gd name="T14" fmla="+- 0 475 386"/>
                              <a:gd name="T15" fmla="*/ 475 h 89"/>
                              <a:gd name="T16" fmla="+- 0 10606 10575"/>
                              <a:gd name="T17" fmla="*/ T16 w 94"/>
                              <a:gd name="T18" fmla="+- 0 459 386"/>
                              <a:gd name="T19" fmla="*/ 459 h 89"/>
                              <a:gd name="T20" fmla="+- 0 10662 10575"/>
                              <a:gd name="T21" fmla="*/ T20 w 94"/>
                              <a:gd name="T22" fmla="+- 0 459 386"/>
                              <a:gd name="T23" fmla="*/ 459 h 89"/>
                              <a:gd name="T24" fmla="+- 0 10656 10575"/>
                              <a:gd name="T25" fmla="*/ T24 w 94"/>
                              <a:gd name="T26" fmla="+- 0 442 386"/>
                              <a:gd name="T27" fmla="*/ 442 h 89"/>
                              <a:gd name="T28" fmla="+- 0 10612 10575"/>
                              <a:gd name="T29" fmla="*/ T28 w 94"/>
                              <a:gd name="T30" fmla="+- 0 442 386"/>
                              <a:gd name="T31" fmla="*/ 442 h 89"/>
                              <a:gd name="T32" fmla="+- 0 10622 10575"/>
                              <a:gd name="T33" fmla="*/ T32 w 94"/>
                              <a:gd name="T34" fmla="+- 0 413 386"/>
                              <a:gd name="T35" fmla="*/ 413 h 89"/>
                              <a:gd name="T36" fmla="+- 0 10645 10575"/>
                              <a:gd name="T37" fmla="*/ T36 w 94"/>
                              <a:gd name="T38" fmla="+- 0 413 386"/>
                              <a:gd name="T39" fmla="*/ 413 h 89"/>
                              <a:gd name="T40" fmla="+- 0 10635 10575"/>
                              <a:gd name="T41" fmla="*/ T40 w 94"/>
                              <a:gd name="T42" fmla="+- 0 386 386"/>
                              <a:gd name="T43"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4" h="89">
                                <a:moveTo>
                                  <a:pt x="60" y="0"/>
                                </a:moveTo>
                                <a:lnTo>
                                  <a:pt x="34" y="0"/>
                                </a:lnTo>
                                <a:lnTo>
                                  <a:pt x="0" y="89"/>
                                </a:lnTo>
                                <a:lnTo>
                                  <a:pt x="25" y="89"/>
                                </a:lnTo>
                                <a:lnTo>
                                  <a:pt x="31" y="73"/>
                                </a:lnTo>
                                <a:lnTo>
                                  <a:pt x="87" y="73"/>
                                </a:lnTo>
                                <a:lnTo>
                                  <a:pt x="81" y="56"/>
                                </a:lnTo>
                                <a:lnTo>
                                  <a:pt x="37" y="56"/>
                                </a:lnTo>
                                <a:lnTo>
                                  <a:pt x="47" y="27"/>
                                </a:lnTo>
                                <a:lnTo>
                                  <a:pt x="70" y="27"/>
                                </a:lnTo>
                                <a:lnTo>
                                  <a:pt x="6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408"/>
                        <wps:cNvSpPr>
                          <a:spLocks/>
                        </wps:cNvSpPr>
                        <wps:spPr bwMode="auto">
                          <a:xfrm>
                            <a:off x="10575" y="386"/>
                            <a:ext cx="94" cy="89"/>
                          </a:xfrm>
                          <a:custGeom>
                            <a:avLst/>
                            <a:gdLst>
                              <a:gd name="T0" fmla="+- 0 10662 10575"/>
                              <a:gd name="T1" fmla="*/ T0 w 94"/>
                              <a:gd name="T2" fmla="+- 0 459 386"/>
                              <a:gd name="T3" fmla="*/ 459 h 89"/>
                              <a:gd name="T4" fmla="+- 0 10638 10575"/>
                              <a:gd name="T5" fmla="*/ T4 w 94"/>
                              <a:gd name="T6" fmla="+- 0 459 386"/>
                              <a:gd name="T7" fmla="*/ 459 h 89"/>
                              <a:gd name="T8" fmla="+- 0 10643 10575"/>
                              <a:gd name="T9" fmla="*/ T8 w 94"/>
                              <a:gd name="T10" fmla="+- 0 475 386"/>
                              <a:gd name="T11" fmla="*/ 475 h 89"/>
                              <a:gd name="T12" fmla="+- 0 10668 10575"/>
                              <a:gd name="T13" fmla="*/ T12 w 94"/>
                              <a:gd name="T14" fmla="+- 0 475 386"/>
                              <a:gd name="T15" fmla="*/ 475 h 89"/>
                              <a:gd name="T16" fmla="+- 0 10662 10575"/>
                              <a:gd name="T17" fmla="*/ T16 w 94"/>
                              <a:gd name="T18" fmla="+- 0 459 386"/>
                              <a:gd name="T19" fmla="*/ 459 h 89"/>
                            </a:gdLst>
                            <a:ahLst/>
                            <a:cxnLst>
                              <a:cxn ang="0">
                                <a:pos x="T1" y="T3"/>
                              </a:cxn>
                              <a:cxn ang="0">
                                <a:pos x="T5" y="T7"/>
                              </a:cxn>
                              <a:cxn ang="0">
                                <a:pos x="T9" y="T11"/>
                              </a:cxn>
                              <a:cxn ang="0">
                                <a:pos x="T13" y="T15"/>
                              </a:cxn>
                              <a:cxn ang="0">
                                <a:pos x="T17" y="T19"/>
                              </a:cxn>
                            </a:cxnLst>
                            <a:rect l="0" t="0" r="r" b="b"/>
                            <a:pathLst>
                              <a:path w="94" h="89">
                                <a:moveTo>
                                  <a:pt x="87" y="73"/>
                                </a:moveTo>
                                <a:lnTo>
                                  <a:pt x="63" y="73"/>
                                </a:lnTo>
                                <a:lnTo>
                                  <a:pt x="68" y="89"/>
                                </a:lnTo>
                                <a:lnTo>
                                  <a:pt x="93" y="89"/>
                                </a:lnTo>
                                <a:lnTo>
                                  <a:pt x="87" y="73"/>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409"/>
                        <wps:cNvSpPr>
                          <a:spLocks/>
                        </wps:cNvSpPr>
                        <wps:spPr bwMode="auto">
                          <a:xfrm>
                            <a:off x="10575" y="386"/>
                            <a:ext cx="94" cy="89"/>
                          </a:xfrm>
                          <a:custGeom>
                            <a:avLst/>
                            <a:gdLst>
                              <a:gd name="T0" fmla="+- 0 10645 10575"/>
                              <a:gd name="T1" fmla="*/ T0 w 94"/>
                              <a:gd name="T2" fmla="+- 0 413 386"/>
                              <a:gd name="T3" fmla="*/ 413 h 89"/>
                              <a:gd name="T4" fmla="+- 0 10622 10575"/>
                              <a:gd name="T5" fmla="*/ T4 w 94"/>
                              <a:gd name="T6" fmla="+- 0 413 386"/>
                              <a:gd name="T7" fmla="*/ 413 h 89"/>
                              <a:gd name="T8" fmla="+- 0 10631 10575"/>
                              <a:gd name="T9" fmla="*/ T8 w 94"/>
                              <a:gd name="T10" fmla="+- 0 442 386"/>
                              <a:gd name="T11" fmla="*/ 442 h 89"/>
                              <a:gd name="T12" fmla="+- 0 10656 10575"/>
                              <a:gd name="T13" fmla="*/ T12 w 94"/>
                              <a:gd name="T14" fmla="+- 0 442 386"/>
                              <a:gd name="T15" fmla="*/ 442 h 89"/>
                              <a:gd name="T16" fmla="+- 0 10645 10575"/>
                              <a:gd name="T17" fmla="*/ T16 w 94"/>
                              <a:gd name="T18" fmla="+- 0 413 386"/>
                              <a:gd name="T19" fmla="*/ 413 h 89"/>
                            </a:gdLst>
                            <a:ahLst/>
                            <a:cxnLst>
                              <a:cxn ang="0">
                                <a:pos x="T1" y="T3"/>
                              </a:cxn>
                              <a:cxn ang="0">
                                <a:pos x="T5" y="T7"/>
                              </a:cxn>
                              <a:cxn ang="0">
                                <a:pos x="T9" y="T11"/>
                              </a:cxn>
                              <a:cxn ang="0">
                                <a:pos x="T13" y="T15"/>
                              </a:cxn>
                              <a:cxn ang="0">
                                <a:pos x="T17" y="T19"/>
                              </a:cxn>
                            </a:cxnLst>
                            <a:rect l="0" t="0" r="r" b="b"/>
                            <a:pathLst>
                              <a:path w="94" h="89">
                                <a:moveTo>
                                  <a:pt x="70" y="27"/>
                                </a:moveTo>
                                <a:lnTo>
                                  <a:pt x="47" y="27"/>
                                </a:lnTo>
                                <a:lnTo>
                                  <a:pt x="56" y="56"/>
                                </a:lnTo>
                                <a:lnTo>
                                  <a:pt x="81" y="56"/>
                                </a:lnTo>
                                <a:lnTo>
                                  <a:pt x="70" y="27"/>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410"/>
                      <wpg:cNvGrpSpPr>
                        <a:grpSpLocks/>
                      </wpg:cNvGrpSpPr>
                      <wpg:grpSpPr bwMode="auto">
                        <a:xfrm>
                          <a:off x="10672" y="386"/>
                          <a:ext cx="112" cy="89"/>
                          <a:chOff x="10672" y="386"/>
                          <a:chExt cx="112" cy="89"/>
                        </a:xfrm>
                      </wpg:grpSpPr>
                      <wps:wsp>
                        <wps:cNvPr id="539" name="Freeform 411"/>
                        <wps:cNvSpPr>
                          <a:spLocks/>
                        </wps:cNvSpPr>
                        <wps:spPr bwMode="auto">
                          <a:xfrm>
                            <a:off x="10672" y="386"/>
                            <a:ext cx="112" cy="89"/>
                          </a:xfrm>
                          <a:custGeom>
                            <a:avLst/>
                            <a:gdLst>
                              <a:gd name="T0" fmla="+- 0 10710 10672"/>
                              <a:gd name="T1" fmla="*/ T0 w 112"/>
                              <a:gd name="T2" fmla="+- 0 386 386"/>
                              <a:gd name="T3" fmla="*/ 386 h 89"/>
                              <a:gd name="T4" fmla="+- 0 10688 10672"/>
                              <a:gd name="T5" fmla="*/ T4 w 112"/>
                              <a:gd name="T6" fmla="+- 0 386 386"/>
                              <a:gd name="T7" fmla="*/ 386 h 89"/>
                              <a:gd name="T8" fmla="+- 0 10672 10672"/>
                              <a:gd name="T9" fmla="*/ T8 w 112"/>
                              <a:gd name="T10" fmla="+- 0 475 386"/>
                              <a:gd name="T11" fmla="*/ 475 h 89"/>
                              <a:gd name="T12" fmla="+- 0 10696 10672"/>
                              <a:gd name="T13" fmla="*/ T12 w 112"/>
                              <a:gd name="T14" fmla="+- 0 475 386"/>
                              <a:gd name="T15" fmla="*/ 475 h 89"/>
                              <a:gd name="T16" fmla="+- 0 10703 10672"/>
                              <a:gd name="T17" fmla="*/ T16 w 112"/>
                              <a:gd name="T18" fmla="+- 0 424 386"/>
                              <a:gd name="T19" fmla="*/ 424 h 89"/>
                              <a:gd name="T20" fmla="+- 0 10725 10672"/>
                              <a:gd name="T21" fmla="*/ T20 w 112"/>
                              <a:gd name="T22" fmla="+- 0 424 386"/>
                              <a:gd name="T23" fmla="*/ 424 h 89"/>
                              <a:gd name="T24" fmla="+- 0 10710 10672"/>
                              <a:gd name="T25" fmla="*/ T24 w 112"/>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12" h="89">
                                <a:moveTo>
                                  <a:pt x="38" y="0"/>
                                </a:moveTo>
                                <a:lnTo>
                                  <a:pt x="16" y="0"/>
                                </a:lnTo>
                                <a:lnTo>
                                  <a:pt x="0" y="89"/>
                                </a:lnTo>
                                <a:lnTo>
                                  <a:pt x="24" y="89"/>
                                </a:lnTo>
                                <a:lnTo>
                                  <a:pt x="31" y="38"/>
                                </a:lnTo>
                                <a:lnTo>
                                  <a:pt x="53" y="38"/>
                                </a:lnTo>
                                <a:lnTo>
                                  <a:pt x="38"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12"/>
                        <wps:cNvSpPr>
                          <a:spLocks/>
                        </wps:cNvSpPr>
                        <wps:spPr bwMode="auto">
                          <a:xfrm>
                            <a:off x="10672" y="386"/>
                            <a:ext cx="112" cy="89"/>
                          </a:xfrm>
                          <a:custGeom>
                            <a:avLst/>
                            <a:gdLst>
                              <a:gd name="T0" fmla="+- 0 10725 10672"/>
                              <a:gd name="T1" fmla="*/ T0 w 112"/>
                              <a:gd name="T2" fmla="+- 0 424 386"/>
                              <a:gd name="T3" fmla="*/ 424 h 89"/>
                              <a:gd name="T4" fmla="+- 0 10703 10672"/>
                              <a:gd name="T5" fmla="*/ T4 w 112"/>
                              <a:gd name="T6" fmla="+- 0 424 386"/>
                              <a:gd name="T7" fmla="*/ 424 h 89"/>
                              <a:gd name="T8" fmla="+- 0 10724 10672"/>
                              <a:gd name="T9" fmla="*/ T8 w 112"/>
                              <a:gd name="T10" fmla="+- 0 475 386"/>
                              <a:gd name="T11" fmla="*/ 475 h 89"/>
                              <a:gd name="T12" fmla="+- 0 10733 10672"/>
                              <a:gd name="T13" fmla="*/ T12 w 112"/>
                              <a:gd name="T14" fmla="+- 0 475 386"/>
                              <a:gd name="T15" fmla="*/ 475 h 89"/>
                              <a:gd name="T16" fmla="+- 0 10750 10672"/>
                              <a:gd name="T17" fmla="*/ T16 w 112"/>
                              <a:gd name="T18" fmla="+- 0 433 386"/>
                              <a:gd name="T19" fmla="*/ 433 h 89"/>
                              <a:gd name="T20" fmla="+- 0 10729 10672"/>
                              <a:gd name="T21" fmla="*/ T20 w 112"/>
                              <a:gd name="T22" fmla="+- 0 433 386"/>
                              <a:gd name="T23" fmla="*/ 433 h 89"/>
                              <a:gd name="T24" fmla="+- 0 10725 10672"/>
                              <a:gd name="T25" fmla="*/ T24 w 112"/>
                              <a:gd name="T26" fmla="+- 0 424 386"/>
                              <a:gd name="T27" fmla="*/ 424 h 89"/>
                            </a:gdLst>
                            <a:ahLst/>
                            <a:cxnLst>
                              <a:cxn ang="0">
                                <a:pos x="T1" y="T3"/>
                              </a:cxn>
                              <a:cxn ang="0">
                                <a:pos x="T5" y="T7"/>
                              </a:cxn>
                              <a:cxn ang="0">
                                <a:pos x="T9" y="T11"/>
                              </a:cxn>
                              <a:cxn ang="0">
                                <a:pos x="T13" y="T15"/>
                              </a:cxn>
                              <a:cxn ang="0">
                                <a:pos x="T17" y="T19"/>
                              </a:cxn>
                              <a:cxn ang="0">
                                <a:pos x="T21" y="T23"/>
                              </a:cxn>
                              <a:cxn ang="0">
                                <a:pos x="T25" y="T27"/>
                              </a:cxn>
                            </a:cxnLst>
                            <a:rect l="0" t="0" r="r" b="b"/>
                            <a:pathLst>
                              <a:path w="112" h="89">
                                <a:moveTo>
                                  <a:pt x="53" y="38"/>
                                </a:moveTo>
                                <a:lnTo>
                                  <a:pt x="31" y="38"/>
                                </a:lnTo>
                                <a:lnTo>
                                  <a:pt x="52" y="89"/>
                                </a:lnTo>
                                <a:lnTo>
                                  <a:pt x="61" y="89"/>
                                </a:lnTo>
                                <a:lnTo>
                                  <a:pt x="78" y="47"/>
                                </a:lnTo>
                                <a:lnTo>
                                  <a:pt x="57" y="47"/>
                                </a:lnTo>
                                <a:lnTo>
                                  <a:pt x="53" y="3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13"/>
                        <wps:cNvSpPr>
                          <a:spLocks/>
                        </wps:cNvSpPr>
                        <wps:spPr bwMode="auto">
                          <a:xfrm>
                            <a:off x="10672" y="386"/>
                            <a:ext cx="112" cy="89"/>
                          </a:xfrm>
                          <a:custGeom>
                            <a:avLst/>
                            <a:gdLst>
                              <a:gd name="T0" fmla="+- 0 10776 10672"/>
                              <a:gd name="T1" fmla="*/ T0 w 112"/>
                              <a:gd name="T2" fmla="+- 0 424 386"/>
                              <a:gd name="T3" fmla="*/ 424 h 89"/>
                              <a:gd name="T4" fmla="+- 0 10755 10672"/>
                              <a:gd name="T5" fmla="*/ T4 w 112"/>
                              <a:gd name="T6" fmla="+- 0 424 386"/>
                              <a:gd name="T7" fmla="*/ 424 h 89"/>
                              <a:gd name="T8" fmla="+- 0 10761 10672"/>
                              <a:gd name="T9" fmla="*/ T8 w 112"/>
                              <a:gd name="T10" fmla="+- 0 475 386"/>
                              <a:gd name="T11" fmla="*/ 475 h 89"/>
                              <a:gd name="T12" fmla="+- 0 10784 10672"/>
                              <a:gd name="T13" fmla="*/ T12 w 112"/>
                              <a:gd name="T14" fmla="+- 0 475 386"/>
                              <a:gd name="T15" fmla="*/ 475 h 89"/>
                              <a:gd name="T16" fmla="+- 0 10776 10672"/>
                              <a:gd name="T17" fmla="*/ T16 w 112"/>
                              <a:gd name="T18" fmla="+- 0 424 386"/>
                              <a:gd name="T19" fmla="*/ 424 h 89"/>
                            </a:gdLst>
                            <a:ahLst/>
                            <a:cxnLst>
                              <a:cxn ang="0">
                                <a:pos x="T1" y="T3"/>
                              </a:cxn>
                              <a:cxn ang="0">
                                <a:pos x="T5" y="T7"/>
                              </a:cxn>
                              <a:cxn ang="0">
                                <a:pos x="T9" y="T11"/>
                              </a:cxn>
                              <a:cxn ang="0">
                                <a:pos x="T13" y="T15"/>
                              </a:cxn>
                              <a:cxn ang="0">
                                <a:pos x="T17" y="T19"/>
                              </a:cxn>
                            </a:cxnLst>
                            <a:rect l="0" t="0" r="r" b="b"/>
                            <a:pathLst>
                              <a:path w="112" h="89">
                                <a:moveTo>
                                  <a:pt x="104" y="38"/>
                                </a:moveTo>
                                <a:lnTo>
                                  <a:pt x="83" y="38"/>
                                </a:lnTo>
                                <a:lnTo>
                                  <a:pt x="89" y="89"/>
                                </a:lnTo>
                                <a:lnTo>
                                  <a:pt x="112" y="89"/>
                                </a:lnTo>
                                <a:lnTo>
                                  <a:pt x="104" y="38"/>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14"/>
                        <wps:cNvSpPr>
                          <a:spLocks/>
                        </wps:cNvSpPr>
                        <wps:spPr bwMode="auto">
                          <a:xfrm>
                            <a:off x="10672" y="386"/>
                            <a:ext cx="112" cy="89"/>
                          </a:xfrm>
                          <a:custGeom>
                            <a:avLst/>
                            <a:gdLst>
                              <a:gd name="T0" fmla="+- 0 10771 10672"/>
                              <a:gd name="T1" fmla="*/ T0 w 112"/>
                              <a:gd name="T2" fmla="+- 0 386 386"/>
                              <a:gd name="T3" fmla="*/ 386 h 89"/>
                              <a:gd name="T4" fmla="+- 0 10748 10672"/>
                              <a:gd name="T5" fmla="*/ T4 w 112"/>
                              <a:gd name="T6" fmla="+- 0 386 386"/>
                              <a:gd name="T7" fmla="*/ 386 h 89"/>
                              <a:gd name="T8" fmla="+- 0 10729 10672"/>
                              <a:gd name="T9" fmla="*/ T8 w 112"/>
                              <a:gd name="T10" fmla="+- 0 433 386"/>
                              <a:gd name="T11" fmla="*/ 433 h 89"/>
                              <a:gd name="T12" fmla="+- 0 10750 10672"/>
                              <a:gd name="T13" fmla="*/ T12 w 112"/>
                              <a:gd name="T14" fmla="+- 0 433 386"/>
                              <a:gd name="T15" fmla="*/ 433 h 89"/>
                              <a:gd name="T16" fmla="+- 0 10754 10672"/>
                              <a:gd name="T17" fmla="*/ T16 w 112"/>
                              <a:gd name="T18" fmla="+- 0 424 386"/>
                              <a:gd name="T19" fmla="*/ 424 h 89"/>
                              <a:gd name="T20" fmla="+- 0 10776 10672"/>
                              <a:gd name="T21" fmla="*/ T20 w 112"/>
                              <a:gd name="T22" fmla="+- 0 424 386"/>
                              <a:gd name="T23" fmla="*/ 424 h 89"/>
                              <a:gd name="T24" fmla="+- 0 10771 10672"/>
                              <a:gd name="T25" fmla="*/ T24 w 112"/>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112" h="89">
                                <a:moveTo>
                                  <a:pt x="99" y="0"/>
                                </a:moveTo>
                                <a:lnTo>
                                  <a:pt x="76" y="0"/>
                                </a:lnTo>
                                <a:lnTo>
                                  <a:pt x="57" y="47"/>
                                </a:lnTo>
                                <a:lnTo>
                                  <a:pt x="78" y="47"/>
                                </a:lnTo>
                                <a:lnTo>
                                  <a:pt x="82" y="38"/>
                                </a:lnTo>
                                <a:lnTo>
                                  <a:pt x="104" y="38"/>
                                </a:lnTo>
                                <a:lnTo>
                                  <a:pt x="99"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415"/>
                      <wpg:cNvGrpSpPr>
                        <a:grpSpLocks/>
                      </wpg:cNvGrpSpPr>
                      <wpg:grpSpPr bwMode="auto">
                        <a:xfrm>
                          <a:off x="10796" y="386"/>
                          <a:ext cx="51" cy="89"/>
                          <a:chOff x="10796" y="386"/>
                          <a:chExt cx="51" cy="89"/>
                        </a:xfrm>
                      </wpg:grpSpPr>
                      <wps:wsp>
                        <wps:cNvPr id="544" name="Freeform 416"/>
                        <wps:cNvSpPr>
                          <a:spLocks/>
                        </wps:cNvSpPr>
                        <wps:spPr bwMode="auto">
                          <a:xfrm>
                            <a:off x="10796" y="386"/>
                            <a:ext cx="51" cy="89"/>
                          </a:xfrm>
                          <a:custGeom>
                            <a:avLst/>
                            <a:gdLst>
                              <a:gd name="T0" fmla="+- 0 10819 10796"/>
                              <a:gd name="T1" fmla="*/ T0 w 51"/>
                              <a:gd name="T2" fmla="+- 0 386 386"/>
                              <a:gd name="T3" fmla="*/ 386 h 89"/>
                              <a:gd name="T4" fmla="+- 0 10796 10796"/>
                              <a:gd name="T5" fmla="*/ T4 w 51"/>
                              <a:gd name="T6" fmla="+- 0 386 386"/>
                              <a:gd name="T7" fmla="*/ 386 h 89"/>
                              <a:gd name="T8" fmla="+- 0 10796 10796"/>
                              <a:gd name="T9" fmla="*/ T8 w 51"/>
                              <a:gd name="T10" fmla="+- 0 475 386"/>
                              <a:gd name="T11" fmla="*/ 475 h 89"/>
                              <a:gd name="T12" fmla="+- 0 10847 10796"/>
                              <a:gd name="T13" fmla="*/ T12 w 51"/>
                              <a:gd name="T14" fmla="+- 0 475 386"/>
                              <a:gd name="T15" fmla="*/ 475 h 89"/>
                              <a:gd name="T16" fmla="+- 0 10847 10796"/>
                              <a:gd name="T17" fmla="*/ T16 w 51"/>
                              <a:gd name="T18" fmla="+- 0 455 386"/>
                              <a:gd name="T19" fmla="*/ 455 h 89"/>
                              <a:gd name="T20" fmla="+- 0 10819 10796"/>
                              <a:gd name="T21" fmla="*/ T20 w 51"/>
                              <a:gd name="T22" fmla="+- 0 455 386"/>
                              <a:gd name="T23" fmla="*/ 455 h 89"/>
                              <a:gd name="T24" fmla="+- 0 10819 10796"/>
                              <a:gd name="T25" fmla="*/ T24 w 51"/>
                              <a:gd name="T26" fmla="+- 0 386 386"/>
                              <a:gd name="T27" fmla="*/ 386 h 89"/>
                            </a:gdLst>
                            <a:ahLst/>
                            <a:cxnLst>
                              <a:cxn ang="0">
                                <a:pos x="T1" y="T3"/>
                              </a:cxn>
                              <a:cxn ang="0">
                                <a:pos x="T5" y="T7"/>
                              </a:cxn>
                              <a:cxn ang="0">
                                <a:pos x="T9" y="T11"/>
                              </a:cxn>
                              <a:cxn ang="0">
                                <a:pos x="T13" y="T15"/>
                              </a:cxn>
                              <a:cxn ang="0">
                                <a:pos x="T17" y="T19"/>
                              </a:cxn>
                              <a:cxn ang="0">
                                <a:pos x="T21" y="T23"/>
                              </a:cxn>
                              <a:cxn ang="0">
                                <a:pos x="T25" y="T27"/>
                              </a:cxn>
                            </a:cxnLst>
                            <a:rect l="0" t="0" r="r" b="b"/>
                            <a:pathLst>
                              <a:path w="51" h="89">
                                <a:moveTo>
                                  <a:pt x="23" y="0"/>
                                </a:moveTo>
                                <a:lnTo>
                                  <a:pt x="0" y="0"/>
                                </a:lnTo>
                                <a:lnTo>
                                  <a:pt x="0" y="89"/>
                                </a:lnTo>
                                <a:lnTo>
                                  <a:pt x="51" y="89"/>
                                </a:lnTo>
                                <a:lnTo>
                                  <a:pt x="51" y="69"/>
                                </a:lnTo>
                                <a:lnTo>
                                  <a:pt x="23" y="69"/>
                                </a:lnTo>
                                <a:lnTo>
                                  <a:pt x="2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5" name="Group 417"/>
                      <wpg:cNvGrpSpPr>
                        <a:grpSpLocks/>
                      </wpg:cNvGrpSpPr>
                      <wpg:grpSpPr bwMode="auto">
                        <a:xfrm>
                          <a:off x="10858" y="386"/>
                          <a:ext cx="51" cy="89"/>
                          <a:chOff x="10858" y="386"/>
                          <a:chExt cx="51" cy="89"/>
                        </a:xfrm>
                      </wpg:grpSpPr>
                      <wps:wsp>
                        <wps:cNvPr id="546" name="Freeform 418"/>
                        <wps:cNvSpPr>
                          <a:spLocks/>
                        </wps:cNvSpPr>
                        <wps:spPr bwMode="auto">
                          <a:xfrm>
                            <a:off x="10858" y="386"/>
                            <a:ext cx="51" cy="89"/>
                          </a:xfrm>
                          <a:custGeom>
                            <a:avLst/>
                            <a:gdLst>
                              <a:gd name="T0" fmla="+- 0 10908 10858"/>
                              <a:gd name="T1" fmla="*/ T0 w 51"/>
                              <a:gd name="T2" fmla="+- 0 386 386"/>
                              <a:gd name="T3" fmla="*/ 386 h 89"/>
                              <a:gd name="T4" fmla="+- 0 10858 10858"/>
                              <a:gd name="T5" fmla="*/ T4 w 51"/>
                              <a:gd name="T6" fmla="+- 0 386 386"/>
                              <a:gd name="T7" fmla="*/ 386 h 89"/>
                              <a:gd name="T8" fmla="+- 0 10858 10858"/>
                              <a:gd name="T9" fmla="*/ T8 w 51"/>
                              <a:gd name="T10" fmla="+- 0 475 386"/>
                              <a:gd name="T11" fmla="*/ 475 h 89"/>
                              <a:gd name="T12" fmla="+- 0 10908 10858"/>
                              <a:gd name="T13" fmla="*/ T12 w 51"/>
                              <a:gd name="T14" fmla="+- 0 475 386"/>
                              <a:gd name="T15" fmla="*/ 475 h 89"/>
                              <a:gd name="T16" fmla="+- 0 10908 10858"/>
                              <a:gd name="T17" fmla="*/ T16 w 51"/>
                              <a:gd name="T18" fmla="+- 0 455 386"/>
                              <a:gd name="T19" fmla="*/ 455 h 89"/>
                              <a:gd name="T20" fmla="+- 0 10881 10858"/>
                              <a:gd name="T21" fmla="*/ T20 w 51"/>
                              <a:gd name="T22" fmla="+- 0 455 386"/>
                              <a:gd name="T23" fmla="*/ 455 h 89"/>
                              <a:gd name="T24" fmla="+- 0 10881 10858"/>
                              <a:gd name="T25" fmla="*/ T24 w 51"/>
                              <a:gd name="T26" fmla="+- 0 440 386"/>
                              <a:gd name="T27" fmla="*/ 440 h 89"/>
                              <a:gd name="T28" fmla="+- 0 10907 10858"/>
                              <a:gd name="T29" fmla="*/ T28 w 51"/>
                              <a:gd name="T30" fmla="+- 0 440 386"/>
                              <a:gd name="T31" fmla="*/ 440 h 89"/>
                              <a:gd name="T32" fmla="+- 0 10907 10858"/>
                              <a:gd name="T33" fmla="*/ T32 w 51"/>
                              <a:gd name="T34" fmla="+- 0 420 386"/>
                              <a:gd name="T35" fmla="*/ 420 h 89"/>
                              <a:gd name="T36" fmla="+- 0 10881 10858"/>
                              <a:gd name="T37" fmla="*/ T36 w 51"/>
                              <a:gd name="T38" fmla="+- 0 420 386"/>
                              <a:gd name="T39" fmla="*/ 420 h 89"/>
                              <a:gd name="T40" fmla="+- 0 10881 10858"/>
                              <a:gd name="T41" fmla="*/ T40 w 51"/>
                              <a:gd name="T42" fmla="+- 0 406 386"/>
                              <a:gd name="T43" fmla="*/ 406 h 89"/>
                              <a:gd name="T44" fmla="+- 0 10908 10858"/>
                              <a:gd name="T45" fmla="*/ T44 w 51"/>
                              <a:gd name="T46" fmla="+- 0 406 386"/>
                              <a:gd name="T47" fmla="*/ 406 h 89"/>
                              <a:gd name="T48" fmla="+- 0 10908 10858"/>
                              <a:gd name="T49" fmla="*/ T48 w 51"/>
                              <a:gd name="T50" fmla="+- 0 386 386"/>
                              <a:gd name="T51" fmla="*/ 386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1" h="89">
                                <a:moveTo>
                                  <a:pt x="50" y="0"/>
                                </a:moveTo>
                                <a:lnTo>
                                  <a:pt x="0" y="0"/>
                                </a:lnTo>
                                <a:lnTo>
                                  <a:pt x="0" y="89"/>
                                </a:lnTo>
                                <a:lnTo>
                                  <a:pt x="50" y="89"/>
                                </a:lnTo>
                                <a:lnTo>
                                  <a:pt x="50" y="69"/>
                                </a:lnTo>
                                <a:lnTo>
                                  <a:pt x="23" y="69"/>
                                </a:lnTo>
                                <a:lnTo>
                                  <a:pt x="23" y="54"/>
                                </a:lnTo>
                                <a:lnTo>
                                  <a:pt x="49" y="54"/>
                                </a:lnTo>
                                <a:lnTo>
                                  <a:pt x="49" y="34"/>
                                </a:lnTo>
                                <a:lnTo>
                                  <a:pt x="23" y="34"/>
                                </a:lnTo>
                                <a:lnTo>
                                  <a:pt x="23" y="20"/>
                                </a:lnTo>
                                <a:lnTo>
                                  <a:pt x="50" y="20"/>
                                </a:lnTo>
                                <a:lnTo>
                                  <a:pt x="50"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419"/>
                      <wpg:cNvGrpSpPr>
                        <a:grpSpLocks/>
                      </wpg:cNvGrpSpPr>
                      <wpg:grpSpPr bwMode="auto">
                        <a:xfrm>
                          <a:off x="10918" y="386"/>
                          <a:ext cx="62" cy="89"/>
                          <a:chOff x="10918" y="386"/>
                          <a:chExt cx="62" cy="89"/>
                        </a:xfrm>
                      </wpg:grpSpPr>
                      <wps:wsp>
                        <wps:cNvPr id="548" name="Freeform 420"/>
                        <wps:cNvSpPr>
                          <a:spLocks/>
                        </wps:cNvSpPr>
                        <wps:spPr bwMode="auto">
                          <a:xfrm>
                            <a:off x="10918" y="386"/>
                            <a:ext cx="62" cy="89"/>
                          </a:xfrm>
                          <a:custGeom>
                            <a:avLst/>
                            <a:gdLst>
                              <a:gd name="T0" fmla="+- 0 10961 10918"/>
                              <a:gd name="T1" fmla="*/ T0 w 62"/>
                              <a:gd name="T2" fmla="+- 0 406 386"/>
                              <a:gd name="T3" fmla="*/ 406 h 89"/>
                              <a:gd name="T4" fmla="+- 0 10937 10918"/>
                              <a:gd name="T5" fmla="*/ T4 w 62"/>
                              <a:gd name="T6" fmla="+- 0 406 386"/>
                              <a:gd name="T7" fmla="*/ 406 h 89"/>
                              <a:gd name="T8" fmla="+- 0 10937 10918"/>
                              <a:gd name="T9" fmla="*/ T8 w 62"/>
                              <a:gd name="T10" fmla="+- 0 475 386"/>
                              <a:gd name="T11" fmla="*/ 475 h 89"/>
                              <a:gd name="T12" fmla="+- 0 10961 10918"/>
                              <a:gd name="T13" fmla="*/ T12 w 62"/>
                              <a:gd name="T14" fmla="+- 0 475 386"/>
                              <a:gd name="T15" fmla="*/ 475 h 89"/>
                              <a:gd name="T16" fmla="+- 0 10961 10918"/>
                              <a:gd name="T17" fmla="*/ T16 w 62"/>
                              <a:gd name="T18" fmla="+- 0 406 386"/>
                              <a:gd name="T19" fmla="*/ 406 h 89"/>
                            </a:gdLst>
                            <a:ahLst/>
                            <a:cxnLst>
                              <a:cxn ang="0">
                                <a:pos x="T1" y="T3"/>
                              </a:cxn>
                              <a:cxn ang="0">
                                <a:pos x="T5" y="T7"/>
                              </a:cxn>
                              <a:cxn ang="0">
                                <a:pos x="T9" y="T11"/>
                              </a:cxn>
                              <a:cxn ang="0">
                                <a:pos x="T13" y="T15"/>
                              </a:cxn>
                              <a:cxn ang="0">
                                <a:pos x="T17" y="T19"/>
                              </a:cxn>
                            </a:cxnLst>
                            <a:rect l="0" t="0" r="r" b="b"/>
                            <a:pathLst>
                              <a:path w="62" h="89">
                                <a:moveTo>
                                  <a:pt x="43" y="20"/>
                                </a:moveTo>
                                <a:lnTo>
                                  <a:pt x="19" y="20"/>
                                </a:lnTo>
                                <a:lnTo>
                                  <a:pt x="19" y="89"/>
                                </a:lnTo>
                                <a:lnTo>
                                  <a:pt x="43" y="89"/>
                                </a:lnTo>
                                <a:lnTo>
                                  <a:pt x="43" y="2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421"/>
                        <wps:cNvSpPr>
                          <a:spLocks/>
                        </wps:cNvSpPr>
                        <wps:spPr bwMode="auto">
                          <a:xfrm>
                            <a:off x="10918" y="386"/>
                            <a:ext cx="62" cy="89"/>
                          </a:xfrm>
                          <a:custGeom>
                            <a:avLst/>
                            <a:gdLst>
                              <a:gd name="T0" fmla="+- 0 10980 10918"/>
                              <a:gd name="T1" fmla="*/ T0 w 62"/>
                              <a:gd name="T2" fmla="+- 0 386 386"/>
                              <a:gd name="T3" fmla="*/ 386 h 89"/>
                              <a:gd name="T4" fmla="+- 0 10918 10918"/>
                              <a:gd name="T5" fmla="*/ T4 w 62"/>
                              <a:gd name="T6" fmla="+- 0 386 386"/>
                              <a:gd name="T7" fmla="*/ 386 h 89"/>
                              <a:gd name="T8" fmla="+- 0 10918 10918"/>
                              <a:gd name="T9" fmla="*/ T8 w 62"/>
                              <a:gd name="T10" fmla="+- 0 406 386"/>
                              <a:gd name="T11" fmla="*/ 406 h 89"/>
                              <a:gd name="T12" fmla="+- 0 10980 10918"/>
                              <a:gd name="T13" fmla="*/ T12 w 62"/>
                              <a:gd name="T14" fmla="+- 0 406 386"/>
                              <a:gd name="T15" fmla="*/ 406 h 89"/>
                              <a:gd name="T16" fmla="+- 0 10980 10918"/>
                              <a:gd name="T17" fmla="*/ T16 w 62"/>
                              <a:gd name="T18" fmla="+- 0 386 386"/>
                              <a:gd name="T19" fmla="*/ 386 h 89"/>
                            </a:gdLst>
                            <a:ahLst/>
                            <a:cxnLst>
                              <a:cxn ang="0">
                                <a:pos x="T1" y="T3"/>
                              </a:cxn>
                              <a:cxn ang="0">
                                <a:pos x="T5" y="T7"/>
                              </a:cxn>
                              <a:cxn ang="0">
                                <a:pos x="T9" y="T11"/>
                              </a:cxn>
                              <a:cxn ang="0">
                                <a:pos x="T13" y="T15"/>
                              </a:cxn>
                              <a:cxn ang="0">
                                <a:pos x="T17" y="T19"/>
                              </a:cxn>
                            </a:cxnLst>
                            <a:rect l="0" t="0" r="r" b="b"/>
                            <a:pathLst>
                              <a:path w="62" h="89">
                                <a:moveTo>
                                  <a:pt x="62" y="0"/>
                                </a:moveTo>
                                <a:lnTo>
                                  <a:pt x="0" y="0"/>
                                </a:lnTo>
                                <a:lnTo>
                                  <a:pt x="0" y="20"/>
                                </a:lnTo>
                                <a:lnTo>
                                  <a:pt x="62" y="20"/>
                                </a:lnTo>
                                <a:lnTo>
                                  <a:pt x="62"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422"/>
                      <wpg:cNvGrpSpPr>
                        <a:grpSpLocks/>
                      </wpg:cNvGrpSpPr>
                      <wpg:grpSpPr bwMode="auto">
                        <a:xfrm>
                          <a:off x="10987" y="384"/>
                          <a:ext cx="66" cy="94"/>
                          <a:chOff x="10987" y="384"/>
                          <a:chExt cx="66" cy="94"/>
                        </a:xfrm>
                      </wpg:grpSpPr>
                      <wps:wsp>
                        <wps:cNvPr id="551" name="Freeform 423"/>
                        <wps:cNvSpPr>
                          <a:spLocks/>
                        </wps:cNvSpPr>
                        <wps:spPr bwMode="auto">
                          <a:xfrm>
                            <a:off x="10987" y="384"/>
                            <a:ext cx="66" cy="94"/>
                          </a:xfrm>
                          <a:custGeom>
                            <a:avLst/>
                            <a:gdLst>
                              <a:gd name="T0" fmla="+- 0 10997 10987"/>
                              <a:gd name="T1" fmla="*/ T0 w 66"/>
                              <a:gd name="T2" fmla="+- 0 448 384"/>
                              <a:gd name="T3" fmla="*/ 448 h 94"/>
                              <a:gd name="T4" fmla="+- 0 10987 10987"/>
                              <a:gd name="T5" fmla="*/ T4 w 66"/>
                              <a:gd name="T6" fmla="+- 0 467 384"/>
                              <a:gd name="T7" fmla="*/ 467 h 94"/>
                              <a:gd name="T8" fmla="+- 0 10996 10987"/>
                              <a:gd name="T9" fmla="*/ T8 w 66"/>
                              <a:gd name="T10" fmla="+- 0 473 384"/>
                              <a:gd name="T11" fmla="*/ 473 h 94"/>
                              <a:gd name="T12" fmla="+- 0 11007 10987"/>
                              <a:gd name="T13" fmla="*/ T12 w 66"/>
                              <a:gd name="T14" fmla="+- 0 477 384"/>
                              <a:gd name="T15" fmla="*/ 477 h 94"/>
                              <a:gd name="T16" fmla="+- 0 11027 10987"/>
                              <a:gd name="T17" fmla="*/ T16 w 66"/>
                              <a:gd name="T18" fmla="+- 0 477 384"/>
                              <a:gd name="T19" fmla="*/ 477 h 94"/>
                              <a:gd name="T20" fmla="+- 0 11036 10987"/>
                              <a:gd name="T21" fmla="*/ T20 w 66"/>
                              <a:gd name="T22" fmla="+- 0 474 384"/>
                              <a:gd name="T23" fmla="*/ 474 h 94"/>
                              <a:gd name="T24" fmla="+- 0 11051 10987"/>
                              <a:gd name="T25" fmla="*/ T24 w 66"/>
                              <a:gd name="T26" fmla="+- 0 463 384"/>
                              <a:gd name="T27" fmla="*/ 463 h 94"/>
                              <a:gd name="T28" fmla="+- 0 11052 10987"/>
                              <a:gd name="T29" fmla="*/ T28 w 66"/>
                              <a:gd name="T30" fmla="+- 0 457 384"/>
                              <a:gd name="T31" fmla="*/ 457 h 94"/>
                              <a:gd name="T32" fmla="+- 0 11009 10987"/>
                              <a:gd name="T33" fmla="*/ T32 w 66"/>
                              <a:gd name="T34" fmla="+- 0 457 384"/>
                              <a:gd name="T35" fmla="*/ 457 h 94"/>
                              <a:gd name="T36" fmla="+- 0 11003 10987"/>
                              <a:gd name="T37" fmla="*/ T36 w 66"/>
                              <a:gd name="T38" fmla="+- 0 453 384"/>
                              <a:gd name="T39" fmla="*/ 453 h 94"/>
                              <a:gd name="T40" fmla="+- 0 10997 10987"/>
                              <a:gd name="T41" fmla="*/ T40 w 66"/>
                              <a:gd name="T42" fmla="+- 0 448 384"/>
                              <a:gd name="T43" fmla="*/ 448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6" h="94">
                                <a:moveTo>
                                  <a:pt x="10" y="64"/>
                                </a:moveTo>
                                <a:lnTo>
                                  <a:pt x="0" y="83"/>
                                </a:lnTo>
                                <a:lnTo>
                                  <a:pt x="9" y="89"/>
                                </a:lnTo>
                                <a:lnTo>
                                  <a:pt x="20" y="93"/>
                                </a:lnTo>
                                <a:lnTo>
                                  <a:pt x="40" y="93"/>
                                </a:lnTo>
                                <a:lnTo>
                                  <a:pt x="49" y="90"/>
                                </a:lnTo>
                                <a:lnTo>
                                  <a:pt x="64" y="79"/>
                                </a:lnTo>
                                <a:lnTo>
                                  <a:pt x="65" y="73"/>
                                </a:lnTo>
                                <a:lnTo>
                                  <a:pt x="22" y="73"/>
                                </a:lnTo>
                                <a:lnTo>
                                  <a:pt x="16" y="69"/>
                                </a:lnTo>
                                <a:lnTo>
                                  <a:pt x="10" y="64"/>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424"/>
                        <wps:cNvSpPr>
                          <a:spLocks/>
                        </wps:cNvSpPr>
                        <wps:spPr bwMode="auto">
                          <a:xfrm>
                            <a:off x="10987" y="384"/>
                            <a:ext cx="66" cy="94"/>
                          </a:xfrm>
                          <a:custGeom>
                            <a:avLst/>
                            <a:gdLst>
                              <a:gd name="T0" fmla="+- 0 11030 10987"/>
                              <a:gd name="T1" fmla="*/ T0 w 66"/>
                              <a:gd name="T2" fmla="+- 0 384 384"/>
                              <a:gd name="T3" fmla="*/ 384 h 94"/>
                              <a:gd name="T4" fmla="+- 0 11021 10987"/>
                              <a:gd name="T5" fmla="*/ T4 w 66"/>
                              <a:gd name="T6" fmla="+- 0 384 384"/>
                              <a:gd name="T7" fmla="*/ 384 h 94"/>
                              <a:gd name="T8" fmla="+- 0 11009 10987"/>
                              <a:gd name="T9" fmla="*/ T8 w 66"/>
                              <a:gd name="T10" fmla="+- 0 386 384"/>
                              <a:gd name="T11" fmla="*/ 386 h 94"/>
                              <a:gd name="T12" fmla="+- 0 10999 10987"/>
                              <a:gd name="T13" fmla="*/ T12 w 66"/>
                              <a:gd name="T14" fmla="+- 0 392 384"/>
                              <a:gd name="T15" fmla="*/ 392 h 94"/>
                              <a:gd name="T16" fmla="+- 0 10993 10987"/>
                              <a:gd name="T17" fmla="*/ T16 w 66"/>
                              <a:gd name="T18" fmla="+- 0 401 384"/>
                              <a:gd name="T19" fmla="*/ 401 h 94"/>
                              <a:gd name="T20" fmla="+- 0 10990 10987"/>
                              <a:gd name="T21" fmla="*/ T20 w 66"/>
                              <a:gd name="T22" fmla="+- 0 413 384"/>
                              <a:gd name="T23" fmla="*/ 413 h 94"/>
                              <a:gd name="T24" fmla="+- 0 10990 10987"/>
                              <a:gd name="T25" fmla="*/ T24 w 66"/>
                              <a:gd name="T26" fmla="+- 0 431 384"/>
                              <a:gd name="T27" fmla="*/ 431 h 94"/>
                              <a:gd name="T28" fmla="+- 0 11000 10987"/>
                              <a:gd name="T29" fmla="*/ T28 w 66"/>
                              <a:gd name="T30" fmla="+- 0 434 384"/>
                              <a:gd name="T31" fmla="*/ 434 h 94"/>
                              <a:gd name="T32" fmla="+- 0 11019 10987"/>
                              <a:gd name="T33" fmla="*/ T32 w 66"/>
                              <a:gd name="T34" fmla="+- 0 440 384"/>
                              <a:gd name="T35" fmla="*/ 440 h 94"/>
                              <a:gd name="T36" fmla="+- 0 11029 10987"/>
                              <a:gd name="T37" fmla="*/ T36 w 66"/>
                              <a:gd name="T38" fmla="+- 0 442 384"/>
                              <a:gd name="T39" fmla="*/ 442 h 94"/>
                              <a:gd name="T40" fmla="+- 0 11029 10987"/>
                              <a:gd name="T41" fmla="*/ T40 w 66"/>
                              <a:gd name="T42" fmla="+- 0 455 384"/>
                              <a:gd name="T43" fmla="*/ 455 h 94"/>
                              <a:gd name="T44" fmla="+- 0 11023 10987"/>
                              <a:gd name="T45" fmla="*/ T44 w 66"/>
                              <a:gd name="T46" fmla="+- 0 457 384"/>
                              <a:gd name="T47" fmla="*/ 457 h 94"/>
                              <a:gd name="T48" fmla="+- 0 11052 10987"/>
                              <a:gd name="T49" fmla="*/ T48 w 66"/>
                              <a:gd name="T50" fmla="+- 0 457 384"/>
                              <a:gd name="T51" fmla="*/ 457 h 94"/>
                              <a:gd name="T52" fmla="+- 0 11053 10987"/>
                              <a:gd name="T53" fmla="*/ T52 w 66"/>
                              <a:gd name="T54" fmla="+- 0 454 384"/>
                              <a:gd name="T55" fmla="*/ 454 h 94"/>
                              <a:gd name="T56" fmla="+- 0 11053 10987"/>
                              <a:gd name="T57" fmla="*/ T56 w 66"/>
                              <a:gd name="T58" fmla="+- 0 430 384"/>
                              <a:gd name="T59" fmla="*/ 430 h 94"/>
                              <a:gd name="T60" fmla="+- 0 11043 10987"/>
                              <a:gd name="T61" fmla="*/ T60 w 66"/>
                              <a:gd name="T62" fmla="+- 0 424 384"/>
                              <a:gd name="T63" fmla="*/ 424 h 94"/>
                              <a:gd name="T64" fmla="+- 0 11025 10987"/>
                              <a:gd name="T65" fmla="*/ T64 w 66"/>
                              <a:gd name="T66" fmla="+- 0 419 384"/>
                              <a:gd name="T67" fmla="*/ 419 h 94"/>
                              <a:gd name="T68" fmla="+- 0 11014 10987"/>
                              <a:gd name="T69" fmla="*/ T68 w 66"/>
                              <a:gd name="T70" fmla="+- 0 416 384"/>
                              <a:gd name="T71" fmla="*/ 416 h 94"/>
                              <a:gd name="T72" fmla="+- 0 11014 10987"/>
                              <a:gd name="T73" fmla="*/ T72 w 66"/>
                              <a:gd name="T74" fmla="+- 0 406 384"/>
                              <a:gd name="T75" fmla="*/ 406 h 94"/>
                              <a:gd name="T76" fmla="+- 0 11020 10987"/>
                              <a:gd name="T77" fmla="*/ T76 w 66"/>
                              <a:gd name="T78" fmla="+- 0 403 384"/>
                              <a:gd name="T79" fmla="*/ 403 h 94"/>
                              <a:gd name="T80" fmla="+- 0 11043 10987"/>
                              <a:gd name="T81" fmla="*/ T80 w 66"/>
                              <a:gd name="T82" fmla="+- 0 403 384"/>
                              <a:gd name="T83" fmla="*/ 403 h 94"/>
                              <a:gd name="T84" fmla="+- 0 11049 10987"/>
                              <a:gd name="T85" fmla="*/ T84 w 66"/>
                              <a:gd name="T86" fmla="+- 0 391 384"/>
                              <a:gd name="T87" fmla="*/ 391 h 94"/>
                              <a:gd name="T88" fmla="+- 0 11041 10987"/>
                              <a:gd name="T89" fmla="*/ T88 w 66"/>
                              <a:gd name="T90" fmla="+- 0 387 384"/>
                              <a:gd name="T91" fmla="*/ 387 h 94"/>
                              <a:gd name="T92" fmla="+- 0 11030 10987"/>
                              <a:gd name="T93" fmla="*/ T92 w 66"/>
                              <a:gd name="T94" fmla="+- 0 384 384"/>
                              <a:gd name="T95" fmla="*/ 384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6" h="94">
                                <a:moveTo>
                                  <a:pt x="43" y="0"/>
                                </a:moveTo>
                                <a:lnTo>
                                  <a:pt x="34" y="0"/>
                                </a:lnTo>
                                <a:lnTo>
                                  <a:pt x="22" y="2"/>
                                </a:lnTo>
                                <a:lnTo>
                                  <a:pt x="12" y="8"/>
                                </a:lnTo>
                                <a:lnTo>
                                  <a:pt x="6" y="17"/>
                                </a:lnTo>
                                <a:lnTo>
                                  <a:pt x="3" y="29"/>
                                </a:lnTo>
                                <a:lnTo>
                                  <a:pt x="3" y="47"/>
                                </a:lnTo>
                                <a:lnTo>
                                  <a:pt x="13" y="50"/>
                                </a:lnTo>
                                <a:lnTo>
                                  <a:pt x="32" y="56"/>
                                </a:lnTo>
                                <a:lnTo>
                                  <a:pt x="42" y="58"/>
                                </a:lnTo>
                                <a:lnTo>
                                  <a:pt x="42" y="71"/>
                                </a:lnTo>
                                <a:lnTo>
                                  <a:pt x="36" y="73"/>
                                </a:lnTo>
                                <a:lnTo>
                                  <a:pt x="65" y="73"/>
                                </a:lnTo>
                                <a:lnTo>
                                  <a:pt x="66" y="70"/>
                                </a:lnTo>
                                <a:lnTo>
                                  <a:pt x="66" y="46"/>
                                </a:lnTo>
                                <a:lnTo>
                                  <a:pt x="56" y="40"/>
                                </a:lnTo>
                                <a:lnTo>
                                  <a:pt x="38" y="35"/>
                                </a:lnTo>
                                <a:lnTo>
                                  <a:pt x="27" y="32"/>
                                </a:lnTo>
                                <a:lnTo>
                                  <a:pt x="27" y="22"/>
                                </a:lnTo>
                                <a:lnTo>
                                  <a:pt x="33" y="19"/>
                                </a:lnTo>
                                <a:lnTo>
                                  <a:pt x="56" y="19"/>
                                </a:lnTo>
                                <a:lnTo>
                                  <a:pt x="62" y="7"/>
                                </a:lnTo>
                                <a:lnTo>
                                  <a:pt x="54" y="3"/>
                                </a:lnTo>
                                <a:lnTo>
                                  <a:pt x="43" y="0"/>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425"/>
                        <wps:cNvSpPr>
                          <a:spLocks/>
                        </wps:cNvSpPr>
                        <wps:spPr bwMode="auto">
                          <a:xfrm>
                            <a:off x="10987" y="384"/>
                            <a:ext cx="66" cy="94"/>
                          </a:xfrm>
                          <a:custGeom>
                            <a:avLst/>
                            <a:gdLst>
                              <a:gd name="T0" fmla="+- 0 11043 10987"/>
                              <a:gd name="T1" fmla="*/ T0 w 66"/>
                              <a:gd name="T2" fmla="+- 0 403 384"/>
                              <a:gd name="T3" fmla="*/ 403 h 94"/>
                              <a:gd name="T4" fmla="+- 0 11030 10987"/>
                              <a:gd name="T5" fmla="*/ T4 w 66"/>
                              <a:gd name="T6" fmla="+- 0 403 384"/>
                              <a:gd name="T7" fmla="*/ 403 h 94"/>
                              <a:gd name="T8" fmla="+- 0 11036 10987"/>
                              <a:gd name="T9" fmla="*/ T8 w 66"/>
                              <a:gd name="T10" fmla="+- 0 405 384"/>
                              <a:gd name="T11" fmla="*/ 405 h 94"/>
                              <a:gd name="T12" fmla="+- 0 11040 10987"/>
                              <a:gd name="T13" fmla="*/ T12 w 66"/>
                              <a:gd name="T14" fmla="+- 0 409 384"/>
                              <a:gd name="T15" fmla="*/ 409 h 94"/>
                              <a:gd name="T16" fmla="+- 0 11043 10987"/>
                              <a:gd name="T17" fmla="*/ T16 w 66"/>
                              <a:gd name="T18" fmla="+- 0 403 384"/>
                              <a:gd name="T19" fmla="*/ 403 h 94"/>
                            </a:gdLst>
                            <a:ahLst/>
                            <a:cxnLst>
                              <a:cxn ang="0">
                                <a:pos x="T1" y="T3"/>
                              </a:cxn>
                              <a:cxn ang="0">
                                <a:pos x="T5" y="T7"/>
                              </a:cxn>
                              <a:cxn ang="0">
                                <a:pos x="T9" y="T11"/>
                              </a:cxn>
                              <a:cxn ang="0">
                                <a:pos x="T13" y="T15"/>
                              </a:cxn>
                              <a:cxn ang="0">
                                <a:pos x="T17" y="T19"/>
                              </a:cxn>
                            </a:cxnLst>
                            <a:rect l="0" t="0" r="r" b="b"/>
                            <a:pathLst>
                              <a:path w="66" h="94">
                                <a:moveTo>
                                  <a:pt x="56" y="19"/>
                                </a:moveTo>
                                <a:lnTo>
                                  <a:pt x="43" y="19"/>
                                </a:lnTo>
                                <a:lnTo>
                                  <a:pt x="49" y="21"/>
                                </a:lnTo>
                                <a:lnTo>
                                  <a:pt x="53" y="25"/>
                                </a:lnTo>
                                <a:lnTo>
                                  <a:pt x="56" y="19"/>
                                </a:lnTo>
                                <a:close/>
                              </a:path>
                            </a:pathLst>
                          </a:custGeom>
                          <a:solidFill>
                            <a:srgbClr val="0069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6DBF2E" id="Group 358" o:spid="_x0000_s1026" style="position:absolute;margin-left:348pt;margin-top:1.95pt;width:58.5pt;height:41.25pt;z-index:251663360;mso-position-horizontal-relative:page" coordorigin="9978,-279" coordsize="1078,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">
              <v:group id="Group 359" o:spid="_x0000_s1027" style="position:absolute;left:10085;top:-279;width:790;height:392" coordorigin="10085,-279"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360" o:spid="_x0000_s1028"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" path="m532,18r-59,l473,388r53,4l588,368r67,-36l724,300r66,-14l789,109r-61,l709,102r,-15l652,87,630,81r,-18l562,63,541,57r,-36l532,18xe" fillcolor="#5bb447" stroked="f">
                  <v:path arrowok="t" o:connecttype="custom" o:connectlocs="532,-261;473,-261;473,109;526,113;588,89;655,53;724,21;790,7;789,-170;728,-170;709,-177;709,-192;652,-192;630,-198;630,-216;562,-216;541,-222;541,-258;532,-261" o:connectangles="0,0,0,0,0,0,0,0,0,0,0,0,0,0,0,0,0,0,0"/>
                </v:shape>
                <v:shape id="Freeform 361" o:spid="_x0000_s1029"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" path="m97,57l15,68,,356,34,79,79,74r19,l97,57xe" fillcolor="#5bb447" stroked="f">
                  <v:path arrowok="t" o:connecttype="custom" o:connectlocs="97,-222;15,-211;0,77;34,-200;79,-205;98,-205;97,-222" o:connectangles="0,0,0,0,0,0,0"/>
                </v:shape>
                <v:shape id="Freeform 362" o:spid="_x0000_s1030"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" path="m98,74r-19,l85,111r60,-8l146,95r-48,l98,74xe" fillcolor="#5bb447" stroked="f">
                  <v:path arrowok="t" o:connecttype="custom" o:connectlocs="98,-205;79,-205;85,-168;145,-176;146,-184;98,-184;98,-205" o:connectangles="0,0,0,0,0,0,0"/>
                </v:shape>
                <v:shape id="Freeform 363" o:spid="_x0000_s1031"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" path="m730,82r-2,27l789,109r,-6l730,82xe" fillcolor="#5bb447" stroked="f">
                  <v:path arrowok="t" o:connecttype="custom" o:connectlocs="730,-197;728,-170;789,-170;789,-176;730,-197" o:connectangles="0,0,0,0,0"/>
                </v:shape>
                <v:shape id="Freeform 364" o:spid="_x0000_s1032"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" path="m206,40l138,50r-3,40l98,95r48,l155,62r34,-5l206,57r,-17xe" fillcolor="#5bb447" stroked="f">
                  <v:path arrowok="t" o:connecttype="custom" o:connectlocs="206,-239;138,-229;135,-189;98,-184;146,-184;155,-217;189,-222;206,-222;206,-239" o:connectangles="0,0,0,0,0,0,0,0,0"/>
                </v:shape>
                <v:shape id="Freeform 365" o:spid="_x0000_s1033"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" path="m206,57r-17,l198,95r61,-7l261,81r-55,l206,57xe" fillcolor="#5bb447" stroked="f">
                  <v:path arrowok="t" o:connecttype="custom" o:connectlocs="206,-222;189,-222;198,-184;259,-191;261,-198;206,-198;206,-222" o:connectangles="0,0,0,0,0,0,0"/>
                </v:shape>
                <v:shape id="Freeform 366" o:spid="_x0000_s1034"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" path="m654,59r-2,28l709,87r,-11l654,59xe" fillcolor="#5bb447" stroked="f">
                  <v:path arrowok="t" o:connecttype="custom" o:connectlocs="654,-220;652,-192;709,-192;709,-203;654,-220" o:connectangles="0,0,0,0,0"/>
                </v:shape>
                <v:shape id="Freeform 367" o:spid="_x0000_s1035"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" path="m337,19l255,32r-3,41l206,81r55,l269,48r51,-9l336,39r1,-20xe" fillcolor="#5bb447" stroked="f">
                  <v:path arrowok="t" o:connecttype="custom" o:connectlocs="337,-260;255,-247;252,-206;206,-198;261,-198;269,-231;320,-240;336,-240;337,-260" o:connectangles="0,0,0,0,0,0,0,0,0"/>
                </v:shape>
                <v:shape id="Freeform 368" o:spid="_x0000_s1036"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" path="m336,39r-16,l328,78,399,67r2,-7l335,60r1,-21xe" fillcolor="#5bb447" stroked="f">
                  <v:path arrowok="t" o:connecttype="custom" o:connectlocs="336,-240;320,-240;328,-201;399,-212;401,-219;335,-219;336,-240" o:connectangles="0,0,0,0,0,0,0"/>
                </v:shape>
                <v:shape id="Freeform 369" o:spid="_x0000_s1037"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" path="m562,28r,35l630,63r,-12l562,28xe" fillcolor="#5bb447" stroked="f">
                  <v:path arrowok="t" o:connecttype="custom" o:connectlocs="562,-251;562,-216;630,-216;630,-228;562,-251" o:connectangles="0,0,0,0,0"/>
                </v:shape>
                <v:shape id="Freeform 370" o:spid="_x0000_s1038" style="position:absolute;left:10085;top:-279;width:790;height:392;visibility:visible;mso-wrap-style:square;v-text-anchor:top" coordsize="79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" path="m475,l394,15r-5,38l335,60r66,l407,27r66,-9l532,18,475,xe" fillcolor="#5bb447" stroked="f">
                  <v:path arrowok="t" o:connecttype="custom" o:connectlocs="475,-279;394,-264;389,-226;335,-219;401,-219;407,-252;473,-261;532,-261;475,-279" o:connectangles="0,0,0,0,0,0,0,0,0"/>
                </v:shape>
              </v:group>
              <v:group id="Group 371" o:spid="_x0000_s1039" style="position:absolute;left:9980;top:34;width:1076;height:317" coordorigin="9980,34"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72" o:spid="_x0000_s1040"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" path="m700,156r-286,l463,159r22,34l500,251r45,46l604,316r60,-9l727,280r17,-10l592,270,562,256r60,l677,237r52,-29l731,207r-150,l540,182r109,l700,156xe" fillcolor="#0069af" stroked="f">
                  <v:path arrowok="t" o:connecttype="custom" o:connectlocs="700,190;414,190;463,193;485,227;500,285;545,331;604,350;664,341;727,314;744,304;592,304;562,290;622,290;677,271;729,242;731,241;581,241;540,216;649,216;700,190" o:connectangles="0,0,0,0,0,0,0,0,0,0,0,0,0,0,0,0,0,0,0,0"/>
                </v:shape>
                <v:shape id="Freeform 373" o:spid="_x0000_s1041"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" path="m1000,126l897,146r-77,34l697,249r-56,18l592,270r152,l792,243r70,-38l944,165r66,-21l1056,134r19,-2l1048,126r-48,xe" fillcolor="#0069af" stroked="f">
                  <v:path arrowok="t" o:connecttype="custom" o:connectlocs="1000,160;897,180;820,214;697,283;641,301;592,304;744,304;792,277;862,239;944,199;1010,178;1056,168;1075,166;1048,160;1000,160" o:connectangles="0,0,0,0,0,0,0,0,0,0,0,0,0,0,0"/>
                </v:shape>
                <v:shape id="Freeform 374" o:spid="_x0000_s1042"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" path="m33,186r47,53l128,244r67,-16l237,212r-140,l79,209,62,205,47,197,33,186xe" fillcolor="#0069af" stroked="f">
                  <v:path arrowok="t" o:connecttype="custom" o:connectlocs="33,220;80,273;128,278;195,262;237,246;97,246;79,243;62,239;47,231;33,220" o:connectangles="0,0,0,0,0,0,0,0,0,0"/>
                </v:shape>
                <v:shape id="Freeform 375" o:spid="_x0000_s1043"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" path="m431,124r-15,1l399,126r-75,17l241,173r-84,30l97,212r140,l347,173r67,-17l700,156r12,-6l715,148r-135,l560,146r-18,-5l527,131r,-1l472,130r-24,-5l431,124xe" fillcolor="#0069af" stroked="f">
                  <v:path arrowok="t" o:connecttype="custom" o:connectlocs="431,158;416,159;399,160;324,177;241,207;157,237;97,246;237,246;347,207;414,190;700,190;712,184;715,182;580,182;560,180;542,175;527,165;527,164;472,164;448,159;431,158" o:connectangles="0,0,0,0,0,0,0,0,0,0,0,0,0,0,0,0,0,0,0,0,0"/>
                </v:shape>
                <v:shape id="Freeform 376" o:spid="_x0000_s1044"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" path="m985,59l922,69r-85,31l728,163r-34,18l639,201r-58,6l731,207,848,137r65,-30l980,85r78,-18l1030,62,985,59xe" fillcolor="#0069af" stroked="f">
                  <v:path arrowok="t" o:connecttype="custom" o:connectlocs="985,93;922,103;837,134;728,197;694,215;639,235;581,241;731,241;848,171;913,141;980,119;1058,101;1030,96;985,93" o:connectangles="0,0,0,0,0,0,0,0,0,0,0,0,0,0"/>
                </v:shape>
                <v:shape id="Freeform 377" o:spid="_x0000_s1045"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" path="m649,182r-109,l552,184r38,6l646,183r3,-1xe" fillcolor="#0069af" stroked="f">
                  <v:path arrowok="t" o:connecttype="custom" o:connectlocs="649,216;540,216;552,218;590,224;646,217;649,216" o:connectangles="0,0,0,0,0,0"/>
                </v:shape>
                <v:shape id="Freeform 378" o:spid="_x0000_s1046"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" path="m14,129r97,50l184,160r32,-12l85,148,65,147,48,144,31,138,14,129xe" fillcolor="#0069af" stroked="f">
                  <v:path arrowok="t" o:connecttype="custom" o:connectlocs="14,163;111,213;184,194;216,182;85,182;65,181;48,178;31,172;14,163" o:connectangles="0,0,0,0,0,0,0,0,0"/>
                </v:shape>
                <v:shape id="Freeform 379" o:spid="_x0000_s1047"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" path="m950,7l874,21,778,60,752,76r-51,30l639,135r-59,13l715,148,809,86,887,48,949,28r90,-16l1005,9,950,7xe" fillcolor="#0069af" stroked="f">
                  <v:path arrowok="t" o:connecttype="custom" o:connectlocs="950,41;874,55;778,94;752,110;701,140;639,169;580,182;715,182;809,120;887,82;949,62;1039,46;1005,43;950,41" o:connectangles="0,0,0,0,0,0,0,0,0,0,0,0,0,0"/>
                </v:shape>
                <v:shape id="Freeform 380" o:spid="_x0000_s1048"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" path="m410,63r-33,l304,80r-56,20l144,137,85,148r131,l263,130r79,-28l411,89r94,l504,87,497,71r-33,l457,70,438,66,410,63xe" fillcolor="#0069af" stroked="f">
                  <v:path arrowok="t" o:connecttype="custom" o:connectlocs="410,97;377,97;304,114;248,134;144,171;85,182;216,182;263,164;342,136;411,123;505,123;504,121;497,105;464,105;457,104;438,100;410,97" o:connectangles="0,0,0,0,0,0,0,0,0,0,0,0,0,0,0,0,0"/>
                </v:shape>
                <v:shape id="Freeform 381" o:spid="_x0000_s1049"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" path="m505,89r-94,l431,92r16,8l460,113r12,17l527,130,516,115,505,89xe" fillcolor="#0069af" stroked="f">
                  <v:path arrowok="t" o:connecttype="custom" o:connectlocs="505,123;411,123;431,126;447,134;460,147;472,164;527,164;516,149;505,123" o:connectangles="0,0,0,0,0,0,0,0,0"/>
                </v:shape>
                <v:shape id="Freeform 382" o:spid="_x0000_s1050"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" path="m,58r1,7l6,82r18,20l59,115r55,-2l180,93r16,-6l64,87,45,81,29,77,14,70,,58xe" fillcolor="#0069af" stroked="f">
                  <v:path arrowok="t" o:connecttype="custom" o:connectlocs="0,92;1,99;6,116;24,136;59,149;114,147;180,127;196,121;64,121;45,115;29,111;14,104;0,92" o:connectangles="0,0,0,0,0,0,0,0,0,0,0,0,0"/>
                </v:shape>
                <v:shape id="Freeform 383" o:spid="_x0000_s1051"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" path="m413,l331,8,249,33,172,62,108,85,64,87r132,l250,66,319,42,382,28r87,l459,16,413,xe" fillcolor="#0069af" stroked="f">
                  <v:path arrowok="t" o:connecttype="custom" o:connectlocs="413,34;331,42;249,67;172,96;108,119;64,121;196,121;250,100;319,76;382,62;469,62;459,50;413,34" o:connectangles="0,0,0,0,0,0,0,0,0,0,0,0,0"/>
                </v:shape>
                <v:shape id="Freeform 384" o:spid="_x0000_s1052" style="position:absolute;left:9980;top:34;width:1076;height:317;visibility:visible;mso-wrap-style:square;v-text-anchor:top" coordsize="107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" path="m469,28r-87,l432,35r32,36l497,71,487,50,469,28xe" fillcolor="#0069af" stroked="f">
                  <v:path arrowok="t" o:connecttype="custom" o:connectlocs="469,62;382,62;432,69;464,105;497,105;487,84;469,62" o:connectangles="0,0,0,0,0,0,0"/>
                </v:shape>
              </v:group>
              <v:group id="Group 385" o:spid="_x0000_s1053" style="position:absolute;left:9978;top:386;width:62;height:89" coordorigin="9978,386"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386" o:spid="_x0000_s1054" style="position:absolute;left:9978;top:386;width:62;height:89;visibility:visible;mso-wrap-style:square;v-text-anchor:top"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" path="m42,20r-23,l19,89r23,l42,20xe" fillcolor="#0069af" stroked="f">
                  <v:path arrowok="t" o:connecttype="custom" o:connectlocs="42,406;19,406;19,475;42,475;42,406" o:connectangles="0,0,0,0,0"/>
                </v:shape>
                <v:shape id="Freeform 387" o:spid="_x0000_s1055" style="position:absolute;left:9978;top:386;width:62;height:89;visibility:visible;mso-wrap-style:square;v-text-anchor:top"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" path="m61,l,,,20r61,l61,xe" fillcolor="#0069af" stroked="f">
                  <v:path arrowok="t" o:connecttype="custom" o:connectlocs="61,386;0,386;0,406;61,406;61,386" o:connectangles="0,0,0,0,0"/>
                </v:shape>
              </v:group>
              <v:group id="Group 388" o:spid="_x0000_s1056" style="position:absolute;left:10046;top:383;width:99;height:95" coordorigin="10046,383" coordsize="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">
                <v:shape id="Freeform 389" o:spid="_x0000_s1057" style="position:absolute;left:10046;top:383;width:99;height:95;visibility:visible;mso-wrap-style:square;v-text-anchor:top" coordsize="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" path="m49,l31,4,15,13,4,27,,46,3,65,14,81,29,91r20,4l69,91,84,81r6,-9l35,72,24,61r,-27l35,23r56,l83,13,68,4,49,xe" fillcolor="#0069af" stroked="f">
                  <v:path arrowok="t" o:connecttype="custom" o:connectlocs="49,383;31,387;15,396;4,410;0,429;3,448;14,464;29,474;49,478;69,474;84,464;90,455;35,455;24,444;24,417;35,406;91,406;83,396;68,387;49,383" o:connectangles="0,0,0,0,0,0,0,0,0,0,0,0,0,0,0,0,0,0,0,0"/>
                </v:shape>
                <v:shape id="Freeform 390" o:spid="_x0000_s1058" style="position:absolute;left:10046;top:383;width:99;height:95;visibility:visible;mso-wrap-style:square;v-text-anchor:top" coordsize="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" path="m91,23r-28,l74,34r,27l63,72r27,l95,65,98,46,94,27,91,23xe" fillcolor="#0069af" stroked="f">
                  <v:path arrowok="t" o:connecttype="custom" o:connectlocs="91,406;63,406;74,417;74,444;63,455;90,455;95,448;98,429;94,410;91,406" o:connectangles="0,0,0,0,0,0,0,0,0,0"/>
                </v:shape>
              </v:group>
              <v:group id="Group 391" o:spid="_x0000_s1059" style="position:absolute;left:10148;top:386;width:136;height:89" coordorigin="10148,386" coordsize="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392" o:spid="_x0000_s1060" style="position:absolute;left:10148;top:386;width:136;height:89;visibility:visible;mso-wrap-style:square;v-text-anchor:top" coordsize="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" path="m24,l,,27,89r23,l61,57r-21,l24,xe" fillcolor="#0069af" stroked="f">
                  <v:path arrowok="t" o:connecttype="custom" o:connectlocs="24,386;0,386;27,475;50,475;61,443;40,443;24,386" o:connectangles="0,0,0,0,0,0,0"/>
                </v:shape>
                <v:shape id="Freeform 393" o:spid="_x0000_s1061" style="position:absolute;left:10148;top:386;width:136;height:89;visibility:visible;mso-wrap-style:square;v-text-anchor:top" coordsize="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" path="m89,37r-21,l84,89r23,l117,57r-22,l89,37xe" fillcolor="#0069af" stroked="f">
                  <v:path arrowok="t" o:connecttype="custom" o:connectlocs="89,423;68,423;84,475;107,475;117,443;95,443;89,423" o:connectangles="0,0,0,0,0,0,0"/>
                </v:shape>
                <v:shape id="Freeform 394" o:spid="_x0000_s1062" style="position:absolute;left:10148;top:386;width:136;height:89;visibility:visible;mso-wrap-style:square;v-text-anchor:top" coordsize="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" path="m77,l59,,40,57r21,l68,37r21,l77,xe" fillcolor="#0069af" stroked="f">
                  <v:path arrowok="t" o:connecttype="custom" o:connectlocs="77,386;59,386;40,443;61,443;68,423;89,423;77,386" o:connectangles="0,0,0,0,0,0,0"/>
                </v:shape>
                <v:shape id="Freeform 395" o:spid="_x0000_s1063" style="position:absolute;left:10148;top:386;width:136;height:89;visibility:visible;mso-wrap-style:square;v-text-anchor:top" coordsize="1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" path="m136,l112,,95,57r22,l136,xe" fillcolor="#0069af" stroked="f">
                  <v:path arrowok="t" o:connecttype="custom" o:connectlocs="136,386;112,386;95,443;117,443;136,386" o:connectangles="0,0,0,0,0"/>
                </v:shape>
              </v:group>
              <v:group id="Group 396" o:spid="_x0000_s1064" style="position:absolute;left:10292;top:386;width:51;height:89" coordorigin="10292,386" coordsize="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Freeform 397" o:spid="_x0000_s1065" style="position:absolute;left:10292;top:386;width:51;height:89;visibility:visible;mso-wrap-style:square;v-text-anchor:top" coordsize="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" path="m50,l,,,89r50,l50,69r-27,l23,54r26,l49,34r-26,l23,20r27,l50,xe" fillcolor="#0069af" stroked="f">
                  <v:path arrowok="t" o:connecttype="custom" o:connectlocs="50,386;0,386;0,475;50,475;50,455;23,455;23,440;49,440;49,420;23,420;23,406;50,406;50,386" o:connectangles="0,0,0,0,0,0,0,0,0,0,0,0,0"/>
                </v:shape>
              </v:group>
              <v:group id="Group 398" o:spid="_x0000_s1066" style="position:absolute;left:10359;top:386;width:75;height:89" coordorigin="10359,386" coordsize="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399" o:spid="_x0000_s1067" style="position:absolute;left:10359;top:386;width:75;height:89;visibility:visible;mso-wrap-style:square;v-text-anchor:top" coordsize="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" path="m35,l,,,89r24,l24,55r24,l47,52,59,50,66,40r-42,l24,18r40,l64,15,57,7,47,2,35,xe" fillcolor="#0069af" stroked="f">
                  <v:path arrowok="t" o:connecttype="custom" o:connectlocs="35,386;0,386;0,475;24,475;24,441;48,441;47,438;59,436;66,426;24,426;24,404;64,404;64,401;57,393;47,388;35,386" o:connectangles="0,0,0,0,0,0,0,0,0,0,0,0,0,0,0,0"/>
                </v:shape>
                <v:shape id="Freeform 400" o:spid="_x0000_s1068" style="position:absolute;left:10359;top:386;width:75;height:89;visibility:visible;mso-wrap-style:square;v-text-anchor:top" coordsize="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" path="m48,55r-24,l46,89r29,l48,55xe" fillcolor="#0069af" stroked="f">
                  <v:path arrowok="t" o:connecttype="custom" o:connectlocs="48,441;24,441;46,475;75,475;48,441" o:connectangles="0,0,0,0,0"/>
                </v:shape>
                <v:shape id="Freeform 401" o:spid="_x0000_s1069" style="position:absolute;left:10359;top:386;width:75;height:89;visibility:visible;mso-wrap-style:square;v-text-anchor:top" coordsize="7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" path="m64,18r-31,l42,19r,19l33,40r33,l66,27,64,18xe" fillcolor="#0069af" stroked="f">
                  <v:path arrowok="t" o:connecttype="custom" o:connectlocs="64,404;33,404;42,405;42,424;33,426;66,426;66,413;64,404" o:connectangles="0,0,0,0,0,0,0,0"/>
                </v:shape>
              </v:group>
              <v:group id="Group 402" o:spid="_x0000_s1070" style="position:absolute;left:10486;top:386;width:80;height:89" coordorigin="10486,386" coordsize="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403" o:spid="_x0000_s1071" style="position:absolute;left:10486;top:386;width:80;height:89;visibility:visible;mso-wrap-style:square;v-text-anchor:top" coordsize="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" path="m23,l,,,89r23,l23,52r56,l79,34r-56,l23,xe" fillcolor="#0069af" stroked="f">
                  <v:path arrowok="t" o:connecttype="custom" o:connectlocs="23,386;0,386;0,475;23,475;23,438;79,438;79,420;23,420;23,386" o:connectangles="0,0,0,0,0,0,0,0,0"/>
                </v:shape>
                <v:shape id="Freeform 404" o:spid="_x0000_s1072" style="position:absolute;left:10486;top:386;width:80;height:89;visibility:visible;mso-wrap-style:square;v-text-anchor:top" coordsize="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" path="m79,52r-23,l56,89r23,l79,52xe" fillcolor="#0069af" stroked="f">
                  <v:path arrowok="t" o:connecttype="custom" o:connectlocs="79,438;56,438;56,475;79,475;79,438" o:connectangles="0,0,0,0,0"/>
                </v:shape>
                <v:shape id="Freeform 405" o:spid="_x0000_s1073" style="position:absolute;left:10486;top:386;width:80;height:89;visibility:visible;mso-wrap-style:square;v-text-anchor:top" coordsize="8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" path="m79,l56,r,34l79,34,79,xe" fillcolor="#0069af" stroked="f">
                  <v:path arrowok="t" o:connecttype="custom" o:connectlocs="79,386;56,386;56,420;79,420;79,386" o:connectangles="0,0,0,0,0"/>
                </v:shape>
              </v:group>
              <v:group id="Group 406" o:spid="_x0000_s1074" style="position:absolute;left:10575;top:386;width:94;height:89" coordorigin="10575,386"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407" o:spid="_x0000_s1075" style="position:absolute;left:10575;top:386;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" path="m60,l34,,,89r25,l31,73r56,l81,56r-44,l47,27r23,l60,xe" fillcolor="#0069af" stroked="f">
                  <v:path arrowok="t" o:connecttype="custom" o:connectlocs="60,386;34,386;0,475;25,475;31,459;87,459;81,442;37,442;47,413;70,413;60,386" o:connectangles="0,0,0,0,0,0,0,0,0,0,0"/>
                </v:shape>
                <v:shape id="Freeform 408" o:spid="_x0000_s1076" style="position:absolute;left:10575;top:386;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" path="m87,73r-24,l68,89r25,l87,73xe" fillcolor="#0069af" stroked="f">
                  <v:path arrowok="t" o:connecttype="custom" o:connectlocs="87,459;63,459;68,475;93,475;87,459" o:connectangles="0,0,0,0,0"/>
                </v:shape>
                <v:shape id="Freeform 409" o:spid="_x0000_s1077" style="position:absolute;left:10575;top:386;width:94;height:89;visibility:visible;mso-wrap-style:square;v-text-anchor:top" coordsize="9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" path="m70,27r-23,l56,56r25,l70,27xe" fillcolor="#0069af" stroked="f">
                  <v:path arrowok="t" o:connecttype="custom" o:connectlocs="70,413;47,413;56,442;81,442;70,413" o:connectangles="0,0,0,0,0"/>
                </v:shape>
              </v:group>
              <v:group id="Group 410" o:spid="_x0000_s1078" style="position:absolute;left:10672;top:386;width:112;height:89" coordorigin="10672,386" coordsize="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411" o:spid="_x0000_s1079" style="position:absolute;left:10672;top:386;width:112;height:89;visibility:visible;mso-wrap-style:square;v-text-anchor:top" coordsize="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" path="m38,l16,,,89r24,l31,38r22,l38,xe" fillcolor="#0069af" stroked="f">
                  <v:path arrowok="t" o:connecttype="custom" o:connectlocs="38,386;16,386;0,475;24,475;31,424;53,424;38,386" o:connectangles="0,0,0,0,0,0,0"/>
                </v:shape>
                <v:shape id="Freeform 412" o:spid="_x0000_s1080" style="position:absolute;left:10672;top:386;width:112;height:89;visibility:visible;mso-wrap-style:square;v-text-anchor:top" coordsize="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" path="m53,38r-22,l52,89r9,l78,47r-21,l53,38xe" fillcolor="#0069af" stroked="f">
                  <v:path arrowok="t" o:connecttype="custom" o:connectlocs="53,424;31,424;52,475;61,475;78,433;57,433;53,424" o:connectangles="0,0,0,0,0,0,0"/>
                </v:shape>
                <v:shape id="Freeform 413" o:spid="_x0000_s1081" style="position:absolute;left:10672;top:386;width:112;height:89;visibility:visible;mso-wrap-style:square;v-text-anchor:top" coordsize="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" path="m104,38r-21,l89,89r23,l104,38xe" fillcolor="#0069af" stroked="f">
                  <v:path arrowok="t" o:connecttype="custom" o:connectlocs="104,424;83,424;89,475;112,475;104,424" o:connectangles="0,0,0,0,0"/>
                </v:shape>
                <v:shape id="Freeform 414" o:spid="_x0000_s1082" style="position:absolute;left:10672;top:386;width:112;height:89;visibility:visible;mso-wrap-style:square;v-text-anchor:top" coordsize="1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" path="m99,l76,,57,47r21,l82,38r22,l99,xe" fillcolor="#0069af" stroked="f">
                  <v:path arrowok="t" o:connecttype="custom" o:connectlocs="99,386;76,386;57,433;78,433;82,424;104,424;99,386" o:connectangles="0,0,0,0,0,0,0"/>
                </v:shape>
              </v:group>
              <v:group id="Group 415" o:spid="_x0000_s1083" style="position:absolute;left:10796;top:386;width:51;height:89" coordorigin="10796,386" coordsize="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reeform 416" o:spid="_x0000_s1084" style="position:absolute;left:10796;top:386;width:51;height:89;visibility:visible;mso-wrap-style:square;v-text-anchor:top" coordsize="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" path="m23,l,,,89r51,l51,69r-28,l23,xe" fillcolor="#0069af" stroked="f">
                  <v:path arrowok="t" o:connecttype="custom" o:connectlocs="23,386;0,386;0,475;51,475;51,455;23,455;23,386" o:connectangles="0,0,0,0,0,0,0"/>
                </v:shape>
              </v:group>
              <v:group id="Group 417" o:spid="_x0000_s1085" style="position:absolute;left:10858;top:386;width:51;height:89" coordorigin="10858,386" coordsize="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Freeform 418" o:spid="_x0000_s1086" style="position:absolute;left:10858;top:386;width:51;height:89;visibility:visible;mso-wrap-style:square;v-text-anchor:top" coordsize="5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" path="m50,l,,,89r50,l50,69r-27,l23,54r26,l49,34r-26,l23,20r27,l50,xe" fillcolor="#0069af" stroked="f">
                  <v:path arrowok="t" o:connecttype="custom" o:connectlocs="50,386;0,386;0,475;50,475;50,455;23,455;23,440;49,440;49,420;23,420;23,406;50,406;50,386" o:connectangles="0,0,0,0,0,0,0,0,0,0,0,0,0"/>
                </v:shape>
              </v:group>
              <v:group id="Group 419" o:spid="_x0000_s1087" style="position:absolute;left:10918;top:386;width:62;height:89" coordorigin="10918,386"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">
                <v:shape id="Freeform 420" o:spid="_x0000_s1088" style="position:absolute;left:10918;top:386;width:62;height:89;visibility:visible;mso-wrap-style:square;v-text-anchor:top"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" path="m43,20r-24,l19,89r24,l43,20xe" fillcolor="#0069af" stroked="f">
                  <v:path arrowok="t" o:connecttype="custom" o:connectlocs="43,406;19,406;19,475;43,475;43,406" o:connectangles="0,0,0,0,0"/>
                </v:shape>
                <v:shape id="Freeform 421" o:spid="_x0000_s1089" style="position:absolute;left:10918;top:386;width:62;height:89;visibility:visible;mso-wrap-style:square;v-text-anchor:top" coordsize="6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" path="m62,l,,,20r62,l62,xe" fillcolor="#0069af" stroked="f">
                  <v:path arrowok="t" o:connecttype="custom" o:connectlocs="62,386;0,386;0,406;62,406;62,386" o:connectangles="0,0,0,0,0"/>
                </v:shape>
              </v:group>
              <v:group id="Group 422" o:spid="_x0000_s1090" style="position:absolute;left:10987;top:384;width:66;height:94" coordorigin="10987,384" coordsize="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423" o:spid="_x0000_s1091" style="position:absolute;left:10987;top:384;width:66;height:94;visibility:visible;mso-wrap-style:square;v-text-anchor:top" coordsize="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" path="m10,64l,83r9,6l20,93r20,l49,90,64,79r1,-6l22,73,16,69,10,64xe" fillcolor="#0069af" stroked="f">
                  <v:path arrowok="t" o:connecttype="custom" o:connectlocs="10,448;0,467;9,473;20,477;40,477;49,474;64,463;65,457;22,457;16,453;10,448" o:connectangles="0,0,0,0,0,0,0,0,0,0,0"/>
                </v:shape>
                <v:shape id="Freeform 424" o:spid="_x0000_s1092" style="position:absolute;left:10987;top:384;width:66;height:94;visibility:visible;mso-wrap-style:square;v-text-anchor:top" coordsize="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" path="m43,l34,,22,2,12,8,6,17,3,29r,18l13,50r19,6l42,58r,13l36,73r29,l66,70r,-24l56,40,38,35,27,32r,-10l33,19r23,l62,7,54,3,43,xe" fillcolor="#0069af" stroked="f">
                  <v:path arrowok="t" o:connecttype="custom" o:connectlocs="43,384;34,384;22,386;12,392;6,401;3,413;3,431;13,434;32,440;42,442;42,455;36,457;65,457;66,454;66,430;56,424;38,419;27,416;27,406;33,403;56,403;62,391;54,387;43,384" o:connectangles="0,0,0,0,0,0,0,0,0,0,0,0,0,0,0,0,0,0,0,0,0,0,0,0"/>
                </v:shape>
                <v:shape id="Freeform 425" o:spid="_x0000_s1093" style="position:absolute;left:10987;top:384;width:66;height:94;visibility:visible;mso-wrap-style:square;v-text-anchor:top" coordsize="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" path="m56,19r-13,l49,21r4,4l56,19xe" fillcolor="#0069af" stroked="f">
                  <v:path arrowok="t" o:connecttype="custom" o:connectlocs="56,403;43,403;49,405;53,409;56,403" o:connectangles="0,0,0,0,0"/>
                </v:shape>
              </v:group>
              <w10:wrap anchorx="page"/>
            </v:group>
          </w:pict>
        </mc:Fallback>
      </mc:AlternateContent>
    </w:r>
    <w:r>
      <w:rPr>
        <w:noProof/>
        <w:lang w:val="en-GB" w:eastAsia="en-GB"/>
      </w:rPr>
      <w:drawing>
        <wp:anchor distT="0" distB="0" distL="114300" distR="114300" simplePos="0" relativeHeight="251677184" behindDoc="0" locked="0" layoutInCell="1" allowOverlap="1" wp14:anchorId="2D36D09D" wp14:editId="2AEDE556">
          <wp:simplePos x="0" y="0"/>
          <wp:positionH relativeFrom="column">
            <wp:posOffset>4819650</wp:posOffset>
          </wp:positionH>
          <wp:positionV relativeFrom="paragraph">
            <wp:posOffset>5715</wp:posOffset>
          </wp:positionV>
          <wp:extent cx="426720" cy="59740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y of London Crest Hi Res.jpg"/>
                  <pic:cNvPicPr/>
                </pic:nvPicPr>
                <pic:blipFill>
                  <a:blip r:embed="rId4">
                    <a:extLst>
                      <a:ext uri="{28A0092B-C50C-407E-A947-70E740481C1C}">
                        <a14:useLocalDpi xmlns:a14="http://schemas.microsoft.com/office/drawing/2010/main" val="0"/>
                      </a:ext>
                    </a:extLst>
                  </a:blip>
                  <a:stretch>
                    <a:fillRect/>
                  </a:stretch>
                </pic:blipFill>
                <pic:spPr>
                  <a:xfrm>
                    <a:off x="0" y="0"/>
                    <a:ext cx="426720" cy="597408"/>
                  </a:xfrm>
                  <a:prstGeom prst="rect">
                    <a:avLst/>
                  </a:prstGeom>
                </pic:spPr>
              </pic:pic>
            </a:graphicData>
          </a:graphic>
          <wp14:sizeRelH relativeFrom="margin">
            <wp14:pctWidth>0</wp14:pctWidth>
          </wp14:sizeRelH>
          <wp14:sizeRelV relativeFrom="margin">
            <wp14:pctHeight>0</wp14:pctHeight>
          </wp14:sizeRelV>
        </wp:anchor>
      </w:drawing>
    </w:r>
    <w:r w:rsidR="00622A4A">
      <w:rPr>
        <w:color w:val="606A70"/>
      </w:rPr>
      <w:t>A</w:t>
    </w:r>
    <w:r w:rsidR="00622A4A">
      <w:rPr>
        <w:color w:val="606A70"/>
        <w:spacing w:val="-5"/>
      </w:rPr>
      <w:t xml:space="preserve"> </w:t>
    </w:r>
    <w:r w:rsidR="00622A4A">
      <w:rPr>
        <w:color w:val="606A70"/>
      </w:rPr>
      <w:t>company</w:t>
    </w:r>
    <w:r w:rsidR="00622A4A">
      <w:rPr>
        <w:color w:val="606A70"/>
        <w:spacing w:val="-5"/>
      </w:rPr>
      <w:t xml:space="preserve"> </w:t>
    </w:r>
    <w:r w:rsidR="00622A4A">
      <w:rPr>
        <w:color w:val="606A70"/>
      </w:rPr>
      <w:t>limited</w:t>
    </w:r>
    <w:r w:rsidR="00622A4A">
      <w:rPr>
        <w:color w:val="606A70"/>
        <w:spacing w:val="-5"/>
      </w:rPr>
      <w:t xml:space="preserve"> </w:t>
    </w:r>
    <w:r w:rsidR="00622A4A">
      <w:rPr>
        <w:color w:val="606A70"/>
      </w:rPr>
      <w:t>by</w:t>
    </w:r>
    <w:r w:rsidR="00622A4A">
      <w:rPr>
        <w:color w:val="606A70"/>
        <w:spacing w:val="-5"/>
      </w:rPr>
      <w:t xml:space="preserve"> </w:t>
    </w:r>
    <w:r w:rsidR="00622A4A">
      <w:rPr>
        <w:color w:val="606A70"/>
      </w:rPr>
      <w:t>guarantee,</w:t>
    </w:r>
    <w:r w:rsidR="00A2436B" w:rsidRPr="00A2436B">
      <w:rPr>
        <w:noProof/>
      </w:rPr>
      <w:t xml:space="preserve"> </w:t>
    </w:r>
  </w:p>
  <w:p w14:paraId="46765FDF" w14:textId="77777777" w:rsidR="008A3265" w:rsidRDefault="0084065D" w:rsidP="006A4F7C">
    <w:pPr>
      <w:pStyle w:val="BodyText"/>
      <w:ind w:left="0" w:right="5342"/>
      <w:rPr>
        <w:color w:val="606A70"/>
      </w:rPr>
    </w:pPr>
    <w:r>
      <w:rPr>
        <w:noProof/>
        <w:lang w:val="en-GB" w:eastAsia="en-GB"/>
      </w:rPr>
      <w:drawing>
        <wp:anchor distT="0" distB="0" distL="114300" distR="114300" simplePos="0" relativeHeight="251645440" behindDoc="0" locked="0" layoutInCell="1" allowOverlap="1" wp14:anchorId="0383E6F8" wp14:editId="76405995">
          <wp:simplePos x="0" y="0"/>
          <wp:positionH relativeFrom="page">
            <wp:posOffset>3675313</wp:posOffset>
          </wp:positionH>
          <wp:positionV relativeFrom="paragraph">
            <wp:posOffset>8918</wp:posOffset>
          </wp:positionV>
          <wp:extent cx="594995" cy="511175"/>
          <wp:effectExtent l="1905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4995" cy="511175"/>
                  </a:xfrm>
                  <a:prstGeom prst="rect">
                    <a:avLst/>
                  </a:prstGeom>
                  <a:noFill/>
                  <a:ln w="9525">
                    <a:noFill/>
                    <a:miter lim="800000"/>
                    <a:headEnd/>
                    <a:tailEnd/>
                  </a:ln>
                </pic:spPr>
              </pic:pic>
            </a:graphicData>
          </a:graphic>
        </wp:anchor>
      </w:drawing>
    </w:r>
    <w:r w:rsidR="00622A4A">
      <w:rPr>
        <w:color w:val="606A70"/>
      </w:rPr>
      <w:t>registered</w:t>
    </w:r>
    <w:r w:rsidR="00622A4A">
      <w:rPr>
        <w:color w:val="606A70"/>
        <w:spacing w:val="-5"/>
      </w:rPr>
      <w:t xml:space="preserve"> </w:t>
    </w:r>
    <w:r w:rsidR="00622A4A">
      <w:rPr>
        <w:color w:val="606A70"/>
      </w:rPr>
      <w:t>in</w:t>
    </w:r>
    <w:r w:rsidR="00622A4A">
      <w:rPr>
        <w:color w:val="606A70"/>
        <w:spacing w:val="-5"/>
      </w:rPr>
      <w:t xml:space="preserve"> </w:t>
    </w:r>
    <w:r w:rsidR="00622A4A">
      <w:rPr>
        <w:color w:val="606A70"/>
      </w:rPr>
      <w:t>England</w:t>
    </w:r>
    <w:r w:rsidR="008A3265">
      <w:rPr>
        <w:color w:val="606A70"/>
      </w:rPr>
      <w:t xml:space="preserve"> </w:t>
    </w:r>
    <w:r w:rsidR="00622A4A">
      <w:rPr>
        <w:color w:val="606A70"/>
      </w:rPr>
      <w:t>no.</w:t>
    </w:r>
    <w:r w:rsidR="00622A4A">
      <w:rPr>
        <w:color w:val="606A70"/>
        <w:spacing w:val="-11"/>
      </w:rPr>
      <w:t xml:space="preserve"> </w:t>
    </w:r>
    <w:r w:rsidR="008A3265">
      <w:rPr>
        <w:color w:val="606A70"/>
      </w:rPr>
      <w:t>1720518.</w:t>
    </w:r>
  </w:p>
  <w:p w14:paraId="4648D470" w14:textId="77777777" w:rsidR="00A2436B" w:rsidRDefault="00A2436B" w:rsidP="006A4F7C">
    <w:pPr>
      <w:pStyle w:val="BodyText"/>
      <w:ind w:left="0" w:right="5342"/>
      <w:rPr>
        <w:color w:val="606A70"/>
      </w:rPr>
    </w:pPr>
    <w:r>
      <w:rPr>
        <w:color w:val="606A70"/>
      </w:rPr>
      <w:t>Registered charity no. 287282.</w:t>
    </w:r>
  </w:p>
  <w:p w14:paraId="730AB223" w14:textId="77777777" w:rsidR="00622A4A" w:rsidRDefault="00622A4A" w:rsidP="006A4F7C">
    <w:pPr>
      <w:pStyle w:val="BodyText"/>
      <w:ind w:left="0" w:right="5342"/>
    </w:pPr>
    <w:r>
      <w:rPr>
        <w:color w:val="606A70"/>
        <w:spacing w:val="-7"/>
      </w:rPr>
      <w:t xml:space="preserve">VAT </w:t>
    </w:r>
    <w:r>
      <w:rPr>
        <w:color w:val="606A70"/>
      </w:rPr>
      <w:t>no. 244 4252</w:t>
    </w:r>
    <w:r>
      <w:rPr>
        <w:color w:val="606A70"/>
        <w:spacing w:val="-5"/>
      </w:rPr>
      <w:t xml:space="preserve"> </w:t>
    </w:r>
    <w:r>
      <w:rPr>
        <w:color w:val="606A70"/>
      </w:rPr>
      <w:t>79.</w:t>
    </w:r>
    <w:r w:rsidR="008D660C" w:rsidRPr="008D660C">
      <w:t xml:space="preserve"> </w:t>
    </w:r>
  </w:p>
  <w:p w14:paraId="7C60E6AA" w14:textId="77777777" w:rsidR="004F3ED5" w:rsidRPr="004F3ED5" w:rsidRDefault="004F3ED5" w:rsidP="006A4F7C">
    <w:pPr>
      <w:pStyle w:val="BodyText"/>
      <w:ind w:left="0" w:right="453"/>
      <w:rPr>
        <w:color w:val="606A70"/>
        <w:sz w:val="4"/>
        <w:szCs w:val="4"/>
      </w:rPr>
    </w:pPr>
  </w:p>
  <w:p w14:paraId="2C7E1500" w14:textId="77777777" w:rsidR="00A2436B" w:rsidRDefault="00622A4A" w:rsidP="006A4F7C">
    <w:pPr>
      <w:pStyle w:val="BodyText"/>
      <w:ind w:left="0" w:right="453"/>
      <w:rPr>
        <w:color w:val="606A70"/>
        <w:spacing w:val="-7"/>
      </w:rPr>
    </w:pPr>
    <w:r>
      <w:rPr>
        <w:color w:val="606A70"/>
      </w:rPr>
      <w:t>Law</w:t>
    </w:r>
    <w:r>
      <w:rPr>
        <w:color w:val="606A70"/>
        <w:spacing w:val="-7"/>
      </w:rPr>
      <w:t xml:space="preserve"> </w:t>
    </w:r>
    <w:r>
      <w:rPr>
        <w:color w:val="606A70"/>
      </w:rPr>
      <w:t>Centre®</w:t>
    </w:r>
    <w:r>
      <w:rPr>
        <w:color w:val="606A70"/>
        <w:spacing w:val="-7"/>
      </w:rPr>
      <w:t xml:space="preserve"> </w:t>
    </w:r>
    <w:r>
      <w:rPr>
        <w:color w:val="606A70"/>
      </w:rPr>
      <w:t>is</w:t>
    </w:r>
    <w:r>
      <w:rPr>
        <w:color w:val="606A70"/>
        <w:spacing w:val="-7"/>
      </w:rPr>
      <w:t xml:space="preserve"> </w:t>
    </w:r>
    <w:r>
      <w:rPr>
        <w:color w:val="606A70"/>
      </w:rPr>
      <w:t>the</w:t>
    </w:r>
    <w:r>
      <w:rPr>
        <w:color w:val="606A70"/>
        <w:spacing w:val="-7"/>
      </w:rPr>
      <w:t xml:space="preserve"> </w:t>
    </w:r>
    <w:r>
      <w:rPr>
        <w:color w:val="606A70"/>
      </w:rPr>
      <w:t>registered</w:t>
    </w:r>
    <w:r>
      <w:rPr>
        <w:color w:val="606A70"/>
        <w:spacing w:val="-7"/>
      </w:rPr>
      <w:t xml:space="preserve"> </w:t>
    </w:r>
    <w:r>
      <w:rPr>
        <w:color w:val="606A70"/>
        <w:spacing w:val="-3"/>
      </w:rPr>
      <w:t>Trade</w:t>
    </w:r>
    <w:r>
      <w:rPr>
        <w:color w:val="606A70"/>
        <w:spacing w:val="-7"/>
      </w:rPr>
      <w:t xml:space="preserve"> </w:t>
    </w:r>
    <w:r>
      <w:rPr>
        <w:color w:val="606A70"/>
      </w:rPr>
      <w:t>Mark</w:t>
    </w:r>
  </w:p>
  <w:p w14:paraId="7BF8639C" w14:textId="77777777" w:rsidR="00622A4A" w:rsidRDefault="00622A4A" w:rsidP="006A4F7C">
    <w:pPr>
      <w:pStyle w:val="BodyText"/>
      <w:ind w:left="0" w:right="453"/>
    </w:pPr>
    <w:r>
      <w:rPr>
        <w:color w:val="606A70"/>
      </w:rPr>
      <w:t>of</w:t>
    </w:r>
    <w:r>
      <w:rPr>
        <w:color w:val="606A70"/>
        <w:spacing w:val="-7"/>
      </w:rPr>
      <w:t xml:space="preserve"> </w:t>
    </w:r>
    <w:r>
      <w:rPr>
        <w:color w:val="606A70"/>
      </w:rPr>
      <w:t>the</w:t>
    </w:r>
    <w:r>
      <w:rPr>
        <w:color w:val="606A70"/>
        <w:spacing w:val="-7"/>
      </w:rPr>
      <w:t xml:space="preserve"> </w:t>
    </w:r>
    <w:r>
      <w:rPr>
        <w:color w:val="606A70"/>
      </w:rPr>
      <w:t>Law</w:t>
    </w:r>
    <w:r>
      <w:rPr>
        <w:color w:val="606A70"/>
        <w:spacing w:val="-7"/>
      </w:rPr>
      <w:t xml:space="preserve"> </w:t>
    </w:r>
    <w:r>
      <w:rPr>
        <w:color w:val="606A70"/>
      </w:rPr>
      <w:t>Centres</w:t>
    </w:r>
    <w:r>
      <w:rPr>
        <w:color w:val="606A70"/>
        <w:spacing w:val="-7"/>
      </w:rPr>
      <w:t xml:space="preserve"> </w:t>
    </w:r>
    <w:r>
      <w:rPr>
        <w:color w:val="606A70"/>
      </w:rPr>
      <w:t>Federation.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CB6C9" w14:textId="77777777" w:rsidR="002E26E5" w:rsidRDefault="002E26E5" w:rsidP="00FB3032">
      <w:r>
        <w:separator/>
      </w:r>
    </w:p>
  </w:footnote>
  <w:footnote w:type="continuationSeparator" w:id="0">
    <w:p w14:paraId="75D06419" w14:textId="77777777" w:rsidR="002E26E5" w:rsidRDefault="002E26E5" w:rsidP="00FB3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07310" w14:textId="50BE25D3" w:rsidR="00622A4A" w:rsidRDefault="00C95452">
    <w:pPr>
      <w:pStyle w:val="Header"/>
    </w:pPr>
    <w:r>
      <w:rPr>
        <w:noProof/>
        <w:lang w:val="en-GB" w:eastAsia="en-GB"/>
      </w:rPr>
      <mc:AlternateContent>
        <mc:Choice Requires="wpg">
          <w:drawing>
            <wp:anchor distT="0" distB="0" distL="114300" distR="114300" simplePos="0" relativeHeight="251658240" behindDoc="0" locked="0" layoutInCell="1" allowOverlap="1" wp14:anchorId="36CB7AF2" wp14:editId="3EEE22E9">
              <wp:simplePos x="0" y="0"/>
              <wp:positionH relativeFrom="column">
                <wp:posOffset>24765</wp:posOffset>
              </wp:positionH>
              <wp:positionV relativeFrom="paragraph">
                <wp:posOffset>-41910</wp:posOffset>
              </wp:positionV>
              <wp:extent cx="2000250" cy="692150"/>
              <wp:effectExtent l="5715" t="5715" r="3810" b="6985"/>
              <wp:wrapNone/>
              <wp:docPr id="65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0" cy="692150"/>
                        <a:chOff x="773" y="722"/>
                        <a:chExt cx="3887" cy="1345"/>
                      </a:xfrm>
                    </wpg:grpSpPr>
                    <wpg:grpSp>
                      <wpg:cNvPr id="651" name="Group 169"/>
                      <wpg:cNvGrpSpPr>
                        <a:grpSpLocks/>
                      </wpg:cNvGrpSpPr>
                      <wpg:grpSpPr bwMode="auto">
                        <a:xfrm>
                          <a:off x="773" y="722"/>
                          <a:ext cx="1343" cy="1345"/>
                          <a:chOff x="773" y="2"/>
                          <a:chExt cx="1343" cy="1345"/>
                        </a:xfrm>
                      </wpg:grpSpPr>
                      <wpg:grpSp>
                        <wpg:cNvPr id="652" name="Group 170"/>
                        <wpg:cNvGrpSpPr>
                          <a:grpSpLocks/>
                        </wpg:cNvGrpSpPr>
                        <wpg:grpSpPr bwMode="auto">
                          <a:xfrm>
                            <a:off x="773" y="2"/>
                            <a:ext cx="648" cy="649"/>
                            <a:chOff x="773" y="2"/>
                            <a:chExt cx="648" cy="649"/>
                          </a:xfrm>
                        </wpg:grpSpPr>
                        <wps:wsp>
                          <wps:cNvPr id="653" name="Freeform 171"/>
                          <wps:cNvSpPr>
                            <a:spLocks/>
                          </wps:cNvSpPr>
                          <wps:spPr bwMode="auto">
                            <a:xfrm>
                              <a:off x="773" y="2"/>
                              <a:ext cx="648" cy="649"/>
                            </a:xfrm>
                            <a:custGeom>
                              <a:avLst/>
                              <a:gdLst>
                                <a:gd name="T0" fmla="+- 0 1096 773"/>
                                <a:gd name="T1" fmla="*/ T0 w 648"/>
                                <a:gd name="T2" fmla="+- 0 2 2"/>
                                <a:gd name="T3" fmla="*/ 2 h 649"/>
                                <a:gd name="T4" fmla="+- 0 1032 773"/>
                                <a:gd name="T5" fmla="*/ T4 w 648"/>
                                <a:gd name="T6" fmla="+- 0 8 2"/>
                                <a:gd name="T7" fmla="*/ 8 h 649"/>
                                <a:gd name="T8" fmla="+- 0 971 773"/>
                                <a:gd name="T9" fmla="*/ T8 w 648"/>
                                <a:gd name="T10" fmla="+- 0 26 2"/>
                                <a:gd name="T11" fmla="*/ 26 h 649"/>
                                <a:gd name="T12" fmla="+- 0 916 773"/>
                                <a:gd name="T13" fmla="*/ T12 w 648"/>
                                <a:gd name="T14" fmla="+- 0 56 2"/>
                                <a:gd name="T15" fmla="*/ 56 h 649"/>
                                <a:gd name="T16" fmla="+- 0 866 773"/>
                                <a:gd name="T17" fmla="*/ T16 w 648"/>
                                <a:gd name="T18" fmla="+- 0 97 2"/>
                                <a:gd name="T19" fmla="*/ 97 h 649"/>
                                <a:gd name="T20" fmla="+- 0 819 773"/>
                                <a:gd name="T21" fmla="*/ T20 w 648"/>
                                <a:gd name="T22" fmla="+- 0 155 2"/>
                                <a:gd name="T23" fmla="*/ 155 h 649"/>
                                <a:gd name="T24" fmla="+- 0 788 773"/>
                                <a:gd name="T25" fmla="*/ T24 w 648"/>
                                <a:gd name="T26" fmla="+- 0 221 2"/>
                                <a:gd name="T27" fmla="*/ 221 h 649"/>
                                <a:gd name="T28" fmla="+- 0 773 773"/>
                                <a:gd name="T29" fmla="*/ T28 w 648"/>
                                <a:gd name="T30" fmla="+- 0 291 2"/>
                                <a:gd name="T31" fmla="*/ 291 h 649"/>
                                <a:gd name="T32" fmla="+- 0 773 773"/>
                                <a:gd name="T33" fmla="*/ T32 w 648"/>
                                <a:gd name="T34" fmla="+- 0 362 2"/>
                                <a:gd name="T35" fmla="*/ 362 h 649"/>
                                <a:gd name="T36" fmla="+- 0 788 773"/>
                                <a:gd name="T37" fmla="*/ T36 w 648"/>
                                <a:gd name="T38" fmla="+- 0 432 2"/>
                                <a:gd name="T39" fmla="*/ 432 h 649"/>
                                <a:gd name="T40" fmla="+- 0 819 773"/>
                                <a:gd name="T41" fmla="*/ T40 w 648"/>
                                <a:gd name="T42" fmla="+- 0 498 2"/>
                                <a:gd name="T43" fmla="*/ 498 h 649"/>
                                <a:gd name="T44" fmla="+- 0 866 773"/>
                                <a:gd name="T45" fmla="*/ T44 w 648"/>
                                <a:gd name="T46" fmla="+- 0 556 2"/>
                                <a:gd name="T47" fmla="*/ 556 h 649"/>
                                <a:gd name="T48" fmla="+- 0 956 773"/>
                                <a:gd name="T49" fmla="*/ T48 w 648"/>
                                <a:gd name="T50" fmla="+- 0 619 2"/>
                                <a:gd name="T51" fmla="*/ 619 h 649"/>
                                <a:gd name="T52" fmla="+- 0 1061 773"/>
                                <a:gd name="T53" fmla="*/ T52 w 648"/>
                                <a:gd name="T54" fmla="+- 0 649 2"/>
                                <a:gd name="T55" fmla="*/ 649 h 649"/>
                                <a:gd name="T56" fmla="+- 0 1069 773"/>
                                <a:gd name="T57" fmla="*/ T56 w 648"/>
                                <a:gd name="T58" fmla="+- 0 650 2"/>
                                <a:gd name="T59" fmla="*/ 650 h 649"/>
                                <a:gd name="T60" fmla="+- 0 1069 773"/>
                                <a:gd name="T61" fmla="*/ T60 w 648"/>
                                <a:gd name="T62" fmla="+- 0 538 2"/>
                                <a:gd name="T63" fmla="*/ 538 h 649"/>
                                <a:gd name="T64" fmla="+- 0 1063 773"/>
                                <a:gd name="T65" fmla="*/ T64 w 648"/>
                                <a:gd name="T66" fmla="+- 0 537 2"/>
                                <a:gd name="T67" fmla="*/ 537 h 649"/>
                                <a:gd name="T68" fmla="+- 0 1030 773"/>
                                <a:gd name="T69" fmla="*/ T68 w 648"/>
                                <a:gd name="T70" fmla="+- 0 529 2"/>
                                <a:gd name="T71" fmla="*/ 529 h 649"/>
                                <a:gd name="T72" fmla="+- 0 971 773"/>
                                <a:gd name="T73" fmla="*/ T72 w 648"/>
                                <a:gd name="T74" fmla="+- 0 499 2"/>
                                <a:gd name="T75" fmla="*/ 499 h 649"/>
                                <a:gd name="T76" fmla="+- 0 918 773"/>
                                <a:gd name="T77" fmla="*/ T76 w 648"/>
                                <a:gd name="T78" fmla="+- 0 445 2"/>
                                <a:gd name="T79" fmla="*/ 445 h 649"/>
                                <a:gd name="T80" fmla="+- 0 887 773"/>
                                <a:gd name="T81" fmla="*/ T80 w 648"/>
                                <a:gd name="T82" fmla="+- 0 368 2"/>
                                <a:gd name="T83" fmla="*/ 368 h 649"/>
                                <a:gd name="T84" fmla="+- 0 883 773"/>
                                <a:gd name="T85" fmla="*/ T84 w 648"/>
                                <a:gd name="T86" fmla="+- 0 327 2"/>
                                <a:gd name="T87" fmla="*/ 327 h 649"/>
                                <a:gd name="T88" fmla="+- 0 887 773"/>
                                <a:gd name="T89" fmla="*/ T88 w 648"/>
                                <a:gd name="T90" fmla="+- 0 285 2"/>
                                <a:gd name="T91" fmla="*/ 285 h 649"/>
                                <a:gd name="T92" fmla="+- 0 918 773"/>
                                <a:gd name="T93" fmla="*/ T92 w 648"/>
                                <a:gd name="T94" fmla="+- 0 208 2"/>
                                <a:gd name="T95" fmla="*/ 208 h 649"/>
                                <a:gd name="T96" fmla="+- 0 978 773"/>
                                <a:gd name="T97" fmla="*/ T96 w 648"/>
                                <a:gd name="T98" fmla="+- 0 149 2"/>
                                <a:gd name="T99" fmla="*/ 149 h 649"/>
                                <a:gd name="T100" fmla="+- 0 1054 773"/>
                                <a:gd name="T101" fmla="*/ T100 w 648"/>
                                <a:gd name="T102" fmla="+- 0 118 2"/>
                                <a:gd name="T103" fmla="*/ 118 h 649"/>
                                <a:gd name="T104" fmla="+- 0 1096 773"/>
                                <a:gd name="T105" fmla="*/ T104 w 648"/>
                                <a:gd name="T106" fmla="+- 0 114 2"/>
                                <a:gd name="T107" fmla="*/ 114 h 649"/>
                                <a:gd name="T108" fmla="+- 0 1339 773"/>
                                <a:gd name="T109" fmla="*/ T108 w 648"/>
                                <a:gd name="T110" fmla="+- 0 114 2"/>
                                <a:gd name="T111" fmla="*/ 114 h 649"/>
                                <a:gd name="T112" fmla="+- 0 1325 773"/>
                                <a:gd name="T113" fmla="*/ T112 w 648"/>
                                <a:gd name="T114" fmla="+- 0 97 2"/>
                                <a:gd name="T115" fmla="*/ 97 h 649"/>
                                <a:gd name="T116" fmla="+- 0 1276 773"/>
                                <a:gd name="T117" fmla="*/ T116 w 648"/>
                                <a:gd name="T118" fmla="+- 0 56 2"/>
                                <a:gd name="T119" fmla="*/ 56 h 649"/>
                                <a:gd name="T120" fmla="+- 0 1220 773"/>
                                <a:gd name="T121" fmla="*/ T120 w 648"/>
                                <a:gd name="T122" fmla="+- 0 26 2"/>
                                <a:gd name="T123" fmla="*/ 26 h 649"/>
                                <a:gd name="T124" fmla="+- 0 1159 773"/>
                                <a:gd name="T125" fmla="*/ T124 w 648"/>
                                <a:gd name="T126" fmla="+- 0 8 2"/>
                                <a:gd name="T127" fmla="*/ 8 h 649"/>
                                <a:gd name="T128" fmla="+- 0 1096 773"/>
                                <a:gd name="T129" fmla="*/ T128 w 648"/>
                                <a:gd name="T130" fmla="+- 0 2 2"/>
                                <a:gd name="T131"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8" h="649">
                                  <a:moveTo>
                                    <a:pt x="323" y="0"/>
                                  </a:moveTo>
                                  <a:lnTo>
                                    <a:pt x="259" y="6"/>
                                  </a:lnTo>
                                  <a:lnTo>
                                    <a:pt x="198" y="24"/>
                                  </a:lnTo>
                                  <a:lnTo>
                                    <a:pt x="143" y="54"/>
                                  </a:lnTo>
                                  <a:lnTo>
                                    <a:pt x="93" y="95"/>
                                  </a:lnTo>
                                  <a:lnTo>
                                    <a:pt x="46" y="153"/>
                                  </a:lnTo>
                                  <a:lnTo>
                                    <a:pt x="15" y="219"/>
                                  </a:lnTo>
                                  <a:lnTo>
                                    <a:pt x="0" y="289"/>
                                  </a:lnTo>
                                  <a:lnTo>
                                    <a:pt x="0" y="360"/>
                                  </a:lnTo>
                                  <a:lnTo>
                                    <a:pt x="15" y="430"/>
                                  </a:lnTo>
                                  <a:lnTo>
                                    <a:pt x="46" y="496"/>
                                  </a:lnTo>
                                  <a:lnTo>
                                    <a:pt x="93" y="554"/>
                                  </a:lnTo>
                                  <a:lnTo>
                                    <a:pt x="183" y="617"/>
                                  </a:lnTo>
                                  <a:lnTo>
                                    <a:pt x="288" y="647"/>
                                  </a:lnTo>
                                  <a:lnTo>
                                    <a:pt x="296" y="648"/>
                                  </a:lnTo>
                                  <a:lnTo>
                                    <a:pt x="296" y="536"/>
                                  </a:lnTo>
                                  <a:lnTo>
                                    <a:pt x="290" y="535"/>
                                  </a:lnTo>
                                  <a:lnTo>
                                    <a:pt x="257" y="527"/>
                                  </a:lnTo>
                                  <a:lnTo>
                                    <a:pt x="198" y="497"/>
                                  </a:lnTo>
                                  <a:lnTo>
                                    <a:pt x="145" y="443"/>
                                  </a:lnTo>
                                  <a:lnTo>
                                    <a:pt x="114" y="366"/>
                                  </a:lnTo>
                                  <a:lnTo>
                                    <a:pt x="110" y="325"/>
                                  </a:lnTo>
                                  <a:lnTo>
                                    <a:pt x="114" y="283"/>
                                  </a:lnTo>
                                  <a:lnTo>
                                    <a:pt x="145" y="206"/>
                                  </a:lnTo>
                                  <a:lnTo>
                                    <a:pt x="205" y="147"/>
                                  </a:lnTo>
                                  <a:lnTo>
                                    <a:pt x="281" y="116"/>
                                  </a:lnTo>
                                  <a:lnTo>
                                    <a:pt x="323" y="112"/>
                                  </a:lnTo>
                                  <a:lnTo>
                                    <a:pt x="566" y="112"/>
                                  </a:lnTo>
                                  <a:lnTo>
                                    <a:pt x="552" y="95"/>
                                  </a:lnTo>
                                  <a:lnTo>
                                    <a:pt x="503" y="54"/>
                                  </a:lnTo>
                                  <a:lnTo>
                                    <a:pt x="447" y="24"/>
                                  </a:lnTo>
                                  <a:lnTo>
                                    <a:pt x="386" y="6"/>
                                  </a:lnTo>
                                  <a:lnTo>
                                    <a:pt x="323" y="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72"/>
                          <wps:cNvSpPr>
                            <a:spLocks/>
                          </wps:cNvSpPr>
                          <wps:spPr bwMode="auto">
                            <a:xfrm>
                              <a:off x="773" y="2"/>
                              <a:ext cx="648" cy="649"/>
                            </a:xfrm>
                            <a:custGeom>
                              <a:avLst/>
                              <a:gdLst>
                                <a:gd name="T0" fmla="+- 0 1339 773"/>
                                <a:gd name="T1" fmla="*/ T0 w 648"/>
                                <a:gd name="T2" fmla="+- 0 114 2"/>
                                <a:gd name="T3" fmla="*/ 114 h 649"/>
                                <a:gd name="T4" fmla="+- 0 1096 773"/>
                                <a:gd name="T5" fmla="*/ T4 w 648"/>
                                <a:gd name="T6" fmla="+- 0 114 2"/>
                                <a:gd name="T7" fmla="*/ 114 h 649"/>
                                <a:gd name="T8" fmla="+- 0 1138 773"/>
                                <a:gd name="T9" fmla="*/ T8 w 648"/>
                                <a:gd name="T10" fmla="+- 0 118 2"/>
                                <a:gd name="T11" fmla="*/ 118 h 649"/>
                                <a:gd name="T12" fmla="+- 0 1177 773"/>
                                <a:gd name="T13" fmla="*/ T12 w 648"/>
                                <a:gd name="T14" fmla="+- 0 130 2"/>
                                <a:gd name="T15" fmla="*/ 130 h 649"/>
                                <a:gd name="T16" fmla="+- 0 1246 773"/>
                                <a:gd name="T17" fmla="*/ T16 w 648"/>
                                <a:gd name="T18" fmla="+- 0 176 2"/>
                                <a:gd name="T19" fmla="*/ 176 h 649"/>
                                <a:gd name="T20" fmla="+- 0 1288 773"/>
                                <a:gd name="T21" fmla="*/ T20 w 648"/>
                                <a:gd name="T22" fmla="+- 0 235 2"/>
                                <a:gd name="T23" fmla="*/ 235 h 649"/>
                                <a:gd name="T24" fmla="+- 0 1307 773"/>
                                <a:gd name="T25" fmla="*/ T24 w 648"/>
                                <a:gd name="T26" fmla="+- 0 304 2"/>
                                <a:gd name="T27" fmla="*/ 304 h 649"/>
                                <a:gd name="T28" fmla="+- 0 1308 773"/>
                                <a:gd name="T29" fmla="*/ T28 w 648"/>
                                <a:gd name="T30" fmla="+- 0 311 2"/>
                                <a:gd name="T31" fmla="*/ 311 h 649"/>
                                <a:gd name="T32" fmla="+- 0 1420 773"/>
                                <a:gd name="T33" fmla="*/ T32 w 648"/>
                                <a:gd name="T34" fmla="+- 0 311 2"/>
                                <a:gd name="T35" fmla="*/ 311 h 649"/>
                                <a:gd name="T36" fmla="+- 0 1420 773"/>
                                <a:gd name="T37" fmla="*/ T36 w 648"/>
                                <a:gd name="T38" fmla="+- 0 309 2"/>
                                <a:gd name="T39" fmla="*/ 309 h 649"/>
                                <a:gd name="T40" fmla="+- 0 1420 773"/>
                                <a:gd name="T41" fmla="*/ T40 w 648"/>
                                <a:gd name="T42" fmla="+- 0 303 2"/>
                                <a:gd name="T43" fmla="*/ 303 h 649"/>
                                <a:gd name="T44" fmla="+- 0 1410 773"/>
                                <a:gd name="T45" fmla="*/ T44 w 648"/>
                                <a:gd name="T46" fmla="+- 0 246 2"/>
                                <a:gd name="T47" fmla="*/ 246 h 649"/>
                                <a:gd name="T48" fmla="+- 0 1391 773"/>
                                <a:gd name="T49" fmla="*/ T48 w 648"/>
                                <a:gd name="T50" fmla="+- 0 191 2"/>
                                <a:gd name="T51" fmla="*/ 191 h 649"/>
                                <a:gd name="T52" fmla="+- 0 1363 773"/>
                                <a:gd name="T53" fmla="*/ T52 w 648"/>
                                <a:gd name="T54" fmla="+- 0 141 2"/>
                                <a:gd name="T55" fmla="*/ 141 h 649"/>
                                <a:gd name="T56" fmla="+- 0 1339 773"/>
                                <a:gd name="T57" fmla="*/ T56 w 648"/>
                                <a:gd name="T58" fmla="+- 0 114 2"/>
                                <a:gd name="T59"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8" h="649">
                                  <a:moveTo>
                                    <a:pt x="566" y="112"/>
                                  </a:moveTo>
                                  <a:lnTo>
                                    <a:pt x="323" y="112"/>
                                  </a:lnTo>
                                  <a:lnTo>
                                    <a:pt x="365" y="116"/>
                                  </a:lnTo>
                                  <a:lnTo>
                                    <a:pt x="404" y="128"/>
                                  </a:lnTo>
                                  <a:lnTo>
                                    <a:pt x="473" y="174"/>
                                  </a:lnTo>
                                  <a:lnTo>
                                    <a:pt x="515" y="233"/>
                                  </a:lnTo>
                                  <a:lnTo>
                                    <a:pt x="534" y="302"/>
                                  </a:lnTo>
                                  <a:lnTo>
                                    <a:pt x="535" y="309"/>
                                  </a:lnTo>
                                  <a:lnTo>
                                    <a:pt x="647" y="309"/>
                                  </a:lnTo>
                                  <a:lnTo>
                                    <a:pt x="647" y="307"/>
                                  </a:lnTo>
                                  <a:lnTo>
                                    <a:pt x="647" y="301"/>
                                  </a:lnTo>
                                  <a:lnTo>
                                    <a:pt x="637" y="244"/>
                                  </a:lnTo>
                                  <a:lnTo>
                                    <a:pt x="618" y="189"/>
                                  </a:lnTo>
                                  <a:lnTo>
                                    <a:pt x="590" y="139"/>
                                  </a:lnTo>
                                  <a:lnTo>
                                    <a:pt x="566"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5" name="Group 173"/>
                        <wpg:cNvGrpSpPr>
                          <a:grpSpLocks/>
                        </wpg:cNvGrpSpPr>
                        <wpg:grpSpPr bwMode="auto">
                          <a:xfrm>
                            <a:off x="1117" y="538"/>
                            <a:ext cx="304" cy="112"/>
                            <a:chOff x="1117" y="538"/>
                            <a:chExt cx="304" cy="112"/>
                          </a:xfrm>
                        </wpg:grpSpPr>
                        <wps:wsp>
                          <wps:cNvPr id="656" name="Freeform 174"/>
                          <wps:cNvSpPr>
                            <a:spLocks/>
                          </wps:cNvSpPr>
                          <wps:spPr bwMode="auto">
                            <a:xfrm>
                              <a:off x="1117" y="538"/>
                              <a:ext cx="304" cy="112"/>
                            </a:xfrm>
                            <a:custGeom>
                              <a:avLst/>
                              <a:gdLst>
                                <a:gd name="T0" fmla="+- 0 1117 1117"/>
                                <a:gd name="T1" fmla="*/ T0 w 304"/>
                                <a:gd name="T2" fmla="+- 0 650 538"/>
                                <a:gd name="T3" fmla="*/ 650 h 112"/>
                                <a:gd name="T4" fmla="+- 0 1420 1117"/>
                                <a:gd name="T5" fmla="*/ T4 w 304"/>
                                <a:gd name="T6" fmla="+- 0 650 538"/>
                                <a:gd name="T7" fmla="*/ 650 h 112"/>
                                <a:gd name="T8" fmla="+- 0 1420 1117"/>
                                <a:gd name="T9" fmla="*/ T8 w 304"/>
                                <a:gd name="T10" fmla="+- 0 538 538"/>
                                <a:gd name="T11" fmla="*/ 538 h 112"/>
                                <a:gd name="T12" fmla="+- 0 1117 1117"/>
                                <a:gd name="T13" fmla="*/ T12 w 304"/>
                                <a:gd name="T14" fmla="+- 0 538 538"/>
                                <a:gd name="T15" fmla="*/ 538 h 112"/>
                                <a:gd name="T16" fmla="+- 0 1117 1117"/>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175"/>
                        <wpg:cNvGrpSpPr>
                          <a:grpSpLocks/>
                        </wpg:cNvGrpSpPr>
                        <wpg:grpSpPr bwMode="auto">
                          <a:xfrm>
                            <a:off x="1308" y="358"/>
                            <a:ext cx="113" cy="180"/>
                            <a:chOff x="1308" y="358"/>
                            <a:chExt cx="113" cy="180"/>
                          </a:xfrm>
                        </wpg:grpSpPr>
                        <wps:wsp>
                          <wps:cNvPr id="658" name="Freeform 176"/>
                          <wps:cNvSpPr>
                            <a:spLocks/>
                          </wps:cNvSpPr>
                          <wps:spPr bwMode="auto">
                            <a:xfrm>
                              <a:off x="1308" y="358"/>
                              <a:ext cx="113" cy="180"/>
                            </a:xfrm>
                            <a:custGeom>
                              <a:avLst/>
                              <a:gdLst>
                                <a:gd name="T0" fmla="+- 0 1308 1308"/>
                                <a:gd name="T1" fmla="*/ T0 w 113"/>
                                <a:gd name="T2" fmla="+- 0 538 358"/>
                                <a:gd name="T3" fmla="*/ 538 h 180"/>
                                <a:gd name="T4" fmla="+- 0 1420 1308"/>
                                <a:gd name="T5" fmla="*/ T4 w 113"/>
                                <a:gd name="T6" fmla="+- 0 538 358"/>
                                <a:gd name="T7" fmla="*/ 538 h 180"/>
                                <a:gd name="T8" fmla="+- 0 1420 1308"/>
                                <a:gd name="T9" fmla="*/ T8 w 113"/>
                                <a:gd name="T10" fmla="+- 0 358 358"/>
                                <a:gd name="T11" fmla="*/ 358 h 180"/>
                                <a:gd name="T12" fmla="+- 0 1308 1308"/>
                                <a:gd name="T13" fmla="*/ T12 w 113"/>
                                <a:gd name="T14" fmla="+- 0 358 358"/>
                                <a:gd name="T15" fmla="*/ 358 h 180"/>
                                <a:gd name="T16" fmla="+- 0 1308 130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9" name="Group 177"/>
                        <wpg:cNvGrpSpPr>
                          <a:grpSpLocks/>
                        </wpg:cNvGrpSpPr>
                        <wpg:grpSpPr bwMode="auto">
                          <a:xfrm>
                            <a:off x="1468" y="2"/>
                            <a:ext cx="648" cy="649"/>
                            <a:chOff x="1468" y="2"/>
                            <a:chExt cx="648" cy="649"/>
                          </a:xfrm>
                        </wpg:grpSpPr>
                        <wps:wsp>
                          <wps:cNvPr id="660" name="Freeform 178"/>
                          <wps:cNvSpPr>
                            <a:spLocks/>
                          </wps:cNvSpPr>
                          <wps:spPr bwMode="auto">
                            <a:xfrm>
                              <a:off x="1468" y="2"/>
                              <a:ext cx="648" cy="649"/>
                            </a:xfrm>
                            <a:custGeom>
                              <a:avLst/>
                              <a:gdLst>
                                <a:gd name="T0" fmla="+- 0 2036 1468"/>
                                <a:gd name="T1" fmla="*/ T0 w 648"/>
                                <a:gd name="T2" fmla="+- 0 114 2"/>
                                <a:gd name="T3" fmla="*/ 114 h 649"/>
                                <a:gd name="T4" fmla="+- 0 1793 1468"/>
                                <a:gd name="T5" fmla="*/ T4 w 648"/>
                                <a:gd name="T6" fmla="+- 0 114 2"/>
                                <a:gd name="T7" fmla="*/ 114 h 649"/>
                                <a:gd name="T8" fmla="+- 0 1835 1468"/>
                                <a:gd name="T9" fmla="*/ T8 w 648"/>
                                <a:gd name="T10" fmla="+- 0 118 2"/>
                                <a:gd name="T11" fmla="*/ 118 h 649"/>
                                <a:gd name="T12" fmla="+- 0 1874 1468"/>
                                <a:gd name="T13" fmla="*/ T12 w 648"/>
                                <a:gd name="T14" fmla="+- 0 130 2"/>
                                <a:gd name="T15" fmla="*/ 130 h 649"/>
                                <a:gd name="T16" fmla="+- 0 1943 1468"/>
                                <a:gd name="T17" fmla="*/ T16 w 648"/>
                                <a:gd name="T18" fmla="+- 0 176 2"/>
                                <a:gd name="T19" fmla="*/ 176 h 649"/>
                                <a:gd name="T20" fmla="+- 0 1990 1468"/>
                                <a:gd name="T21" fmla="*/ T20 w 648"/>
                                <a:gd name="T22" fmla="+- 0 245 2"/>
                                <a:gd name="T23" fmla="*/ 245 h 649"/>
                                <a:gd name="T24" fmla="+- 0 2006 1468"/>
                                <a:gd name="T25" fmla="*/ T24 w 648"/>
                                <a:gd name="T26" fmla="+- 0 327 2"/>
                                <a:gd name="T27" fmla="*/ 327 h 649"/>
                                <a:gd name="T28" fmla="+- 0 2002 1468"/>
                                <a:gd name="T29" fmla="*/ T28 w 648"/>
                                <a:gd name="T30" fmla="+- 0 368 2"/>
                                <a:gd name="T31" fmla="*/ 368 h 649"/>
                                <a:gd name="T32" fmla="+- 0 1970 1468"/>
                                <a:gd name="T33" fmla="*/ T32 w 648"/>
                                <a:gd name="T34" fmla="+- 0 445 2"/>
                                <a:gd name="T35" fmla="*/ 445 h 649"/>
                                <a:gd name="T36" fmla="+- 0 1918 1468"/>
                                <a:gd name="T37" fmla="*/ T36 w 648"/>
                                <a:gd name="T38" fmla="+- 0 499 2"/>
                                <a:gd name="T39" fmla="*/ 499 h 649"/>
                                <a:gd name="T40" fmla="+- 0 1858 1468"/>
                                <a:gd name="T41" fmla="*/ T40 w 648"/>
                                <a:gd name="T42" fmla="+- 0 529 2"/>
                                <a:gd name="T43" fmla="*/ 529 h 649"/>
                                <a:gd name="T44" fmla="+- 0 1819 1468"/>
                                <a:gd name="T45" fmla="*/ T44 w 648"/>
                                <a:gd name="T46" fmla="+- 0 538 2"/>
                                <a:gd name="T47" fmla="*/ 538 h 649"/>
                                <a:gd name="T48" fmla="+- 0 1819 1468"/>
                                <a:gd name="T49" fmla="*/ T48 w 648"/>
                                <a:gd name="T50" fmla="+- 0 650 2"/>
                                <a:gd name="T51" fmla="*/ 650 h 649"/>
                                <a:gd name="T52" fmla="+- 0 1882 1468"/>
                                <a:gd name="T53" fmla="*/ T52 w 648"/>
                                <a:gd name="T54" fmla="+- 0 639 2"/>
                                <a:gd name="T55" fmla="*/ 639 h 649"/>
                                <a:gd name="T56" fmla="+- 0 1980 1468"/>
                                <a:gd name="T57" fmla="*/ T56 w 648"/>
                                <a:gd name="T58" fmla="+- 0 592 2"/>
                                <a:gd name="T59" fmla="*/ 592 h 649"/>
                                <a:gd name="T60" fmla="+- 0 2069 1468"/>
                                <a:gd name="T61" fmla="*/ T60 w 648"/>
                                <a:gd name="T62" fmla="+- 0 498 2"/>
                                <a:gd name="T63" fmla="*/ 498 h 649"/>
                                <a:gd name="T64" fmla="+- 0 2100 1468"/>
                                <a:gd name="T65" fmla="*/ T64 w 648"/>
                                <a:gd name="T66" fmla="+- 0 432 2"/>
                                <a:gd name="T67" fmla="*/ 432 h 649"/>
                                <a:gd name="T68" fmla="+- 0 2116 1468"/>
                                <a:gd name="T69" fmla="*/ T68 w 648"/>
                                <a:gd name="T70" fmla="+- 0 362 2"/>
                                <a:gd name="T71" fmla="*/ 362 h 649"/>
                                <a:gd name="T72" fmla="+- 0 2116 1468"/>
                                <a:gd name="T73" fmla="*/ T72 w 648"/>
                                <a:gd name="T74" fmla="+- 0 291 2"/>
                                <a:gd name="T75" fmla="*/ 291 h 649"/>
                                <a:gd name="T76" fmla="+- 0 2100 1468"/>
                                <a:gd name="T77" fmla="*/ T76 w 648"/>
                                <a:gd name="T78" fmla="+- 0 221 2"/>
                                <a:gd name="T79" fmla="*/ 221 h 649"/>
                                <a:gd name="T80" fmla="+- 0 2069 1468"/>
                                <a:gd name="T81" fmla="*/ T80 w 648"/>
                                <a:gd name="T82" fmla="+- 0 155 2"/>
                                <a:gd name="T83" fmla="*/ 155 h 649"/>
                                <a:gd name="T84" fmla="+- 0 2036 1468"/>
                                <a:gd name="T85" fmla="*/ T84 w 648"/>
                                <a:gd name="T86" fmla="+- 0 114 2"/>
                                <a:gd name="T87"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568" y="112"/>
                                  </a:moveTo>
                                  <a:lnTo>
                                    <a:pt x="325" y="112"/>
                                  </a:lnTo>
                                  <a:lnTo>
                                    <a:pt x="367" y="116"/>
                                  </a:lnTo>
                                  <a:lnTo>
                                    <a:pt x="406" y="128"/>
                                  </a:lnTo>
                                  <a:lnTo>
                                    <a:pt x="475" y="174"/>
                                  </a:lnTo>
                                  <a:lnTo>
                                    <a:pt x="522" y="243"/>
                                  </a:lnTo>
                                  <a:lnTo>
                                    <a:pt x="538" y="325"/>
                                  </a:lnTo>
                                  <a:lnTo>
                                    <a:pt x="534" y="366"/>
                                  </a:lnTo>
                                  <a:lnTo>
                                    <a:pt x="502" y="443"/>
                                  </a:lnTo>
                                  <a:lnTo>
                                    <a:pt x="450" y="497"/>
                                  </a:lnTo>
                                  <a:lnTo>
                                    <a:pt x="390" y="527"/>
                                  </a:lnTo>
                                  <a:lnTo>
                                    <a:pt x="351" y="536"/>
                                  </a:lnTo>
                                  <a:lnTo>
                                    <a:pt x="351" y="648"/>
                                  </a:lnTo>
                                  <a:lnTo>
                                    <a:pt x="414" y="637"/>
                                  </a:lnTo>
                                  <a:lnTo>
                                    <a:pt x="512" y="590"/>
                                  </a:lnTo>
                                  <a:lnTo>
                                    <a:pt x="601" y="496"/>
                                  </a:lnTo>
                                  <a:lnTo>
                                    <a:pt x="632" y="430"/>
                                  </a:lnTo>
                                  <a:lnTo>
                                    <a:pt x="648" y="360"/>
                                  </a:lnTo>
                                  <a:lnTo>
                                    <a:pt x="648" y="289"/>
                                  </a:lnTo>
                                  <a:lnTo>
                                    <a:pt x="632" y="219"/>
                                  </a:lnTo>
                                  <a:lnTo>
                                    <a:pt x="601" y="153"/>
                                  </a:lnTo>
                                  <a:lnTo>
                                    <a:pt x="568"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79"/>
                          <wps:cNvSpPr>
                            <a:spLocks/>
                          </wps:cNvSpPr>
                          <wps:spPr bwMode="auto">
                            <a:xfrm>
                              <a:off x="1468" y="2"/>
                              <a:ext cx="648" cy="649"/>
                            </a:xfrm>
                            <a:custGeom>
                              <a:avLst/>
                              <a:gdLst>
                                <a:gd name="T0" fmla="+- 0 1793 1468"/>
                                <a:gd name="T1" fmla="*/ T0 w 648"/>
                                <a:gd name="T2" fmla="+- 0 2 2"/>
                                <a:gd name="T3" fmla="*/ 2 h 649"/>
                                <a:gd name="T4" fmla="+- 0 1729 1468"/>
                                <a:gd name="T5" fmla="*/ T4 w 648"/>
                                <a:gd name="T6" fmla="+- 0 8 2"/>
                                <a:gd name="T7" fmla="*/ 8 h 649"/>
                                <a:gd name="T8" fmla="+- 0 1668 1468"/>
                                <a:gd name="T9" fmla="*/ T8 w 648"/>
                                <a:gd name="T10" fmla="+- 0 26 2"/>
                                <a:gd name="T11" fmla="*/ 26 h 649"/>
                                <a:gd name="T12" fmla="+- 0 1613 1468"/>
                                <a:gd name="T13" fmla="*/ T12 w 648"/>
                                <a:gd name="T14" fmla="+- 0 56 2"/>
                                <a:gd name="T15" fmla="*/ 56 h 649"/>
                                <a:gd name="T16" fmla="+- 0 1563 1468"/>
                                <a:gd name="T17" fmla="*/ T16 w 648"/>
                                <a:gd name="T18" fmla="+- 0 97 2"/>
                                <a:gd name="T19" fmla="*/ 97 h 649"/>
                                <a:gd name="T20" fmla="+- 0 1497 1468"/>
                                <a:gd name="T21" fmla="*/ T20 w 648"/>
                                <a:gd name="T22" fmla="+- 0 191 2"/>
                                <a:gd name="T23" fmla="*/ 191 h 649"/>
                                <a:gd name="T24" fmla="+- 0 1469 1468"/>
                                <a:gd name="T25" fmla="*/ T24 w 648"/>
                                <a:gd name="T26" fmla="+- 0 303 2"/>
                                <a:gd name="T27" fmla="*/ 303 h 649"/>
                                <a:gd name="T28" fmla="+- 0 1468 1468"/>
                                <a:gd name="T29" fmla="*/ T28 w 648"/>
                                <a:gd name="T30" fmla="+- 0 309 2"/>
                                <a:gd name="T31" fmla="*/ 309 h 649"/>
                                <a:gd name="T32" fmla="+- 0 1468 1468"/>
                                <a:gd name="T33" fmla="*/ T32 w 648"/>
                                <a:gd name="T34" fmla="+- 0 311 2"/>
                                <a:gd name="T35" fmla="*/ 311 h 649"/>
                                <a:gd name="T36" fmla="+- 0 1581 1468"/>
                                <a:gd name="T37" fmla="*/ T36 w 648"/>
                                <a:gd name="T38" fmla="+- 0 311 2"/>
                                <a:gd name="T39" fmla="*/ 311 h 649"/>
                                <a:gd name="T40" fmla="+- 0 1581 1468"/>
                                <a:gd name="T41" fmla="*/ T40 w 648"/>
                                <a:gd name="T42" fmla="+- 0 304 2"/>
                                <a:gd name="T43" fmla="*/ 304 h 649"/>
                                <a:gd name="T44" fmla="+- 0 1588 1468"/>
                                <a:gd name="T45" fmla="*/ T44 w 648"/>
                                <a:gd name="T46" fmla="+- 0 269 2"/>
                                <a:gd name="T47" fmla="*/ 269 h 649"/>
                                <a:gd name="T48" fmla="+- 0 1619 1468"/>
                                <a:gd name="T49" fmla="*/ T48 w 648"/>
                                <a:gd name="T50" fmla="+- 0 204 2"/>
                                <a:gd name="T51" fmla="*/ 204 h 649"/>
                                <a:gd name="T52" fmla="+- 0 1675 1468"/>
                                <a:gd name="T53" fmla="*/ T52 w 648"/>
                                <a:gd name="T54" fmla="+- 0 149 2"/>
                                <a:gd name="T55" fmla="*/ 149 h 649"/>
                                <a:gd name="T56" fmla="+- 0 1751 1468"/>
                                <a:gd name="T57" fmla="*/ T56 w 648"/>
                                <a:gd name="T58" fmla="+- 0 118 2"/>
                                <a:gd name="T59" fmla="*/ 118 h 649"/>
                                <a:gd name="T60" fmla="+- 0 1793 1468"/>
                                <a:gd name="T61" fmla="*/ T60 w 648"/>
                                <a:gd name="T62" fmla="+- 0 114 2"/>
                                <a:gd name="T63" fmla="*/ 114 h 649"/>
                                <a:gd name="T64" fmla="+- 0 2036 1468"/>
                                <a:gd name="T65" fmla="*/ T64 w 648"/>
                                <a:gd name="T66" fmla="+- 0 114 2"/>
                                <a:gd name="T67" fmla="*/ 114 h 649"/>
                                <a:gd name="T68" fmla="+- 0 2022 1468"/>
                                <a:gd name="T69" fmla="*/ T68 w 648"/>
                                <a:gd name="T70" fmla="+- 0 97 2"/>
                                <a:gd name="T71" fmla="*/ 97 h 649"/>
                                <a:gd name="T72" fmla="+- 0 1973 1468"/>
                                <a:gd name="T73" fmla="*/ T72 w 648"/>
                                <a:gd name="T74" fmla="+- 0 56 2"/>
                                <a:gd name="T75" fmla="*/ 56 h 649"/>
                                <a:gd name="T76" fmla="+- 0 1917 1468"/>
                                <a:gd name="T77" fmla="*/ T76 w 648"/>
                                <a:gd name="T78" fmla="+- 0 26 2"/>
                                <a:gd name="T79" fmla="*/ 26 h 649"/>
                                <a:gd name="T80" fmla="+- 0 1857 1468"/>
                                <a:gd name="T81" fmla="*/ T80 w 648"/>
                                <a:gd name="T82" fmla="+- 0 8 2"/>
                                <a:gd name="T83" fmla="*/ 8 h 649"/>
                                <a:gd name="T84" fmla="+- 0 1793 1468"/>
                                <a:gd name="T85" fmla="*/ T84 w 648"/>
                                <a:gd name="T86" fmla="+- 0 2 2"/>
                                <a:gd name="T87"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325" y="0"/>
                                  </a:moveTo>
                                  <a:lnTo>
                                    <a:pt x="261" y="6"/>
                                  </a:lnTo>
                                  <a:lnTo>
                                    <a:pt x="200" y="24"/>
                                  </a:lnTo>
                                  <a:lnTo>
                                    <a:pt x="145" y="54"/>
                                  </a:lnTo>
                                  <a:lnTo>
                                    <a:pt x="95" y="95"/>
                                  </a:lnTo>
                                  <a:lnTo>
                                    <a:pt x="29" y="189"/>
                                  </a:lnTo>
                                  <a:lnTo>
                                    <a:pt x="1" y="301"/>
                                  </a:lnTo>
                                  <a:lnTo>
                                    <a:pt x="0" y="307"/>
                                  </a:lnTo>
                                  <a:lnTo>
                                    <a:pt x="0" y="309"/>
                                  </a:lnTo>
                                  <a:lnTo>
                                    <a:pt x="113" y="309"/>
                                  </a:lnTo>
                                  <a:lnTo>
                                    <a:pt x="113" y="302"/>
                                  </a:lnTo>
                                  <a:lnTo>
                                    <a:pt x="120" y="267"/>
                                  </a:lnTo>
                                  <a:lnTo>
                                    <a:pt x="151" y="202"/>
                                  </a:lnTo>
                                  <a:lnTo>
                                    <a:pt x="207" y="147"/>
                                  </a:lnTo>
                                  <a:lnTo>
                                    <a:pt x="283" y="116"/>
                                  </a:lnTo>
                                  <a:lnTo>
                                    <a:pt x="325" y="112"/>
                                  </a:lnTo>
                                  <a:lnTo>
                                    <a:pt x="568" y="112"/>
                                  </a:lnTo>
                                  <a:lnTo>
                                    <a:pt x="554" y="95"/>
                                  </a:lnTo>
                                  <a:lnTo>
                                    <a:pt x="505" y="54"/>
                                  </a:lnTo>
                                  <a:lnTo>
                                    <a:pt x="449" y="24"/>
                                  </a:lnTo>
                                  <a:lnTo>
                                    <a:pt x="389" y="6"/>
                                  </a:lnTo>
                                  <a:lnTo>
                                    <a:pt x="325" y="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180"/>
                        <wpg:cNvGrpSpPr>
                          <a:grpSpLocks/>
                        </wpg:cNvGrpSpPr>
                        <wpg:grpSpPr bwMode="auto">
                          <a:xfrm>
                            <a:off x="1468" y="538"/>
                            <a:ext cx="304" cy="112"/>
                            <a:chOff x="1468" y="538"/>
                            <a:chExt cx="304" cy="112"/>
                          </a:xfrm>
                        </wpg:grpSpPr>
                        <wps:wsp>
                          <wps:cNvPr id="663" name="Freeform 181"/>
                          <wps:cNvSpPr>
                            <a:spLocks/>
                          </wps:cNvSpPr>
                          <wps:spPr bwMode="auto">
                            <a:xfrm>
                              <a:off x="1468" y="538"/>
                              <a:ext cx="304" cy="112"/>
                            </a:xfrm>
                            <a:custGeom>
                              <a:avLst/>
                              <a:gdLst>
                                <a:gd name="T0" fmla="+- 0 1468 1468"/>
                                <a:gd name="T1" fmla="*/ T0 w 304"/>
                                <a:gd name="T2" fmla="+- 0 650 538"/>
                                <a:gd name="T3" fmla="*/ 650 h 112"/>
                                <a:gd name="T4" fmla="+- 0 1771 1468"/>
                                <a:gd name="T5" fmla="*/ T4 w 304"/>
                                <a:gd name="T6" fmla="+- 0 650 538"/>
                                <a:gd name="T7" fmla="*/ 650 h 112"/>
                                <a:gd name="T8" fmla="+- 0 1771 1468"/>
                                <a:gd name="T9" fmla="*/ T8 w 304"/>
                                <a:gd name="T10" fmla="+- 0 538 538"/>
                                <a:gd name="T11" fmla="*/ 538 h 112"/>
                                <a:gd name="T12" fmla="+- 0 1468 1468"/>
                                <a:gd name="T13" fmla="*/ T12 w 304"/>
                                <a:gd name="T14" fmla="+- 0 538 538"/>
                                <a:gd name="T15" fmla="*/ 538 h 112"/>
                                <a:gd name="T16" fmla="+- 0 1468 1468"/>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182"/>
                        <wpg:cNvGrpSpPr>
                          <a:grpSpLocks/>
                        </wpg:cNvGrpSpPr>
                        <wpg:grpSpPr bwMode="auto">
                          <a:xfrm>
                            <a:off x="1468" y="358"/>
                            <a:ext cx="113" cy="180"/>
                            <a:chOff x="1468" y="358"/>
                            <a:chExt cx="113" cy="180"/>
                          </a:xfrm>
                        </wpg:grpSpPr>
                        <wps:wsp>
                          <wps:cNvPr id="665" name="Freeform 183"/>
                          <wps:cNvSpPr>
                            <a:spLocks/>
                          </wps:cNvSpPr>
                          <wps:spPr bwMode="auto">
                            <a:xfrm>
                              <a:off x="1468" y="358"/>
                              <a:ext cx="113" cy="180"/>
                            </a:xfrm>
                            <a:custGeom>
                              <a:avLst/>
                              <a:gdLst>
                                <a:gd name="T0" fmla="+- 0 1468 1468"/>
                                <a:gd name="T1" fmla="*/ T0 w 113"/>
                                <a:gd name="T2" fmla="+- 0 538 358"/>
                                <a:gd name="T3" fmla="*/ 538 h 180"/>
                                <a:gd name="T4" fmla="+- 0 1581 1468"/>
                                <a:gd name="T5" fmla="*/ T4 w 113"/>
                                <a:gd name="T6" fmla="+- 0 538 358"/>
                                <a:gd name="T7" fmla="*/ 538 h 180"/>
                                <a:gd name="T8" fmla="+- 0 1581 1468"/>
                                <a:gd name="T9" fmla="*/ T8 w 113"/>
                                <a:gd name="T10" fmla="+- 0 358 358"/>
                                <a:gd name="T11" fmla="*/ 358 h 180"/>
                                <a:gd name="T12" fmla="+- 0 1468 1468"/>
                                <a:gd name="T13" fmla="*/ T12 w 113"/>
                                <a:gd name="T14" fmla="+- 0 358 358"/>
                                <a:gd name="T15" fmla="*/ 358 h 180"/>
                                <a:gd name="T16" fmla="+- 0 1468 146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184"/>
                        <wpg:cNvGrpSpPr>
                          <a:grpSpLocks/>
                        </wpg:cNvGrpSpPr>
                        <wpg:grpSpPr bwMode="auto">
                          <a:xfrm>
                            <a:off x="773" y="698"/>
                            <a:ext cx="648" cy="649"/>
                            <a:chOff x="773" y="698"/>
                            <a:chExt cx="648" cy="649"/>
                          </a:xfrm>
                        </wpg:grpSpPr>
                        <wps:wsp>
                          <wps:cNvPr id="667" name="Freeform 185"/>
                          <wps:cNvSpPr>
                            <a:spLocks/>
                          </wps:cNvSpPr>
                          <wps:spPr bwMode="auto">
                            <a:xfrm>
                              <a:off x="773" y="698"/>
                              <a:ext cx="648" cy="649"/>
                            </a:xfrm>
                            <a:custGeom>
                              <a:avLst/>
                              <a:gdLst>
                                <a:gd name="T0" fmla="+- 0 1069 773"/>
                                <a:gd name="T1" fmla="*/ T0 w 648"/>
                                <a:gd name="T2" fmla="+- 0 698 698"/>
                                <a:gd name="T3" fmla="*/ 698 h 649"/>
                                <a:gd name="T4" fmla="+- 0 1007 773"/>
                                <a:gd name="T5" fmla="*/ T4 w 648"/>
                                <a:gd name="T6" fmla="+- 0 709 698"/>
                                <a:gd name="T7" fmla="*/ 709 h 649"/>
                                <a:gd name="T8" fmla="+- 0 908 773"/>
                                <a:gd name="T9" fmla="*/ T8 w 648"/>
                                <a:gd name="T10" fmla="+- 0 757 698"/>
                                <a:gd name="T11" fmla="*/ 757 h 649"/>
                                <a:gd name="T12" fmla="+- 0 819 773"/>
                                <a:gd name="T13" fmla="*/ T12 w 648"/>
                                <a:gd name="T14" fmla="+- 0 851 698"/>
                                <a:gd name="T15" fmla="*/ 851 h 649"/>
                                <a:gd name="T16" fmla="+- 0 788 773"/>
                                <a:gd name="T17" fmla="*/ T16 w 648"/>
                                <a:gd name="T18" fmla="+- 0 916 698"/>
                                <a:gd name="T19" fmla="*/ 916 h 649"/>
                                <a:gd name="T20" fmla="+- 0 773 773"/>
                                <a:gd name="T21" fmla="*/ T20 w 648"/>
                                <a:gd name="T22" fmla="+- 0 986 698"/>
                                <a:gd name="T23" fmla="*/ 986 h 649"/>
                                <a:gd name="T24" fmla="+- 0 773 773"/>
                                <a:gd name="T25" fmla="*/ T24 w 648"/>
                                <a:gd name="T26" fmla="+- 0 1057 698"/>
                                <a:gd name="T27" fmla="*/ 1057 h 649"/>
                                <a:gd name="T28" fmla="+- 0 788 773"/>
                                <a:gd name="T29" fmla="*/ T28 w 648"/>
                                <a:gd name="T30" fmla="+- 0 1127 698"/>
                                <a:gd name="T31" fmla="*/ 1127 h 649"/>
                                <a:gd name="T32" fmla="+- 0 819 773"/>
                                <a:gd name="T33" fmla="*/ T32 w 648"/>
                                <a:gd name="T34" fmla="+- 0 1193 698"/>
                                <a:gd name="T35" fmla="*/ 1193 h 649"/>
                                <a:gd name="T36" fmla="+- 0 866 773"/>
                                <a:gd name="T37" fmla="*/ T36 w 648"/>
                                <a:gd name="T38" fmla="+- 0 1251 698"/>
                                <a:gd name="T39" fmla="*/ 1251 h 649"/>
                                <a:gd name="T40" fmla="+- 0 916 773"/>
                                <a:gd name="T41" fmla="*/ T40 w 648"/>
                                <a:gd name="T42" fmla="+- 0 1292 698"/>
                                <a:gd name="T43" fmla="*/ 1292 h 649"/>
                                <a:gd name="T44" fmla="+- 0 971 773"/>
                                <a:gd name="T45" fmla="*/ T44 w 648"/>
                                <a:gd name="T46" fmla="+- 0 1322 698"/>
                                <a:gd name="T47" fmla="*/ 1322 h 649"/>
                                <a:gd name="T48" fmla="+- 0 1032 773"/>
                                <a:gd name="T49" fmla="*/ T48 w 648"/>
                                <a:gd name="T50" fmla="+- 0 1340 698"/>
                                <a:gd name="T51" fmla="*/ 1340 h 649"/>
                                <a:gd name="T52" fmla="+- 0 1096 773"/>
                                <a:gd name="T53" fmla="*/ T52 w 648"/>
                                <a:gd name="T54" fmla="+- 0 1347 698"/>
                                <a:gd name="T55" fmla="*/ 1347 h 649"/>
                                <a:gd name="T56" fmla="+- 0 1160 773"/>
                                <a:gd name="T57" fmla="*/ T56 w 648"/>
                                <a:gd name="T58" fmla="+- 0 1340 698"/>
                                <a:gd name="T59" fmla="*/ 1340 h 649"/>
                                <a:gd name="T60" fmla="+- 0 1220 773"/>
                                <a:gd name="T61" fmla="*/ T60 w 648"/>
                                <a:gd name="T62" fmla="+- 0 1322 698"/>
                                <a:gd name="T63" fmla="*/ 1322 h 649"/>
                                <a:gd name="T64" fmla="+- 0 1276 773"/>
                                <a:gd name="T65" fmla="*/ T64 w 648"/>
                                <a:gd name="T66" fmla="+- 0 1292 698"/>
                                <a:gd name="T67" fmla="*/ 1292 h 649"/>
                                <a:gd name="T68" fmla="+- 0 1325 773"/>
                                <a:gd name="T69" fmla="*/ T68 w 648"/>
                                <a:gd name="T70" fmla="+- 0 1251 698"/>
                                <a:gd name="T71" fmla="*/ 1251 h 649"/>
                                <a:gd name="T72" fmla="+- 0 1339 773"/>
                                <a:gd name="T73" fmla="*/ T72 w 648"/>
                                <a:gd name="T74" fmla="+- 0 1235 698"/>
                                <a:gd name="T75" fmla="*/ 1235 h 649"/>
                                <a:gd name="T76" fmla="+- 0 1096 773"/>
                                <a:gd name="T77" fmla="*/ T76 w 648"/>
                                <a:gd name="T78" fmla="+- 0 1235 698"/>
                                <a:gd name="T79" fmla="*/ 1235 h 649"/>
                                <a:gd name="T80" fmla="+- 0 1054 773"/>
                                <a:gd name="T81" fmla="*/ T80 w 648"/>
                                <a:gd name="T82" fmla="+- 0 1231 698"/>
                                <a:gd name="T83" fmla="*/ 1231 h 649"/>
                                <a:gd name="T84" fmla="+- 0 978 773"/>
                                <a:gd name="T85" fmla="*/ T84 w 648"/>
                                <a:gd name="T86" fmla="+- 0 1199 698"/>
                                <a:gd name="T87" fmla="*/ 1199 h 649"/>
                                <a:gd name="T88" fmla="+- 0 918 773"/>
                                <a:gd name="T89" fmla="*/ T88 w 648"/>
                                <a:gd name="T90" fmla="+- 0 1140 698"/>
                                <a:gd name="T91" fmla="*/ 1140 h 649"/>
                                <a:gd name="T92" fmla="+- 0 887 773"/>
                                <a:gd name="T93" fmla="*/ T92 w 648"/>
                                <a:gd name="T94" fmla="+- 0 1064 698"/>
                                <a:gd name="T95" fmla="*/ 1064 h 649"/>
                                <a:gd name="T96" fmla="+- 0 883 773"/>
                                <a:gd name="T97" fmla="*/ T96 w 648"/>
                                <a:gd name="T98" fmla="+- 0 1022 698"/>
                                <a:gd name="T99" fmla="*/ 1022 h 649"/>
                                <a:gd name="T100" fmla="+- 0 887 773"/>
                                <a:gd name="T101" fmla="*/ T100 w 648"/>
                                <a:gd name="T102" fmla="+- 0 980 698"/>
                                <a:gd name="T103" fmla="*/ 980 h 649"/>
                                <a:gd name="T104" fmla="+- 0 918 773"/>
                                <a:gd name="T105" fmla="*/ T104 w 648"/>
                                <a:gd name="T106" fmla="+- 0 904 698"/>
                                <a:gd name="T107" fmla="*/ 904 h 649"/>
                                <a:gd name="T108" fmla="+- 0 971 773"/>
                                <a:gd name="T109" fmla="*/ T108 w 648"/>
                                <a:gd name="T110" fmla="+- 0 849 698"/>
                                <a:gd name="T111" fmla="*/ 849 h 649"/>
                                <a:gd name="T112" fmla="+- 0 1030 773"/>
                                <a:gd name="T113" fmla="*/ T112 w 648"/>
                                <a:gd name="T114" fmla="+- 0 819 698"/>
                                <a:gd name="T115" fmla="*/ 819 h 649"/>
                                <a:gd name="T116" fmla="+- 0 1069 773"/>
                                <a:gd name="T117" fmla="*/ T116 w 648"/>
                                <a:gd name="T118" fmla="+- 0 810 698"/>
                                <a:gd name="T119" fmla="*/ 810 h 649"/>
                                <a:gd name="T120" fmla="+- 0 1069 773"/>
                                <a:gd name="T121" fmla="*/ T120 w 648"/>
                                <a:gd name="T122" fmla="+- 0 698 698"/>
                                <a:gd name="T123"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8" h="649">
                                  <a:moveTo>
                                    <a:pt x="296" y="0"/>
                                  </a:moveTo>
                                  <a:lnTo>
                                    <a:pt x="234" y="11"/>
                                  </a:lnTo>
                                  <a:lnTo>
                                    <a:pt x="135" y="59"/>
                                  </a:lnTo>
                                  <a:lnTo>
                                    <a:pt x="46" y="153"/>
                                  </a:lnTo>
                                  <a:lnTo>
                                    <a:pt x="15" y="218"/>
                                  </a:lnTo>
                                  <a:lnTo>
                                    <a:pt x="0" y="288"/>
                                  </a:lnTo>
                                  <a:lnTo>
                                    <a:pt x="0" y="359"/>
                                  </a:lnTo>
                                  <a:lnTo>
                                    <a:pt x="15" y="429"/>
                                  </a:lnTo>
                                  <a:lnTo>
                                    <a:pt x="46" y="495"/>
                                  </a:lnTo>
                                  <a:lnTo>
                                    <a:pt x="93" y="553"/>
                                  </a:lnTo>
                                  <a:lnTo>
                                    <a:pt x="143" y="594"/>
                                  </a:lnTo>
                                  <a:lnTo>
                                    <a:pt x="198" y="624"/>
                                  </a:lnTo>
                                  <a:lnTo>
                                    <a:pt x="259" y="642"/>
                                  </a:lnTo>
                                  <a:lnTo>
                                    <a:pt x="323" y="649"/>
                                  </a:lnTo>
                                  <a:lnTo>
                                    <a:pt x="387" y="642"/>
                                  </a:lnTo>
                                  <a:lnTo>
                                    <a:pt x="447" y="624"/>
                                  </a:lnTo>
                                  <a:lnTo>
                                    <a:pt x="503" y="594"/>
                                  </a:lnTo>
                                  <a:lnTo>
                                    <a:pt x="552" y="553"/>
                                  </a:lnTo>
                                  <a:lnTo>
                                    <a:pt x="566" y="537"/>
                                  </a:lnTo>
                                  <a:lnTo>
                                    <a:pt x="323" y="537"/>
                                  </a:lnTo>
                                  <a:lnTo>
                                    <a:pt x="281" y="533"/>
                                  </a:lnTo>
                                  <a:lnTo>
                                    <a:pt x="205" y="501"/>
                                  </a:lnTo>
                                  <a:lnTo>
                                    <a:pt x="145" y="442"/>
                                  </a:lnTo>
                                  <a:lnTo>
                                    <a:pt x="114" y="366"/>
                                  </a:lnTo>
                                  <a:lnTo>
                                    <a:pt x="110" y="324"/>
                                  </a:lnTo>
                                  <a:lnTo>
                                    <a:pt x="114" y="282"/>
                                  </a:lnTo>
                                  <a:lnTo>
                                    <a:pt x="145" y="206"/>
                                  </a:lnTo>
                                  <a:lnTo>
                                    <a:pt x="198" y="151"/>
                                  </a:lnTo>
                                  <a:lnTo>
                                    <a:pt x="257" y="121"/>
                                  </a:lnTo>
                                  <a:lnTo>
                                    <a:pt x="296" y="112"/>
                                  </a:lnTo>
                                  <a:lnTo>
                                    <a:pt x="296" y="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86"/>
                          <wps:cNvSpPr>
                            <a:spLocks/>
                          </wps:cNvSpPr>
                          <wps:spPr bwMode="auto">
                            <a:xfrm>
                              <a:off x="773" y="698"/>
                              <a:ext cx="648" cy="649"/>
                            </a:xfrm>
                            <a:custGeom>
                              <a:avLst/>
                              <a:gdLst>
                                <a:gd name="T0" fmla="+- 0 1420 773"/>
                                <a:gd name="T1" fmla="*/ T0 w 648"/>
                                <a:gd name="T2" fmla="+- 0 1038 698"/>
                                <a:gd name="T3" fmla="*/ 1038 h 649"/>
                                <a:gd name="T4" fmla="+- 0 1308 773"/>
                                <a:gd name="T5" fmla="*/ T4 w 648"/>
                                <a:gd name="T6" fmla="+- 0 1038 698"/>
                                <a:gd name="T7" fmla="*/ 1038 h 649"/>
                                <a:gd name="T8" fmla="+- 0 1307 773"/>
                                <a:gd name="T9" fmla="*/ T8 w 648"/>
                                <a:gd name="T10" fmla="+- 0 1044 698"/>
                                <a:gd name="T11" fmla="*/ 1044 h 649"/>
                                <a:gd name="T12" fmla="+- 0 1300 773"/>
                                <a:gd name="T13" fmla="*/ T12 w 648"/>
                                <a:gd name="T14" fmla="+- 0 1080 698"/>
                                <a:gd name="T15" fmla="*/ 1080 h 649"/>
                                <a:gd name="T16" fmla="+- 0 1270 773"/>
                                <a:gd name="T17" fmla="*/ T16 w 648"/>
                                <a:gd name="T18" fmla="+- 0 1145 698"/>
                                <a:gd name="T19" fmla="*/ 1145 h 649"/>
                                <a:gd name="T20" fmla="+- 0 1214 773"/>
                                <a:gd name="T21" fmla="*/ T20 w 648"/>
                                <a:gd name="T22" fmla="+- 0 1199 698"/>
                                <a:gd name="T23" fmla="*/ 1199 h 649"/>
                                <a:gd name="T24" fmla="+- 0 1138 773"/>
                                <a:gd name="T25" fmla="*/ T24 w 648"/>
                                <a:gd name="T26" fmla="+- 0 1231 698"/>
                                <a:gd name="T27" fmla="*/ 1231 h 649"/>
                                <a:gd name="T28" fmla="+- 0 1096 773"/>
                                <a:gd name="T29" fmla="*/ T28 w 648"/>
                                <a:gd name="T30" fmla="+- 0 1235 698"/>
                                <a:gd name="T31" fmla="*/ 1235 h 649"/>
                                <a:gd name="T32" fmla="+- 0 1339 773"/>
                                <a:gd name="T33" fmla="*/ T32 w 648"/>
                                <a:gd name="T34" fmla="+- 0 1235 698"/>
                                <a:gd name="T35" fmla="*/ 1235 h 649"/>
                                <a:gd name="T36" fmla="+- 0 1391 773"/>
                                <a:gd name="T37" fmla="*/ T36 w 648"/>
                                <a:gd name="T38" fmla="+- 0 1157 698"/>
                                <a:gd name="T39" fmla="*/ 1157 h 649"/>
                                <a:gd name="T40" fmla="+- 0 1420 773"/>
                                <a:gd name="T41" fmla="*/ T40 w 648"/>
                                <a:gd name="T42" fmla="+- 0 1045 698"/>
                                <a:gd name="T43" fmla="*/ 1045 h 649"/>
                                <a:gd name="T44" fmla="+- 0 1420 773"/>
                                <a:gd name="T45" fmla="*/ T44 w 648"/>
                                <a:gd name="T46" fmla="+- 0 1039 698"/>
                                <a:gd name="T47" fmla="*/ 1039 h 649"/>
                                <a:gd name="T48" fmla="+- 0 1420 773"/>
                                <a:gd name="T49" fmla="*/ T48 w 648"/>
                                <a:gd name="T50" fmla="+- 0 1038 698"/>
                                <a:gd name="T51"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8" h="649">
                                  <a:moveTo>
                                    <a:pt x="647" y="340"/>
                                  </a:moveTo>
                                  <a:lnTo>
                                    <a:pt x="535" y="340"/>
                                  </a:lnTo>
                                  <a:lnTo>
                                    <a:pt x="534" y="346"/>
                                  </a:lnTo>
                                  <a:lnTo>
                                    <a:pt x="527" y="382"/>
                                  </a:lnTo>
                                  <a:lnTo>
                                    <a:pt x="497" y="447"/>
                                  </a:lnTo>
                                  <a:lnTo>
                                    <a:pt x="441" y="501"/>
                                  </a:lnTo>
                                  <a:lnTo>
                                    <a:pt x="365" y="533"/>
                                  </a:lnTo>
                                  <a:lnTo>
                                    <a:pt x="323" y="537"/>
                                  </a:lnTo>
                                  <a:lnTo>
                                    <a:pt x="566" y="537"/>
                                  </a:lnTo>
                                  <a:lnTo>
                                    <a:pt x="618" y="459"/>
                                  </a:lnTo>
                                  <a:lnTo>
                                    <a:pt x="647" y="347"/>
                                  </a:lnTo>
                                  <a:lnTo>
                                    <a:pt x="647" y="341"/>
                                  </a:lnTo>
                                  <a:lnTo>
                                    <a:pt x="647" y="34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9" name="Group 187"/>
                        <wpg:cNvGrpSpPr>
                          <a:grpSpLocks/>
                        </wpg:cNvGrpSpPr>
                        <wpg:grpSpPr bwMode="auto">
                          <a:xfrm>
                            <a:off x="1308" y="810"/>
                            <a:ext cx="113" cy="180"/>
                            <a:chOff x="1308" y="810"/>
                            <a:chExt cx="113" cy="180"/>
                          </a:xfrm>
                        </wpg:grpSpPr>
                        <wps:wsp>
                          <wps:cNvPr id="670" name="Freeform 188"/>
                          <wps:cNvSpPr>
                            <a:spLocks/>
                          </wps:cNvSpPr>
                          <wps:spPr bwMode="auto">
                            <a:xfrm>
                              <a:off x="1308" y="810"/>
                              <a:ext cx="113" cy="180"/>
                            </a:xfrm>
                            <a:custGeom>
                              <a:avLst/>
                              <a:gdLst>
                                <a:gd name="T0" fmla="+- 0 1308 1308"/>
                                <a:gd name="T1" fmla="*/ T0 w 113"/>
                                <a:gd name="T2" fmla="+- 0 990 810"/>
                                <a:gd name="T3" fmla="*/ 990 h 180"/>
                                <a:gd name="T4" fmla="+- 0 1420 1308"/>
                                <a:gd name="T5" fmla="*/ T4 w 113"/>
                                <a:gd name="T6" fmla="+- 0 990 810"/>
                                <a:gd name="T7" fmla="*/ 990 h 180"/>
                                <a:gd name="T8" fmla="+- 0 1420 1308"/>
                                <a:gd name="T9" fmla="*/ T8 w 113"/>
                                <a:gd name="T10" fmla="+- 0 810 810"/>
                                <a:gd name="T11" fmla="*/ 810 h 180"/>
                                <a:gd name="T12" fmla="+- 0 1308 1308"/>
                                <a:gd name="T13" fmla="*/ T12 w 113"/>
                                <a:gd name="T14" fmla="+- 0 810 810"/>
                                <a:gd name="T15" fmla="*/ 810 h 180"/>
                                <a:gd name="T16" fmla="+- 0 1308 130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1" name="Group 189"/>
                        <wpg:cNvGrpSpPr>
                          <a:grpSpLocks/>
                        </wpg:cNvGrpSpPr>
                        <wpg:grpSpPr bwMode="auto">
                          <a:xfrm>
                            <a:off x="1117" y="698"/>
                            <a:ext cx="304" cy="112"/>
                            <a:chOff x="1117" y="698"/>
                            <a:chExt cx="304" cy="112"/>
                          </a:xfrm>
                        </wpg:grpSpPr>
                        <wps:wsp>
                          <wps:cNvPr id="672" name="Freeform 190"/>
                          <wps:cNvSpPr>
                            <a:spLocks/>
                          </wps:cNvSpPr>
                          <wps:spPr bwMode="auto">
                            <a:xfrm>
                              <a:off x="1117" y="698"/>
                              <a:ext cx="304" cy="112"/>
                            </a:xfrm>
                            <a:custGeom>
                              <a:avLst/>
                              <a:gdLst>
                                <a:gd name="T0" fmla="+- 0 1117 1117"/>
                                <a:gd name="T1" fmla="*/ T0 w 304"/>
                                <a:gd name="T2" fmla="+- 0 810 698"/>
                                <a:gd name="T3" fmla="*/ 810 h 112"/>
                                <a:gd name="T4" fmla="+- 0 1420 1117"/>
                                <a:gd name="T5" fmla="*/ T4 w 304"/>
                                <a:gd name="T6" fmla="+- 0 810 698"/>
                                <a:gd name="T7" fmla="*/ 810 h 112"/>
                                <a:gd name="T8" fmla="+- 0 1420 1117"/>
                                <a:gd name="T9" fmla="*/ T8 w 304"/>
                                <a:gd name="T10" fmla="+- 0 698 698"/>
                                <a:gd name="T11" fmla="*/ 698 h 112"/>
                                <a:gd name="T12" fmla="+- 0 1117 1117"/>
                                <a:gd name="T13" fmla="*/ T12 w 304"/>
                                <a:gd name="T14" fmla="+- 0 698 698"/>
                                <a:gd name="T15" fmla="*/ 698 h 112"/>
                                <a:gd name="T16" fmla="+- 0 1117 1117"/>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3" name="Group 191"/>
                        <wpg:cNvGrpSpPr>
                          <a:grpSpLocks/>
                        </wpg:cNvGrpSpPr>
                        <wpg:grpSpPr bwMode="auto">
                          <a:xfrm>
                            <a:off x="1468" y="698"/>
                            <a:ext cx="648" cy="649"/>
                            <a:chOff x="1468" y="698"/>
                            <a:chExt cx="648" cy="649"/>
                          </a:xfrm>
                        </wpg:grpSpPr>
                        <wps:wsp>
                          <wps:cNvPr id="674" name="Freeform 192"/>
                          <wps:cNvSpPr>
                            <a:spLocks/>
                          </wps:cNvSpPr>
                          <wps:spPr bwMode="auto">
                            <a:xfrm>
                              <a:off x="1468" y="698"/>
                              <a:ext cx="648" cy="649"/>
                            </a:xfrm>
                            <a:custGeom>
                              <a:avLst/>
                              <a:gdLst>
                                <a:gd name="T0" fmla="+- 0 1581 1468"/>
                                <a:gd name="T1" fmla="*/ T0 w 648"/>
                                <a:gd name="T2" fmla="+- 0 1038 698"/>
                                <a:gd name="T3" fmla="*/ 1038 h 649"/>
                                <a:gd name="T4" fmla="+- 0 1468 1468"/>
                                <a:gd name="T5" fmla="*/ T4 w 648"/>
                                <a:gd name="T6" fmla="+- 0 1038 698"/>
                                <a:gd name="T7" fmla="*/ 1038 h 649"/>
                                <a:gd name="T8" fmla="+- 0 1468 1468"/>
                                <a:gd name="T9" fmla="*/ T8 w 648"/>
                                <a:gd name="T10" fmla="+- 0 1039 698"/>
                                <a:gd name="T11" fmla="*/ 1039 h 649"/>
                                <a:gd name="T12" fmla="+- 0 1478 1468"/>
                                <a:gd name="T13" fmla="*/ T12 w 648"/>
                                <a:gd name="T14" fmla="+- 0 1103 698"/>
                                <a:gd name="T15" fmla="*/ 1103 h 649"/>
                                <a:gd name="T16" fmla="+- 0 1526 1468"/>
                                <a:gd name="T17" fmla="*/ T16 w 648"/>
                                <a:gd name="T18" fmla="+- 0 1207 698"/>
                                <a:gd name="T19" fmla="*/ 1207 h 649"/>
                                <a:gd name="T20" fmla="+- 0 1613 1468"/>
                                <a:gd name="T21" fmla="*/ T20 w 648"/>
                                <a:gd name="T22" fmla="+- 0 1292 698"/>
                                <a:gd name="T23" fmla="*/ 1292 h 649"/>
                                <a:gd name="T24" fmla="+- 0 1668 1468"/>
                                <a:gd name="T25" fmla="*/ T24 w 648"/>
                                <a:gd name="T26" fmla="+- 0 1322 698"/>
                                <a:gd name="T27" fmla="*/ 1322 h 649"/>
                                <a:gd name="T28" fmla="+- 0 1729 1468"/>
                                <a:gd name="T29" fmla="*/ T28 w 648"/>
                                <a:gd name="T30" fmla="+- 0 1340 698"/>
                                <a:gd name="T31" fmla="*/ 1340 h 649"/>
                                <a:gd name="T32" fmla="+- 0 1793 1468"/>
                                <a:gd name="T33" fmla="*/ T32 w 648"/>
                                <a:gd name="T34" fmla="+- 0 1347 698"/>
                                <a:gd name="T35" fmla="*/ 1347 h 649"/>
                                <a:gd name="T36" fmla="+- 0 1857 1468"/>
                                <a:gd name="T37" fmla="*/ T36 w 648"/>
                                <a:gd name="T38" fmla="+- 0 1340 698"/>
                                <a:gd name="T39" fmla="*/ 1340 h 649"/>
                                <a:gd name="T40" fmla="+- 0 1917 1468"/>
                                <a:gd name="T41" fmla="*/ T40 w 648"/>
                                <a:gd name="T42" fmla="+- 0 1322 698"/>
                                <a:gd name="T43" fmla="*/ 1322 h 649"/>
                                <a:gd name="T44" fmla="+- 0 1973 1468"/>
                                <a:gd name="T45" fmla="*/ T44 w 648"/>
                                <a:gd name="T46" fmla="+- 0 1292 698"/>
                                <a:gd name="T47" fmla="*/ 1292 h 649"/>
                                <a:gd name="T48" fmla="+- 0 2022 1468"/>
                                <a:gd name="T49" fmla="*/ T48 w 648"/>
                                <a:gd name="T50" fmla="+- 0 1251 698"/>
                                <a:gd name="T51" fmla="*/ 1251 h 649"/>
                                <a:gd name="T52" fmla="+- 0 2036 1468"/>
                                <a:gd name="T53" fmla="*/ T52 w 648"/>
                                <a:gd name="T54" fmla="+- 0 1235 698"/>
                                <a:gd name="T55" fmla="*/ 1235 h 649"/>
                                <a:gd name="T56" fmla="+- 0 1793 1468"/>
                                <a:gd name="T57" fmla="*/ T56 w 648"/>
                                <a:gd name="T58" fmla="+- 0 1235 698"/>
                                <a:gd name="T59" fmla="*/ 1235 h 649"/>
                                <a:gd name="T60" fmla="+- 0 1751 1468"/>
                                <a:gd name="T61" fmla="*/ T60 w 648"/>
                                <a:gd name="T62" fmla="+- 0 1231 698"/>
                                <a:gd name="T63" fmla="*/ 1231 h 649"/>
                                <a:gd name="T64" fmla="+- 0 1675 1468"/>
                                <a:gd name="T65" fmla="*/ T64 w 648"/>
                                <a:gd name="T66" fmla="+- 0 1199 698"/>
                                <a:gd name="T67" fmla="*/ 1199 h 649"/>
                                <a:gd name="T68" fmla="+- 0 1619 1468"/>
                                <a:gd name="T69" fmla="*/ T68 w 648"/>
                                <a:gd name="T70" fmla="+- 0 1145 698"/>
                                <a:gd name="T71" fmla="*/ 1145 h 649"/>
                                <a:gd name="T72" fmla="+- 0 1588 1468"/>
                                <a:gd name="T73" fmla="*/ T72 w 648"/>
                                <a:gd name="T74" fmla="+- 0 1080 698"/>
                                <a:gd name="T75" fmla="*/ 1080 h 649"/>
                                <a:gd name="T76" fmla="+- 0 1581 1468"/>
                                <a:gd name="T77" fmla="*/ T76 w 648"/>
                                <a:gd name="T78" fmla="+- 0 1044 698"/>
                                <a:gd name="T79" fmla="*/ 1044 h 649"/>
                                <a:gd name="T80" fmla="+- 0 1581 1468"/>
                                <a:gd name="T81" fmla="*/ T80 w 648"/>
                                <a:gd name="T82" fmla="+- 0 1038 698"/>
                                <a:gd name="T83"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8" h="649">
                                  <a:moveTo>
                                    <a:pt x="113" y="340"/>
                                  </a:moveTo>
                                  <a:lnTo>
                                    <a:pt x="0" y="340"/>
                                  </a:lnTo>
                                  <a:lnTo>
                                    <a:pt x="0" y="341"/>
                                  </a:lnTo>
                                  <a:lnTo>
                                    <a:pt x="10" y="405"/>
                                  </a:lnTo>
                                  <a:lnTo>
                                    <a:pt x="58" y="509"/>
                                  </a:lnTo>
                                  <a:lnTo>
                                    <a:pt x="145" y="594"/>
                                  </a:lnTo>
                                  <a:lnTo>
                                    <a:pt x="200" y="624"/>
                                  </a:lnTo>
                                  <a:lnTo>
                                    <a:pt x="261" y="642"/>
                                  </a:lnTo>
                                  <a:lnTo>
                                    <a:pt x="325" y="649"/>
                                  </a:lnTo>
                                  <a:lnTo>
                                    <a:pt x="389" y="642"/>
                                  </a:lnTo>
                                  <a:lnTo>
                                    <a:pt x="449" y="624"/>
                                  </a:lnTo>
                                  <a:lnTo>
                                    <a:pt x="505" y="594"/>
                                  </a:lnTo>
                                  <a:lnTo>
                                    <a:pt x="554" y="553"/>
                                  </a:lnTo>
                                  <a:lnTo>
                                    <a:pt x="568" y="537"/>
                                  </a:lnTo>
                                  <a:lnTo>
                                    <a:pt x="325" y="537"/>
                                  </a:lnTo>
                                  <a:lnTo>
                                    <a:pt x="283" y="533"/>
                                  </a:lnTo>
                                  <a:lnTo>
                                    <a:pt x="207" y="501"/>
                                  </a:lnTo>
                                  <a:lnTo>
                                    <a:pt x="151" y="447"/>
                                  </a:lnTo>
                                  <a:lnTo>
                                    <a:pt x="120" y="382"/>
                                  </a:lnTo>
                                  <a:lnTo>
                                    <a:pt x="113" y="346"/>
                                  </a:lnTo>
                                  <a:lnTo>
                                    <a:pt x="113" y="34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193"/>
                          <wps:cNvSpPr>
                            <a:spLocks/>
                          </wps:cNvSpPr>
                          <wps:spPr bwMode="auto">
                            <a:xfrm>
                              <a:off x="1468" y="698"/>
                              <a:ext cx="648" cy="649"/>
                            </a:xfrm>
                            <a:custGeom>
                              <a:avLst/>
                              <a:gdLst>
                                <a:gd name="T0" fmla="+- 0 1819 1468"/>
                                <a:gd name="T1" fmla="*/ T0 w 648"/>
                                <a:gd name="T2" fmla="+- 0 698 698"/>
                                <a:gd name="T3" fmla="*/ 698 h 649"/>
                                <a:gd name="T4" fmla="+- 0 1819 1468"/>
                                <a:gd name="T5" fmla="*/ T4 w 648"/>
                                <a:gd name="T6" fmla="+- 0 810 698"/>
                                <a:gd name="T7" fmla="*/ 810 h 649"/>
                                <a:gd name="T8" fmla="+- 0 1825 1468"/>
                                <a:gd name="T9" fmla="*/ T8 w 648"/>
                                <a:gd name="T10" fmla="+- 0 811 698"/>
                                <a:gd name="T11" fmla="*/ 811 h 649"/>
                                <a:gd name="T12" fmla="+- 0 1858 1468"/>
                                <a:gd name="T13" fmla="*/ T12 w 648"/>
                                <a:gd name="T14" fmla="+- 0 819 698"/>
                                <a:gd name="T15" fmla="*/ 819 h 649"/>
                                <a:gd name="T16" fmla="+- 0 1918 1468"/>
                                <a:gd name="T17" fmla="*/ T16 w 648"/>
                                <a:gd name="T18" fmla="+- 0 849 698"/>
                                <a:gd name="T19" fmla="*/ 849 h 649"/>
                                <a:gd name="T20" fmla="+- 0 1970 1468"/>
                                <a:gd name="T21" fmla="*/ T20 w 648"/>
                                <a:gd name="T22" fmla="+- 0 904 698"/>
                                <a:gd name="T23" fmla="*/ 904 h 649"/>
                                <a:gd name="T24" fmla="+- 0 2002 1468"/>
                                <a:gd name="T25" fmla="*/ T24 w 648"/>
                                <a:gd name="T26" fmla="+- 0 980 698"/>
                                <a:gd name="T27" fmla="*/ 980 h 649"/>
                                <a:gd name="T28" fmla="+- 0 2006 1468"/>
                                <a:gd name="T29" fmla="*/ T28 w 648"/>
                                <a:gd name="T30" fmla="+- 0 1022 698"/>
                                <a:gd name="T31" fmla="*/ 1022 h 649"/>
                                <a:gd name="T32" fmla="+- 0 2002 1468"/>
                                <a:gd name="T33" fmla="*/ T32 w 648"/>
                                <a:gd name="T34" fmla="+- 0 1064 698"/>
                                <a:gd name="T35" fmla="*/ 1064 h 649"/>
                                <a:gd name="T36" fmla="+- 0 1970 1468"/>
                                <a:gd name="T37" fmla="*/ T36 w 648"/>
                                <a:gd name="T38" fmla="+- 0 1140 698"/>
                                <a:gd name="T39" fmla="*/ 1140 h 649"/>
                                <a:gd name="T40" fmla="+- 0 1911 1468"/>
                                <a:gd name="T41" fmla="*/ T40 w 648"/>
                                <a:gd name="T42" fmla="+- 0 1199 698"/>
                                <a:gd name="T43" fmla="*/ 1199 h 649"/>
                                <a:gd name="T44" fmla="+- 0 1835 1468"/>
                                <a:gd name="T45" fmla="*/ T44 w 648"/>
                                <a:gd name="T46" fmla="+- 0 1231 698"/>
                                <a:gd name="T47" fmla="*/ 1231 h 649"/>
                                <a:gd name="T48" fmla="+- 0 1793 1468"/>
                                <a:gd name="T49" fmla="*/ T48 w 648"/>
                                <a:gd name="T50" fmla="+- 0 1235 698"/>
                                <a:gd name="T51" fmla="*/ 1235 h 649"/>
                                <a:gd name="T52" fmla="+- 0 2036 1468"/>
                                <a:gd name="T53" fmla="*/ T52 w 648"/>
                                <a:gd name="T54" fmla="+- 0 1235 698"/>
                                <a:gd name="T55" fmla="*/ 1235 h 649"/>
                                <a:gd name="T56" fmla="+- 0 2069 1468"/>
                                <a:gd name="T57" fmla="*/ T56 w 648"/>
                                <a:gd name="T58" fmla="+- 0 1193 698"/>
                                <a:gd name="T59" fmla="*/ 1193 h 649"/>
                                <a:gd name="T60" fmla="+- 0 2100 1468"/>
                                <a:gd name="T61" fmla="*/ T60 w 648"/>
                                <a:gd name="T62" fmla="+- 0 1127 698"/>
                                <a:gd name="T63" fmla="*/ 1127 h 649"/>
                                <a:gd name="T64" fmla="+- 0 2116 1468"/>
                                <a:gd name="T65" fmla="*/ T64 w 648"/>
                                <a:gd name="T66" fmla="+- 0 1057 698"/>
                                <a:gd name="T67" fmla="*/ 1057 h 649"/>
                                <a:gd name="T68" fmla="+- 0 2116 1468"/>
                                <a:gd name="T69" fmla="*/ T68 w 648"/>
                                <a:gd name="T70" fmla="+- 0 986 698"/>
                                <a:gd name="T71" fmla="*/ 986 h 649"/>
                                <a:gd name="T72" fmla="+- 0 2100 1468"/>
                                <a:gd name="T73" fmla="*/ T72 w 648"/>
                                <a:gd name="T74" fmla="+- 0 916 698"/>
                                <a:gd name="T75" fmla="*/ 916 h 649"/>
                                <a:gd name="T76" fmla="+- 0 2069 1468"/>
                                <a:gd name="T77" fmla="*/ T76 w 648"/>
                                <a:gd name="T78" fmla="+- 0 851 698"/>
                                <a:gd name="T79" fmla="*/ 851 h 649"/>
                                <a:gd name="T80" fmla="+- 0 2022 1468"/>
                                <a:gd name="T81" fmla="*/ T80 w 648"/>
                                <a:gd name="T82" fmla="+- 0 792 698"/>
                                <a:gd name="T83" fmla="*/ 792 h 649"/>
                                <a:gd name="T84" fmla="+- 0 1933 1468"/>
                                <a:gd name="T85" fmla="*/ T84 w 648"/>
                                <a:gd name="T86" fmla="+- 0 729 698"/>
                                <a:gd name="T87" fmla="*/ 729 h 649"/>
                                <a:gd name="T88" fmla="+- 0 1827 1468"/>
                                <a:gd name="T89" fmla="*/ T88 w 648"/>
                                <a:gd name="T90" fmla="+- 0 699 698"/>
                                <a:gd name="T91" fmla="*/ 699 h 649"/>
                                <a:gd name="T92" fmla="+- 0 1819 1468"/>
                                <a:gd name="T93" fmla="*/ T92 w 648"/>
                                <a:gd name="T94" fmla="+- 0 698 698"/>
                                <a:gd name="T95"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8" h="649">
                                  <a:moveTo>
                                    <a:pt x="351" y="0"/>
                                  </a:moveTo>
                                  <a:lnTo>
                                    <a:pt x="351" y="112"/>
                                  </a:lnTo>
                                  <a:lnTo>
                                    <a:pt x="357" y="113"/>
                                  </a:lnTo>
                                  <a:lnTo>
                                    <a:pt x="390" y="121"/>
                                  </a:lnTo>
                                  <a:lnTo>
                                    <a:pt x="450" y="151"/>
                                  </a:lnTo>
                                  <a:lnTo>
                                    <a:pt x="502" y="206"/>
                                  </a:lnTo>
                                  <a:lnTo>
                                    <a:pt x="534" y="282"/>
                                  </a:lnTo>
                                  <a:lnTo>
                                    <a:pt x="538" y="324"/>
                                  </a:lnTo>
                                  <a:lnTo>
                                    <a:pt x="534" y="366"/>
                                  </a:lnTo>
                                  <a:lnTo>
                                    <a:pt x="502" y="442"/>
                                  </a:lnTo>
                                  <a:lnTo>
                                    <a:pt x="443" y="501"/>
                                  </a:lnTo>
                                  <a:lnTo>
                                    <a:pt x="367" y="533"/>
                                  </a:lnTo>
                                  <a:lnTo>
                                    <a:pt x="325" y="537"/>
                                  </a:lnTo>
                                  <a:lnTo>
                                    <a:pt x="568" y="537"/>
                                  </a:lnTo>
                                  <a:lnTo>
                                    <a:pt x="601" y="495"/>
                                  </a:lnTo>
                                  <a:lnTo>
                                    <a:pt x="632" y="429"/>
                                  </a:lnTo>
                                  <a:lnTo>
                                    <a:pt x="648" y="359"/>
                                  </a:lnTo>
                                  <a:lnTo>
                                    <a:pt x="648" y="288"/>
                                  </a:lnTo>
                                  <a:lnTo>
                                    <a:pt x="632" y="218"/>
                                  </a:lnTo>
                                  <a:lnTo>
                                    <a:pt x="601" y="153"/>
                                  </a:lnTo>
                                  <a:lnTo>
                                    <a:pt x="554" y="94"/>
                                  </a:lnTo>
                                  <a:lnTo>
                                    <a:pt x="465" y="31"/>
                                  </a:lnTo>
                                  <a:lnTo>
                                    <a:pt x="359" y="1"/>
                                  </a:lnTo>
                                  <a:lnTo>
                                    <a:pt x="351" y="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6" name="Group 194"/>
                        <wpg:cNvGrpSpPr>
                          <a:grpSpLocks/>
                        </wpg:cNvGrpSpPr>
                        <wpg:grpSpPr bwMode="auto">
                          <a:xfrm>
                            <a:off x="1468" y="810"/>
                            <a:ext cx="113" cy="180"/>
                            <a:chOff x="1468" y="810"/>
                            <a:chExt cx="113" cy="180"/>
                          </a:xfrm>
                        </wpg:grpSpPr>
                        <wps:wsp>
                          <wps:cNvPr id="677" name="Freeform 195"/>
                          <wps:cNvSpPr>
                            <a:spLocks/>
                          </wps:cNvSpPr>
                          <wps:spPr bwMode="auto">
                            <a:xfrm>
                              <a:off x="1468" y="810"/>
                              <a:ext cx="113" cy="180"/>
                            </a:xfrm>
                            <a:custGeom>
                              <a:avLst/>
                              <a:gdLst>
                                <a:gd name="T0" fmla="+- 0 1468 1468"/>
                                <a:gd name="T1" fmla="*/ T0 w 113"/>
                                <a:gd name="T2" fmla="+- 0 990 810"/>
                                <a:gd name="T3" fmla="*/ 990 h 180"/>
                                <a:gd name="T4" fmla="+- 0 1581 1468"/>
                                <a:gd name="T5" fmla="*/ T4 w 113"/>
                                <a:gd name="T6" fmla="+- 0 990 810"/>
                                <a:gd name="T7" fmla="*/ 990 h 180"/>
                                <a:gd name="T8" fmla="+- 0 1581 1468"/>
                                <a:gd name="T9" fmla="*/ T8 w 113"/>
                                <a:gd name="T10" fmla="+- 0 810 810"/>
                                <a:gd name="T11" fmla="*/ 810 h 180"/>
                                <a:gd name="T12" fmla="+- 0 1468 1468"/>
                                <a:gd name="T13" fmla="*/ T12 w 113"/>
                                <a:gd name="T14" fmla="+- 0 810 810"/>
                                <a:gd name="T15" fmla="*/ 810 h 180"/>
                                <a:gd name="T16" fmla="+- 0 1468 146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8" name="Group 196"/>
                        <wpg:cNvGrpSpPr>
                          <a:grpSpLocks/>
                        </wpg:cNvGrpSpPr>
                        <wpg:grpSpPr bwMode="auto">
                          <a:xfrm>
                            <a:off x="1468" y="698"/>
                            <a:ext cx="304" cy="112"/>
                            <a:chOff x="1468" y="698"/>
                            <a:chExt cx="304" cy="112"/>
                          </a:xfrm>
                        </wpg:grpSpPr>
                        <wps:wsp>
                          <wps:cNvPr id="679" name="Freeform 197"/>
                          <wps:cNvSpPr>
                            <a:spLocks/>
                          </wps:cNvSpPr>
                          <wps:spPr bwMode="auto">
                            <a:xfrm>
                              <a:off x="1468" y="698"/>
                              <a:ext cx="304" cy="112"/>
                            </a:xfrm>
                            <a:custGeom>
                              <a:avLst/>
                              <a:gdLst>
                                <a:gd name="T0" fmla="+- 0 1468 1468"/>
                                <a:gd name="T1" fmla="*/ T0 w 304"/>
                                <a:gd name="T2" fmla="+- 0 810 698"/>
                                <a:gd name="T3" fmla="*/ 810 h 112"/>
                                <a:gd name="T4" fmla="+- 0 1771 1468"/>
                                <a:gd name="T5" fmla="*/ T4 w 304"/>
                                <a:gd name="T6" fmla="+- 0 810 698"/>
                                <a:gd name="T7" fmla="*/ 810 h 112"/>
                                <a:gd name="T8" fmla="+- 0 1771 1468"/>
                                <a:gd name="T9" fmla="*/ T8 w 304"/>
                                <a:gd name="T10" fmla="+- 0 698 698"/>
                                <a:gd name="T11" fmla="*/ 698 h 112"/>
                                <a:gd name="T12" fmla="+- 0 1468 1468"/>
                                <a:gd name="T13" fmla="*/ T12 w 304"/>
                                <a:gd name="T14" fmla="+- 0 698 698"/>
                                <a:gd name="T15" fmla="*/ 698 h 112"/>
                                <a:gd name="T16" fmla="+- 0 1468 1468"/>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80" name="Group 198"/>
                      <wpg:cNvGrpSpPr>
                        <a:grpSpLocks/>
                      </wpg:cNvGrpSpPr>
                      <wpg:grpSpPr bwMode="auto">
                        <a:xfrm>
                          <a:off x="2181" y="1383"/>
                          <a:ext cx="897" cy="364"/>
                          <a:chOff x="2181" y="387"/>
                          <a:chExt cx="897" cy="364"/>
                        </a:xfrm>
                      </wpg:grpSpPr>
                      <wpg:grpSp>
                        <wpg:cNvPr id="681" name="Group 199"/>
                        <wpg:cNvGrpSpPr>
                          <a:grpSpLocks/>
                        </wpg:cNvGrpSpPr>
                        <wpg:grpSpPr bwMode="auto">
                          <a:xfrm>
                            <a:off x="2211" y="715"/>
                            <a:ext cx="232" cy="2"/>
                            <a:chOff x="2211" y="715"/>
                            <a:chExt cx="232" cy="2"/>
                          </a:xfrm>
                        </wpg:grpSpPr>
                        <wps:wsp>
                          <wps:cNvPr id="682" name="Freeform 200"/>
                          <wps:cNvSpPr>
                            <a:spLocks/>
                          </wps:cNvSpPr>
                          <wps:spPr bwMode="auto">
                            <a:xfrm>
                              <a:off x="2211" y="715"/>
                              <a:ext cx="232" cy="2"/>
                            </a:xfrm>
                            <a:custGeom>
                              <a:avLst/>
                              <a:gdLst>
                                <a:gd name="T0" fmla="+- 0 2211 2211"/>
                                <a:gd name="T1" fmla="*/ T0 w 232"/>
                                <a:gd name="T2" fmla="+- 0 2442 2211"/>
                                <a:gd name="T3" fmla="*/ T2 w 232"/>
                              </a:gdLst>
                              <a:ahLst/>
                              <a:cxnLst>
                                <a:cxn ang="0">
                                  <a:pos x="T1" y="0"/>
                                </a:cxn>
                                <a:cxn ang="0">
                                  <a:pos x="T3" y="0"/>
                                </a:cxn>
                              </a:cxnLst>
                              <a:rect l="0" t="0" r="r" b="b"/>
                              <a:pathLst>
                                <a:path w="232">
                                  <a:moveTo>
                                    <a:pt x="0" y="0"/>
                                  </a:moveTo>
                                  <a:lnTo>
                                    <a:pt x="231" y="0"/>
                                  </a:lnTo>
                                </a:path>
                              </a:pathLst>
                            </a:custGeom>
                            <a:noFill/>
                            <a:ln w="3810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201"/>
                        <wpg:cNvGrpSpPr>
                          <a:grpSpLocks/>
                        </wpg:cNvGrpSpPr>
                        <wpg:grpSpPr bwMode="auto">
                          <a:xfrm>
                            <a:off x="2246" y="423"/>
                            <a:ext cx="2" cy="262"/>
                            <a:chOff x="2246" y="423"/>
                            <a:chExt cx="2" cy="262"/>
                          </a:xfrm>
                        </wpg:grpSpPr>
                        <wps:wsp>
                          <wps:cNvPr id="684" name="Freeform 202"/>
                          <wps:cNvSpPr>
                            <a:spLocks/>
                          </wps:cNvSpPr>
                          <wps:spPr bwMode="auto">
                            <a:xfrm>
                              <a:off x="2246" y="423"/>
                              <a:ext cx="2" cy="262"/>
                            </a:xfrm>
                            <a:custGeom>
                              <a:avLst/>
                              <a:gdLst>
                                <a:gd name="T0" fmla="+- 0 423 423"/>
                                <a:gd name="T1" fmla="*/ 423 h 262"/>
                                <a:gd name="T2" fmla="+- 0 685 423"/>
                                <a:gd name="T3" fmla="*/ 685 h 262"/>
                              </a:gdLst>
                              <a:ahLst/>
                              <a:cxnLst>
                                <a:cxn ang="0">
                                  <a:pos x="0" y="T1"/>
                                </a:cxn>
                                <a:cxn ang="0">
                                  <a:pos x="0" y="T3"/>
                                </a:cxn>
                              </a:cxnLst>
                              <a:rect l="0" t="0" r="r" b="b"/>
                              <a:pathLst>
                                <a:path h="262">
                                  <a:moveTo>
                                    <a:pt x="0" y="0"/>
                                  </a:moveTo>
                                  <a:lnTo>
                                    <a:pt x="0" y="262"/>
                                  </a:lnTo>
                                </a:path>
                              </a:pathLst>
                            </a:custGeom>
                            <a:noFill/>
                            <a:ln w="4473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203"/>
                        <wpg:cNvGrpSpPr>
                          <a:grpSpLocks/>
                        </wpg:cNvGrpSpPr>
                        <wpg:grpSpPr bwMode="auto">
                          <a:xfrm>
                            <a:off x="2469" y="507"/>
                            <a:ext cx="216" cy="244"/>
                            <a:chOff x="2469" y="507"/>
                            <a:chExt cx="216" cy="244"/>
                          </a:xfrm>
                        </wpg:grpSpPr>
                        <wps:wsp>
                          <wps:cNvPr id="686" name="Freeform 204"/>
                          <wps:cNvSpPr>
                            <a:spLocks/>
                          </wps:cNvSpPr>
                          <wps:spPr bwMode="auto">
                            <a:xfrm>
                              <a:off x="2469" y="507"/>
                              <a:ext cx="216" cy="244"/>
                            </a:xfrm>
                            <a:custGeom>
                              <a:avLst/>
                              <a:gdLst>
                                <a:gd name="T0" fmla="+- 0 2674 2469"/>
                                <a:gd name="T1" fmla="*/ T0 w 216"/>
                                <a:gd name="T2" fmla="+- 0 558 507"/>
                                <a:gd name="T3" fmla="*/ 558 h 244"/>
                                <a:gd name="T4" fmla="+- 0 2574 2469"/>
                                <a:gd name="T5" fmla="*/ T4 w 216"/>
                                <a:gd name="T6" fmla="+- 0 558 507"/>
                                <a:gd name="T7" fmla="*/ 558 h 244"/>
                                <a:gd name="T8" fmla="+- 0 2592 2469"/>
                                <a:gd name="T9" fmla="*/ T8 w 216"/>
                                <a:gd name="T10" fmla="+- 0 560 507"/>
                                <a:gd name="T11" fmla="*/ 560 h 244"/>
                                <a:gd name="T12" fmla="+- 0 2607 2469"/>
                                <a:gd name="T13" fmla="*/ T12 w 216"/>
                                <a:gd name="T14" fmla="+- 0 566 507"/>
                                <a:gd name="T15" fmla="*/ 566 h 244"/>
                                <a:gd name="T16" fmla="+- 0 2616 2469"/>
                                <a:gd name="T17" fmla="*/ T16 w 216"/>
                                <a:gd name="T18" fmla="+- 0 578 507"/>
                                <a:gd name="T19" fmla="*/ 578 h 244"/>
                                <a:gd name="T20" fmla="+- 0 2620 2469"/>
                                <a:gd name="T21" fmla="*/ T20 w 216"/>
                                <a:gd name="T22" fmla="+- 0 596 507"/>
                                <a:gd name="T23" fmla="*/ 596 h 244"/>
                                <a:gd name="T24" fmla="+- 0 2620 2469"/>
                                <a:gd name="T25" fmla="*/ T24 w 216"/>
                                <a:gd name="T26" fmla="+- 0 601 507"/>
                                <a:gd name="T27" fmla="*/ 601 h 244"/>
                                <a:gd name="T28" fmla="+- 0 2573 2469"/>
                                <a:gd name="T29" fmla="*/ T28 w 216"/>
                                <a:gd name="T30" fmla="+- 0 601 507"/>
                                <a:gd name="T31" fmla="*/ 601 h 244"/>
                                <a:gd name="T32" fmla="+- 0 2550 2469"/>
                                <a:gd name="T33" fmla="*/ T32 w 216"/>
                                <a:gd name="T34" fmla="+- 0 602 507"/>
                                <a:gd name="T35" fmla="*/ 602 h 244"/>
                                <a:gd name="T36" fmla="+- 0 2487 2469"/>
                                <a:gd name="T37" fmla="*/ T36 w 216"/>
                                <a:gd name="T38" fmla="+- 0 630 507"/>
                                <a:gd name="T39" fmla="*/ 630 h 244"/>
                                <a:gd name="T40" fmla="+- 0 2469 2469"/>
                                <a:gd name="T41" fmla="*/ T40 w 216"/>
                                <a:gd name="T42" fmla="+- 0 678 507"/>
                                <a:gd name="T43" fmla="*/ 678 h 244"/>
                                <a:gd name="T44" fmla="+- 0 2475 2469"/>
                                <a:gd name="T45" fmla="*/ T44 w 216"/>
                                <a:gd name="T46" fmla="+- 0 710 507"/>
                                <a:gd name="T47" fmla="*/ 710 h 244"/>
                                <a:gd name="T48" fmla="+- 0 2493 2469"/>
                                <a:gd name="T49" fmla="*/ T48 w 216"/>
                                <a:gd name="T50" fmla="+- 0 733 507"/>
                                <a:gd name="T51" fmla="*/ 733 h 244"/>
                                <a:gd name="T52" fmla="+- 0 2519 2469"/>
                                <a:gd name="T53" fmla="*/ T52 w 216"/>
                                <a:gd name="T54" fmla="+- 0 746 507"/>
                                <a:gd name="T55" fmla="*/ 746 h 244"/>
                                <a:gd name="T56" fmla="+- 0 2549 2469"/>
                                <a:gd name="T57" fmla="*/ T56 w 216"/>
                                <a:gd name="T58" fmla="+- 0 750 507"/>
                                <a:gd name="T59" fmla="*/ 750 h 244"/>
                                <a:gd name="T60" fmla="+- 0 2578 2469"/>
                                <a:gd name="T61" fmla="*/ T60 w 216"/>
                                <a:gd name="T62" fmla="+- 0 747 507"/>
                                <a:gd name="T63" fmla="*/ 747 h 244"/>
                                <a:gd name="T64" fmla="+- 0 2599 2469"/>
                                <a:gd name="T65" fmla="*/ T64 w 216"/>
                                <a:gd name="T66" fmla="+- 0 738 507"/>
                                <a:gd name="T67" fmla="*/ 738 h 244"/>
                                <a:gd name="T68" fmla="+- 0 2614 2469"/>
                                <a:gd name="T69" fmla="*/ T68 w 216"/>
                                <a:gd name="T70" fmla="+- 0 728 507"/>
                                <a:gd name="T71" fmla="*/ 728 h 244"/>
                                <a:gd name="T72" fmla="+- 0 2623 2469"/>
                                <a:gd name="T73" fmla="*/ T72 w 216"/>
                                <a:gd name="T74" fmla="+- 0 720 507"/>
                                <a:gd name="T75" fmla="*/ 720 h 244"/>
                                <a:gd name="T76" fmla="+- 0 2684 2469"/>
                                <a:gd name="T77" fmla="*/ T76 w 216"/>
                                <a:gd name="T78" fmla="+- 0 720 507"/>
                                <a:gd name="T79" fmla="*/ 720 h 244"/>
                                <a:gd name="T80" fmla="+- 0 2684 2469"/>
                                <a:gd name="T81" fmla="*/ T80 w 216"/>
                                <a:gd name="T82" fmla="+- 0 704 507"/>
                                <a:gd name="T83" fmla="*/ 704 h 244"/>
                                <a:gd name="T84" fmla="+- 0 2566 2469"/>
                                <a:gd name="T85" fmla="*/ T84 w 216"/>
                                <a:gd name="T86" fmla="+- 0 704 507"/>
                                <a:gd name="T87" fmla="*/ 704 h 244"/>
                                <a:gd name="T88" fmla="+- 0 2553 2469"/>
                                <a:gd name="T89" fmla="*/ T88 w 216"/>
                                <a:gd name="T90" fmla="+- 0 702 507"/>
                                <a:gd name="T91" fmla="*/ 702 h 244"/>
                                <a:gd name="T92" fmla="+- 0 2542 2469"/>
                                <a:gd name="T93" fmla="*/ T92 w 216"/>
                                <a:gd name="T94" fmla="+- 0 697 507"/>
                                <a:gd name="T95" fmla="*/ 697 h 244"/>
                                <a:gd name="T96" fmla="+- 0 2535 2469"/>
                                <a:gd name="T97" fmla="*/ T96 w 216"/>
                                <a:gd name="T98" fmla="+- 0 688 507"/>
                                <a:gd name="T99" fmla="*/ 688 h 244"/>
                                <a:gd name="T100" fmla="+- 0 2532 2469"/>
                                <a:gd name="T101" fmla="*/ T100 w 216"/>
                                <a:gd name="T102" fmla="+- 0 675 507"/>
                                <a:gd name="T103" fmla="*/ 675 h 244"/>
                                <a:gd name="T104" fmla="+- 0 2538 2469"/>
                                <a:gd name="T105" fmla="*/ T104 w 216"/>
                                <a:gd name="T106" fmla="+- 0 658 507"/>
                                <a:gd name="T107" fmla="*/ 658 h 244"/>
                                <a:gd name="T108" fmla="+- 0 2551 2469"/>
                                <a:gd name="T109" fmla="*/ T108 w 216"/>
                                <a:gd name="T110" fmla="+- 0 648 507"/>
                                <a:gd name="T111" fmla="*/ 648 h 244"/>
                                <a:gd name="T112" fmla="+- 0 2568 2469"/>
                                <a:gd name="T113" fmla="*/ T112 w 216"/>
                                <a:gd name="T114" fmla="+- 0 644 507"/>
                                <a:gd name="T115" fmla="*/ 644 h 244"/>
                                <a:gd name="T116" fmla="+- 0 2586 2469"/>
                                <a:gd name="T117" fmla="*/ T116 w 216"/>
                                <a:gd name="T118" fmla="+- 0 644 507"/>
                                <a:gd name="T119" fmla="*/ 644 h 244"/>
                                <a:gd name="T120" fmla="+- 0 2684 2469"/>
                                <a:gd name="T121" fmla="*/ T120 w 216"/>
                                <a:gd name="T122" fmla="+- 0 644 507"/>
                                <a:gd name="T123" fmla="*/ 644 h 244"/>
                                <a:gd name="T124" fmla="+- 0 2684 2469"/>
                                <a:gd name="T125" fmla="*/ T124 w 216"/>
                                <a:gd name="T126" fmla="+- 0 626 507"/>
                                <a:gd name="T127" fmla="*/ 626 h 244"/>
                                <a:gd name="T128" fmla="+- 0 2684 2469"/>
                                <a:gd name="T129" fmla="*/ T128 w 216"/>
                                <a:gd name="T130" fmla="+- 0 599 507"/>
                                <a:gd name="T131" fmla="*/ 599 h 244"/>
                                <a:gd name="T132" fmla="+- 0 2680 2469"/>
                                <a:gd name="T133" fmla="*/ T132 w 216"/>
                                <a:gd name="T134" fmla="+- 0 574 507"/>
                                <a:gd name="T135" fmla="*/ 574 h 244"/>
                                <a:gd name="T136" fmla="+- 0 2674 2469"/>
                                <a:gd name="T137" fmla="*/ T136 w 216"/>
                                <a:gd name="T138" fmla="+- 0 558 507"/>
                                <a:gd name="T139" fmla="*/ 55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6" h="244">
                                  <a:moveTo>
                                    <a:pt x="205" y="51"/>
                                  </a:moveTo>
                                  <a:lnTo>
                                    <a:pt x="105" y="51"/>
                                  </a:lnTo>
                                  <a:lnTo>
                                    <a:pt x="123" y="53"/>
                                  </a:lnTo>
                                  <a:lnTo>
                                    <a:pt x="138" y="59"/>
                                  </a:lnTo>
                                  <a:lnTo>
                                    <a:pt x="147" y="71"/>
                                  </a:lnTo>
                                  <a:lnTo>
                                    <a:pt x="151" y="89"/>
                                  </a:lnTo>
                                  <a:lnTo>
                                    <a:pt x="151" y="94"/>
                                  </a:lnTo>
                                  <a:lnTo>
                                    <a:pt x="104" y="94"/>
                                  </a:lnTo>
                                  <a:lnTo>
                                    <a:pt x="81" y="95"/>
                                  </a:lnTo>
                                  <a:lnTo>
                                    <a:pt x="18" y="123"/>
                                  </a:lnTo>
                                  <a:lnTo>
                                    <a:pt x="0" y="171"/>
                                  </a:lnTo>
                                  <a:lnTo>
                                    <a:pt x="6" y="203"/>
                                  </a:lnTo>
                                  <a:lnTo>
                                    <a:pt x="24" y="226"/>
                                  </a:lnTo>
                                  <a:lnTo>
                                    <a:pt x="50" y="239"/>
                                  </a:lnTo>
                                  <a:lnTo>
                                    <a:pt x="80" y="243"/>
                                  </a:lnTo>
                                  <a:lnTo>
                                    <a:pt x="109" y="240"/>
                                  </a:lnTo>
                                  <a:lnTo>
                                    <a:pt x="130" y="231"/>
                                  </a:lnTo>
                                  <a:lnTo>
                                    <a:pt x="145" y="221"/>
                                  </a:lnTo>
                                  <a:lnTo>
                                    <a:pt x="154" y="213"/>
                                  </a:lnTo>
                                  <a:lnTo>
                                    <a:pt x="215" y="213"/>
                                  </a:lnTo>
                                  <a:lnTo>
                                    <a:pt x="215" y="197"/>
                                  </a:lnTo>
                                  <a:lnTo>
                                    <a:pt x="97" y="197"/>
                                  </a:lnTo>
                                  <a:lnTo>
                                    <a:pt x="84" y="195"/>
                                  </a:lnTo>
                                  <a:lnTo>
                                    <a:pt x="73" y="190"/>
                                  </a:lnTo>
                                  <a:lnTo>
                                    <a:pt x="66" y="181"/>
                                  </a:lnTo>
                                  <a:lnTo>
                                    <a:pt x="63" y="168"/>
                                  </a:lnTo>
                                  <a:lnTo>
                                    <a:pt x="69" y="151"/>
                                  </a:lnTo>
                                  <a:lnTo>
                                    <a:pt x="82" y="141"/>
                                  </a:lnTo>
                                  <a:lnTo>
                                    <a:pt x="99" y="137"/>
                                  </a:lnTo>
                                  <a:lnTo>
                                    <a:pt x="117" y="137"/>
                                  </a:lnTo>
                                  <a:lnTo>
                                    <a:pt x="215" y="137"/>
                                  </a:lnTo>
                                  <a:lnTo>
                                    <a:pt x="215" y="119"/>
                                  </a:lnTo>
                                  <a:lnTo>
                                    <a:pt x="215" y="92"/>
                                  </a:lnTo>
                                  <a:lnTo>
                                    <a:pt x="211" y="67"/>
                                  </a:lnTo>
                                  <a:lnTo>
                                    <a:pt x="205" y="5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05"/>
                          <wps:cNvSpPr>
                            <a:spLocks/>
                          </wps:cNvSpPr>
                          <wps:spPr bwMode="auto">
                            <a:xfrm>
                              <a:off x="2469" y="507"/>
                              <a:ext cx="216" cy="244"/>
                            </a:xfrm>
                            <a:custGeom>
                              <a:avLst/>
                              <a:gdLst>
                                <a:gd name="T0" fmla="+- 0 2684 2469"/>
                                <a:gd name="T1" fmla="*/ T0 w 216"/>
                                <a:gd name="T2" fmla="+- 0 720 507"/>
                                <a:gd name="T3" fmla="*/ 720 h 244"/>
                                <a:gd name="T4" fmla="+- 0 2623 2469"/>
                                <a:gd name="T5" fmla="*/ T4 w 216"/>
                                <a:gd name="T6" fmla="+- 0 720 507"/>
                                <a:gd name="T7" fmla="*/ 720 h 244"/>
                                <a:gd name="T8" fmla="+- 0 2625 2469"/>
                                <a:gd name="T9" fmla="*/ T8 w 216"/>
                                <a:gd name="T10" fmla="+- 0 745 507"/>
                                <a:gd name="T11" fmla="*/ 745 h 244"/>
                                <a:gd name="T12" fmla="+- 0 2684 2469"/>
                                <a:gd name="T13" fmla="*/ T12 w 216"/>
                                <a:gd name="T14" fmla="+- 0 745 507"/>
                                <a:gd name="T15" fmla="*/ 745 h 244"/>
                                <a:gd name="T16" fmla="+- 0 2684 2469"/>
                                <a:gd name="T17" fmla="*/ T16 w 216"/>
                                <a:gd name="T18" fmla="+- 0 720 507"/>
                                <a:gd name="T19" fmla="*/ 720 h 244"/>
                              </a:gdLst>
                              <a:ahLst/>
                              <a:cxnLst>
                                <a:cxn ang="0">
                                  <a:pos x="T1" y="T3"/>
                                </a:cxn>
                                <a:cxn ang="0">
                                  <a:pos x="T5" y="T7"/>
                                </a:cxn>
                                <a:cxn ang="0">
                                  <a:pos x="T9" y="T11"/>
                                </a:cxn>
                                <a:cxn ang="0">
                                  <a:pos x="T13" y="T15"/>
                                </a:cxn>
                                <a:cxn ang="0">
                                  <a:pos x="T17" y="T19"/>
                                </a:cxn>
                              </a:cxnLst>
                              <a:rect l="0" t="0" r="r" b="b"/>
                              <a:pathLst>
                                <a:path w="216" h="244">
                                  <a:moveTo>
                                    <a:pt x="215" y="213"/>
                                  </a:moveTo>
                                  <a:lnTo>
                                    <a:pt x="154" y="213"/>
                                  </a:lnTo>
                                  <a:lnTo>
                                    <a:pt x="156" y="238"/>
                                  </a:lnTo>
                                  <a:lnTo>
                                    <a:pt x="215" y="238"/>
                                  </a:lnTo>
                                  <a:lnTo>
                                    <a:pt x="215" y="213"/>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06"/>
                          <wps:cNvSpPr>
                            <a:spLocks/>
                          </wps:cNvSpPr>
                          <wps:spPr bwMode="auto">
                            <a:xfrm>
                              <a:off x="2469" y="507"/>
                              <a:ext cx="216" cy="244"/>
                            </a:xfrm>
                            <a:custGeom>
                              <a:avLst/>
                              <a:gdLst>
                                <a:gd name="T0" fmla="+- 0 2684 2469"/>
                                <a:gd name="T1" fmla="*/ T0 w 216"/>
                                <a:gd name="T2" fmla="+- 0 644 507"/>
                                <a:gd name="T3" fmla="*/ 644 h 244"/>
                                <a:gd name="T4" fmla="+- 0 2620 2469"/>
                                <a:gd name="T5" fmla="*/ T4 w 216"/>
                                <a:gd name="T6" fmla="+- 0 644 507"/>
                                <a:gd name="T7" fmla="*/ 644 h 244"/>
                                <a:gd name="T8" fmla="+- 0 2620 2469"/>
                                <a:gd name="T9" fmla="*/ T8 w 216"/>
                                <a:gd name="T10" fmla="+- 0 669 507"/>
                                <a:gd name="T11" fmla="*/ 669 h 244"/>
                                <a:gd name="T12" fmla="+- 0 2615 2469"/>
                                <a:gd name="T13" fmla="*/ T12 w 216"/>
                                <a:gd name="T14" fmla="+- 0 682 507"/>
                                <a:gd name="T15" fmla="*/ 682 h 244"/>
                                <a:gd name="T16" fmla="+- 0 2566 2469"/>
                                <a:gd name="T17" fmla="*/ T16 w 216"/>
                                <a:gd name="T18" fmla="+- 0 704 507"/>
                                <a:gd name="T19" fmla="*/ 704 h 244"/>
                                <a:gd name="T20" fmla="+- 0 2684 2469"/>
                                <a:gd name="T21" fmla="*/ T20 w 216"/>
                                <a:gd name="T22" fmla="+- 0 704 507"/>
                                <a:gd name="T23" fmla="*/ 704 h 244"/>
                                <a:gd name="T24" fmla="+- 0 2684 2469"/>
                                <a:gd name="T25" fmla="*/ T24 w 216"/>
                                <a:gd name="T26" fmla="+- 0 644 507"/>
                                <a:gd name="T27" fmla="*/ 644 h 244"/>
                              </a:gdLst>
                              <a:ahLst/>
                              <a:cxnLst>
                                <a:cxn ang="0">
                                  <a:pos x="T1" y="T3"/>
                                </a:cxn>
                                <a:cxn ang="0">
                                  <a:pos x="T5" y="T7"/>
                                </a:cxn>
                                <a:cxn ang="0">
                                  <a:pos x="T9" y="T11"/>
                                </a:cxn>
                                <a:cxn ang="0">
                                  <a:pos x="T13" y="T15"/>
                                </a:cxn>
                                <a:cxn ang="0">
                                  <a:pos x="T17" y="T19"/>
                                </a:cxn>
                                <a:cxn ang="0">
                                  <a:pos x="T21" y="T23"/>
                                </a:cxn>
                                <a:cxn ang="0">
                                  <a:pos x="T25" y="T27"/>
                                </a:cxn>
                              </a:cxnLst>
                              <a:rect l="0" t="0" r="r" b="b"/>
                              <a:pathLst>
                                <a:path w="216" h="244">
                                  <a:moveTo>
                                    <a:pt x="215" y="137"/>
                                  </a:moveTo>
                                  <a:lnTo>
                                    <a:pt x="151" y="137"/>
                                  </a:lnTo>
                                  <a:lnTo>
                                    <a:pt x="151" y="162"/>
                                  </a:lnTo>
                                  <a:lnTo>
                                    <a:pt x="146" y="175"/>
                                  </a:lnTo>
                                  <a:lnTo>
                                    <a:pt x="97" y="197"/>
                                  </a:lnTo>
                                  <a:lnTo>
                                    <a:pt x="215" y="197"/>
                                  </a:lnTo>
                                  <a:lnTo>
                                    <a:pt x="215" y="13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07"/>
                          <wps:cNvSpPr>
                            <a:spLocks/>
                          </wps:cNvSpPr>
                          <wps:spPr bwMode="auto">
                            <a:xfrm>
                              <a:off x="2469" y="507"/>
                              <a:ext cx="216" cy="244"/>
                            </a:xfrm>
                            <a:custGeom>
                              <a:avLst/>
                              <a:gdLst>
                                <a:gd name="T0" fmla="+- 0 2578 2469"/>
                                <a:gd name="T1" fmla="*/ T0 w 216"/>
                                <a:gd name="T2" fmla="+- 0 507 507"/>
                                <a:gd name="T3" fmla="*/ 507 h 244"/>
                                <a:gd name="T4" fmla="+- 0 2537 2469"/>
                                <a:gd name="T5" fmla="*/ T4 w 216"/>
                                <a:gd name="T6" fmla="+- 0 512 507"/>
                                <a:gd name="T7" fmla="*/ 512 h 244"/>
                                <a:gd name="T8" fmla="+- 0 2507 2469"/>
                                <a:gd name="T9" fmla="*/ T8 w 216"/>
                                <a:gd name="T10" fmla="+- 0 525 507"/>
                                <a:gd name="T11" fmla="*/ 525 h 244"/>
                                <a:gd name="T12" fmla="+- 0 2487 2469"/>
                                <a:gd name="T13" fmla="*/ T12 w 216"/>
                                <a:gd name="T14" fmla="+- 0 538 507"/>
                                <a:gd name="T15" fmla="*/ 538 h 244"/>
                                <a:gd name="T16" fmla="+- 0 2478 2469"/>
                                <a:gd name="T17" fmla="*/ T16 w 216"/>
                                <a:gd name="T18" fmla="+- 0 547 507"/>
                                <a:gd name="T19" fmla="*/ 547 h 244"/>
                                <a:gd name="T20" fmla="+- 0 2509 2469"/>
                                <a:gd name="T21" fmla="*/ T20 w 216"/>
                                <a:gd name="T22" fmla="+- 0 586 507"/>
                                <a:gd name="T23" fmla="*/ 586 h 244"/>
                                <a:gd name="T24" fmla="+- 0 2516 2469"/>
                                <a:gd name="T25" fmla="*/ T24 w 216"/>
                                <a:gd name="T26" fmla="+- 0 580 507"/>
                                <a:gd name="T27" fmla="*/ 580 h 244"/>
                                <a:gd name="T28" fmla="+- 0 2530 2469"/>
                                <a:gd name="T29" fmla="*/ T28 w 216"/>
                                <a:gd name="T30" fmla="+- 0 570 507"/>
                                <a:gd name="T31" fmla="*/ 570 h 244"/>
                                <a:gd name="T32" fmla="+- 0 2550 2469"/>
                                <a:gd name="T33" fmla="*/ T32 w 216"/>
                                <a:gd name="T34" fmla="+- 0 562 507"/>
                                <a:gd name="T35" fmla="*/ 562 h 244"/>
                                <a:gd name="T36" fmla="+- 0 2574 2469"/>
                                <a:gd name="T37" fmla="*/ T36 w 216"/>
                                <a:gd name="T38" fmla="+- 0 558 507"/>
                                <a:gd name="T39" fmla="*/ 558 h 244"/>
                                <a:gd name="T40" fmla="+- 0 2674 2469"/>
                                <a:gd name="T41" fmla="*/ T40 w 216"/>
                                <a:gd name="T42" fmla="+- 0 558 507"/>
                                <a:gd name="T43" fmla="*/ 558 h 244"/>
                                <a:gd name="T44" fmla="+- 0 2672 2469"/>
                                <a:gd name="T45" fmla="*/ T44 w 216"/>
                                <a:gd name="T46" fmla="+- 0 553 507"/>
                                <a:gd name="T47" fmla="*/ 553 h 244"/>
                                <a:gd name="T48" fmla="+- 0 2658 2469"/>
                                <a:gd name="T49" fmla="*/ T48 w 216"/>
                                <a:gd name="T50" fmla="+- 0 534 507"/>
                                <a:gd name="T51" fmla="*/ 534 h 244"/>
                                <a:gd name="T52" fmla="+- 0 2643 2469"/>
                                <a:gd name="T53" fmla="*/ T52 w 216"/>
                                <a:gd name="T54" fmla="+- 0 522 507"/>
                                <a:gd name="T55" fmla="*/ 522 h 244"/>
                                <a:gd name="T56" fmla="+- 0 2625 2469"/>
                                <a:gd name="T57" fmla="*/ T56 w 216"/>
                                <a:gd name="T58" fmla="+- 0 514 507"/>
                                <a:gd name="T59" fmla="*/ 514 h 244"/>
                                <a:gd name="T60" fmla="+- 0 2604 2469"/>
                                <a:gd name="T61" fmla="*/ T60 w 216"/>
                                <a:gd name="T62" fmla="+- 0 509 507"/>
                                <a:gd name="T63" fmla="*/ 509 h 244"/>
                                <a:gd name="T64" fmla="+- 0 2578 2469"/>
                                <a:gd name="T65" fmla="*/ T64 w 216"/>
                                <a:gd name="T66" fmla="+- 0 507 507"/>
                                <a:gd name="T67" fmla="*/ 50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244">
                                  <a:moveTo>
                                    <a:pt x="109" y="0"/>
                                  </a:moveTo>
                                  <a:lnTo>
                                    <a:pt x="68" y="5"/>
                                  </a:lnTo>
                                  <a:lnTo>
                                    <a:pt x="38" y="18"/>
                                  </a:lnTo>
                                  <a:lnTo>
                                    <a:pt x="18" y="31"/>
                                  </a:lnTo>
                                  <a:lnTo>
                                    <a:pt x="9" y="40"/>
                                  </a:lnTo>
                                  <a:lnTo>
                                    <a:pt x="40" y="79"/>
                                  </a:lnTo>
                                  <a:lnTo>
                                    <a:pt x="47" y="73"/>
                                  </a:lnTo>
                                  <a:lnTo>
                                    <a:pt x="61" y="63"/>
                                  </a:lnTo>
                                  <a:lnTo>
                                    <a:pt x="81" y="55"/>
                                  </a:lnTo>
                                  <a:lnTo>
                                    <a:pt x="105" y="51"/>
                                  </a:lnTo>
                                  <a:lnTo>
                                    <a:pt x="205" y="51"/>
                                  </a:lnTo>
                                  <a:lnTo>
                                    <a:pt x="203" y="46"/>
                                  </a:lnTo>
                                  <a:lnTo>
                                    <a:pt x="189" y="27"/>
                                  </a:lnTo>
                                  <a:lnTo>
                                    <a:pt x="174" y="15"/>
                                  </a:lnTo>
                                  <a:lnTo>
                                    <a:pt x="156" y="7"/>
                                  </a:lnTo>
                                  <a:lnTo>
                                    <a:pt x="135" y="2"/>
                                  </a:lnTo>
                                  <a:lnTo>
                                    <a:pt x="10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0" name="Group 208"/>
                        <wpg:cNvGrpSpPr>
                          <a:grpSpLocks/>
                        </wpg:cNvGrpSpPr>
                        <wpg:grpSpPr bwMode="auto">
                          <a:xfrm>
                            <a:off x="2693" y="516"/>
                            <a:ext cx="384" cy="229"/>
                            <a:chOff x="2693" y="516"/>
                            <a:chExt cx="384" cy="229"/>
                          </a:xfrm>
                        </wpg:grpSpPr>
                        <wps:wsp>
                          <wps:cNvPr id="691" name="Freeform 209"/>
                          <wps:cNvSpPr>
                            <a:spLocks/>
                          </wps:cNvSpPr>
                          <wps:spPr bwMode="auto">
                            <a:xfrm>
                              <a:off x="2693" y="516"/>
                              <a:ext cx="384" cy="229"/>
                            </a:xfrm>
                            <a:custGeom>
                              <a:avLst/>
                              <a:gdLst>
                                <a:gd name="T0" fmla="+- 0 2763 2693"/>
                                <a:gd name="T1" fmla="*/ T0 w 384"/>
                                <a:gd name="T2" fmla="+- 0 516 516"/>
                                <a:gd name="T3" fmla="*/ 516 h 229"/>
                                <a:gd name="T4" fmla="+- 0 2693 2693"/>
                                <a:gd name="T5" fmla="*/ T4 w 384"/>
                                <a:gd name="T6" fmla="+- 0 516 516"/>
                                <a:gd name="T7" fmla="*/ 516 h 229"/>
                                <a:gd name="T8" fmla="+- 0 2772 2693"/>
                                <a:gd name="T9" fmla="*/ T8 w 384"/>
                                <a:gd name="T10" fmla="+- 0 745 516"/>
                                <a:gd name="T11" fmla="*/ 745 h 229"/>
                                <a:gd name="T12" fmla="+- 0 2836 2693"/>
                                <a:gd name="T13" fmla="*/ T12 w 384"/>
                                <a:gd name="T14" fmla="+- 0 745 516"/>
                                <a:gd name="T15" fmla="*/ 745 h 229"/>
                                <a:gd name="T16" fmla="+- 0 2864 2693"/>
                                <a:gd name="T17" fmla="*/ T16 w 384"/>
                                <a:gd name="T18" fmla="+- 0 662 516"/>
                                <a:gd name="T19" fmla="*/ 662 h 229"/>
                                <a:gd name="T20" fmla="+- 0 2809 2693"/>
                                <a:gd name="T21" fmla="*/ T20 w 384"/>
                                <a:gd name="T22" fmla="+- 0 662 516"/>
                                <a:gd name="T23" fmla="*/ 662 h 229"/>
                                <a:gd name="T24" fmla="+- 0 2763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70" y="0"/>
                                  </a:moveTo>
                                  <a:lnTo>
                                    <a:pt x="0" y="0"/>
                                  </a:lnTo>
                                  <a:lnTo>
                                    <a:pt x="79" y="229"/>
                                  </a:lnTo>
                                  <a:lnTo>
                                    <a:pt x="143" y="229"/>
                                  </a:lnTo>
                                  <a:lnTo>
                                    <a:pt x="171" y="146"/>
                                  </a:lnTo>
                                  <a:lnTo>
                                    <a:pt x="116" y="146"/>
                                  </a:lnTo>
                                  <a:lnTo>
                                    <a:pt x="7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210"/>
                          <wps:cNvSpPr>
                            <a:spLocks/>
                          </wps:cNvSpPr>
                          <wps:spPr bwMode="auto">
                            <a:xfrm>
                              <a:off x="2693" y="516"/>
                              <a:ext cx="384" cy="229"/>
                            </a:xfrm>
                            <a:custGeom>
                              <a:avLst/>
                              <a:gdLst>
                                <a:gd name="T0" fmla="+- 0 2942 2693"/>
                                <a:gd name="T1" fmla="*/ T0 w 384"/>
                                <a:gd name="T2" fmla="+- 0 600 516"/>
                                <a:gd name="T3" fmla="*/ 600 h 229"/>
                                <a:gd name="T4" fmla="+- 0 2885 2693"/>
                                <a:gd name="T5" fmla="*/ T4 w 384"/>
                                <a:gd name="T6" fmla="+- 0 600 516"/>
                                <a:gd name="T7" fmla="*/ 600 h 229"/>
                                <a:gd name="T8" fmla="+- 0 2934 2693"/>
                                <a:gd name="T9" fmla="*/ T8 w 384"/>
                                <a:gd name="T10" fmla="+- 0 745 516"/>
                                <a:gd name="T11" fmla="*/ 745 h 229"/>
                                <a:gd name="T12" fmla="+- 0 2999 2693"/>
                                <a:gd name="T13" fmla="*/ T12 w 384"/>
                                <a:gd name="T14" fmla="+- 0 745 516"/>
                                <a:gd name="T15" fmla="*/ 745 h 229"/>
                                <a:gd name="T16" fmla="+- 0 3027 2693"/>
                                <a:gd name="T17" fmla="*/ T16 w 384"/>
                                <a:gd name="T18" fmla="+- 0 662 516"/>
                                <a:gd name="T19" fmla="*/ 662 h 229"/>
                                <a:gd name="T20" fmla="+- 0 2964 2693"/>
                                <a:gd name="T21" fmla="*/ T20 w 384"/>
                                <a:gd name="T22" fmla="+- 0 662 516"/>
                                <a:gd name="T23" fmla="*/ 662 h 229"/>
                                <a:gd name="T24" fmla="+- 0 2942 2693"/>
                                <a:gd name="T25" fmla="*/ T24 w 384"/>
                                <a:gd name="T26" fmla="+- 0 600 516"/>
                                <a:gd name="T27" fmla="*/ 600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49" y="84"/>
                                  </a:moveTo>
                                  <a:lnTo>
                                    <a:pt x="192" y="84"/>
                                  </a:lnTo>
                                  <a:lnTo>
                                    <a:pt x="241" y="229"/>
                                  </a:lnTo>
                                  <a:lnTo>
                                    <a:pt x="306" y="229"/>
                                  </a:lnTo>
                                  <a:lnTo>
                                    <a:pt x="334" y="146"/>
                                  </a:lnTo>
                                  <a:lnTo>
                                    <a:pt x="271" y="146"/>
                                  </a:lnTo>
                                  <a:lnTo>
                                    <a:pt x="249" y="8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211"/>
                          <wps:cNvSpPr>
                            <a:spLocks/>
                          </wps:cNvSpPr>
                          <wps:spPr bwMode="auto">
                            <a:xfrm>
                              <a:off x="2693" y="516"/>
                              <a:ext cx="384" cy="229"/>
                            </a:xfrm>
                            <a:custGeom>
                              <a:avLst/>
                              <a:gdLst>
                                <a:gd name="T0" fmla="+- 0 2912 2693"/>
                                <a:gd name="T1" fmla="*/ T0 w 384"/>
                                <a:gd name="T2" fmla="+- 0 516 516"/>
                                <a:gd name="T3" fmla="*/ 516 h 229"/>
                                <a:gd name="T4" fmla="+- 0 2859 2693"/>
                                <a:gd name="T5" fmla="*/ T4 w 384"/>
                                <a:gd name="T6" fmla="+- 0 516 516"/>
                                <a:gd name="T7" fmla="*/ 516 h 229"/>
                                <a:gd name="T8" fmla="+- 0 2809 2693"/>
                                <a:gd name="T9" fmla="*/ T8 w 384"/>
                                <a:gd name="T10" fmla="+- 0 662 516"/>
                                <a:gd name="T11" fmla="*/ 662 h 229"/>
                                <a:gd name="T12" fmla="+- 0 2864 2693"/>
                                <a:gd name="T13" fmla="*/ T12 w 384"/>
                                <a:gd name="T14" fmla="+- 0 662 516"/>
                                <a:gd name="T15" fmla="*/ 662 h 229"/>
                                <a:gd name="T16" fmla="+- 0 2885 2693"/>
                                <a:gd name="T17" fmla="*/ T16 w 384"/>
                                <a:gd name="T18" fmla="+- 0 600 516"/>
                                <a:gd name="T19" fmla="*/ 600 h 229"/>
                                <a:gd name="T20" fmla="+- 0 2942 2693"/>
                                <a:gd name="T21" fmla="*/ T20 w 384"/>
                                <a:gd name="T22" fmla="+- 0 600 516"/>
                                <a:gd name="T23" fmla="*/ 600 h 229"/>
                                <a:gd name="T24" fmla="+- 0 2912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19" y="0"/>
                                  </a:moveTo>
                                  <a:lnTo>
                                    <a:pt x="166" y="0"/>
                                  </a:lnTo>
                                  <a:lnTo>
                                    <a:pt x="116" y="146"/>
                                  </a:lnTo>
                                  <a:lnTo>
                                    <a:pt x="171" y="146"/>
                                  </a:lnTo>
                                  <a:lnTo>
                                    <a:pt x="192" y="84"/>
                                  </a:lnTo>
                                  <a:lnTo>
                                    <a:pt x="249" y="84"/>
                                  </a:lnTo>
                                  <a:lnTo>
                                    <a:pt x="21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212"/>
                          <wps:cNvSpPr>
                            <a:spLocks/>
                          </wps:cNvSpPr>
                          <wps:spPr bwMode="auto">
                            <a:xfrm>
                              <a:off x="2693" y="516"/>
                              <a:ext cx="384" cy="229"/>
                            </a:xfrm>
                            <a:custGeom>
                              <a:avLst/>
                              <a:gdLst>
                                <a:gd name="T0" fmla="+- 0 3077 2693"/>
                                <a:gd name="T1" fmla="*/ T0 w 384"/>
                                <a:gd name="T2" fmla="+- 0 516 516"/>
                                <a:gd name="T3" fmla="*/ 516 h 229"/>
                                <a:gd name="T4" fmla="+- 0 3010 2693"/>
                                <a:gd name="T5" fmla="*/ T4 w 384"/>
                                <a:gd name="T6" fmla="+- 0 516 516"/>
                                <a:gd name="T7" fmla="*/ 516 h 229"/>
                                <a:gd name="T8" fmla="+- 0 2964 2693"/>
                                <a:gd name="T9" fmla="*/ T8 w 384"/>
                                <a:gd name="T10" fmla="+- 0 662 516"/>
                                <a:gd name="T11" fmla="*/ 662 h 229"/>
                                <a:gd name="T12" fmla="+- 0 3027 2693"/>
                                <a:gd name="T13" fmla="*/ T12 w 384"/>
                                <a:gd name="T14" fmla="+- 0 662 516"/>
                                <a:gd name="T15" fmla="*/ 662 h 229"/>
                                <a:gd name="T16" fmla="+- 0 3077 2693"/>
                                <a:gd name="T17" fmla="*/ T16 w 384"/>
                                <a:gd name="T18" fmla="+- 0 516 516"/>
                                <a:gd name="T19" fmla="*/ 516 h 229"/>
                              </a:gdLst>
                              <a:ahLst/>
                              <a:cxnLst>
                                <a:cxn ang="0">
                                  <a:pos x="T1" y="T3"/>
                                </a:cxn>
                                <a:cxn ang="0">
                                  <a:pos x="T5" y="T7"/>
                                </a:cxn>
                                <a:cxn ang="0">
                                  <a:pos x="T9" y="T11"/>
                                </a:cxn>
                                <a:cxn ang="0">
                                  <a:pos x="T13" y="T15"/>
                                </a:cxn>
                                <a:cxn ang="0">
                                  <a:pos x="T17" y="T19"/>
                                </a:cxn>
                              </a:cxnLst>
                              <a:rect l="0" t="0" r="r" b="b"/>
                              <a:pathLst>
                                <a:path w="384" h="229">
                                  <a:moveTo>
                                    <a:pt x="384" y="0"/>
                                  </a:moveTo>
                                  <a:lnTo>
                                    <a:pt x="317" y="0"/>
                                  </a:lnTo>
                                  <a:lnTo>
                                    <a:pt x="271" y="146"/>
                                  </a:lnTo>
                                  <a:lnTo>
                                    <a:pt x="334" y="146"/>
                                  </a:lnTo>
                                  <a:lnTo>
                                    <a:pt x="384"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95" name="Group 213"/>
                      <wpg:cNvGrpSpPr>
                        <a:grpSpLocks/>
                      </wpg:cNvGrpSpPr>
                      <wpg:grpSpPr bwMode="auto">
                        <a:xfrm>
                          <a:off x="3193" y="1410"/>
                          <a:ext cx="1467" cy="338"/>
                          <a:chOff x="3193" y="414"/>
                          <a:chExt cx="1467" cy="338"/>
                        </a:xfrm>
                      </wpg:grpSpPr>
                      <wpg:grpSp>
                        <wpg:cNvPr id="696" name="Group 214"/>
                        <wpg:cNvGrpSpPr>
                          <a:grpSpLocks/>
                        </wpg:cNvGrpSpPr>
                        <wpg:grpSpPr bwMode="auto">
                          <a:xfrm>
                            <a:off x="4019" y="437"/>
                            <a:ext cx="208" cy="316"/>
                            <a:chOff x="4019" y="437"/>
                            <a:chExt cx="208" cy="316"/>
                          </a:xfrm>
                        </wpg:grpSpPr>
                        <wps:wsp>
                          <wps:cNvPr id="697" name="Freeform 215"/>
                          <wps:cNvSpPr>
                            <a:spLocks/>
                          </wps:cNvSpPr>
                          <wps:spPr bwMode="auto">
                            <a:xfrm>
                              <a:off x="4019" y="437"/>
                              <a:ext cx="208" cy="316"/>
                            </a:xfrm>
                            <a:custGeom>
                              <a:avLst/>
                              <a:gdLst>
                                <a:gd name="T0" fmla="+- 0 4135 4019"/>
                                <a:gd name="T1" fmla="*/ T0 w 208"/>
                                <a:gd name="T2" fmla="+- 0 569 437"/>
                                <a:gd name="T3" fmla="*/ 569 h 316"/>
                                <a:gd name="T4" fmla="+- 0 4068 4019"/>
                                <a:gd name="T5" fmla="*/ T4 w 208"/>
                                <a:gd name="T6" fmla="+- 0 569 437"/>
                                <a:gd name="T7" fmla="*/ 569 h 316"/>
                                <a:gd name="T8" fmla="+- 0 4068 4019"/>
                                <a:gd name="T9" fmla="*/ T8 w 208"/>
                                <a:gd name="T10" fmla="+- 0 663 437"/>
                                <a:gd name="T11" fmla="*/ 663 h 316"/>
                                <a:gd name="T12" fmla="+- 0 4096 4019"/>
                                <a:gd name="T13" fmla="*/ T12 w 208"/>
                                <a:gd name="T14" fmla="+- 0 734 437"/>
                                <a:gd name="T15" fmla="*/ 734 h 316"/>
                                <a:gd name="T16" fmla="+- 0 4162 4019"/>
                                <a:gd name="T17" fmla="*/ T16 w 208"/>
                                <a:gd name="T18" fmla="+- 0 752 437"/>
                                <a:gd name="T19" fmla="*/ 752 h 316"/>
                                <a:gd name="T20" fmla="+- 0 4188 4019"/>
                                <a:gd name="T21" fmla="*/ T20 w 208"/>
                                <a:gd name="T22" fmla="+- 0 750 437"/>
                                <a:gd name="T23" fmla="*/ 750 h 316"/>
                                <a:gd name="T24" fmla="+- 0 4208 4019"/>
                                <a:gd name="T25" fmla="*/ T24 w 208"/>
                                <a:gd name="T26" fmla="+- 0 745 437"/>
                                <a:gd name="T27" fmla="*/ 745 h 316"/>
                                <a:gd name="T28" fmla="+- 0 4221 4019"/>
                                <a:gd name="T29" fmla="*/ T28 w 208"/>
                                <a:gd name="T30" fmla="+- 0 741 437"/>
                                <a:gd name="T31" fmla="*/ 741 h 316"/>
                                <a:gd name="T32" fmla="+- 0 4227 4019"/>
                                <a:gd name="T33" fmla="*/ T32 w 208"/>
                                <a:gd name="T34" fmla="+- 0 737 437"/>
                                <a:gd name="T35" fmla="*/ 737 h 316"/>
                                <a:gd name="T36" fmla="+- 0 4212 4019"/>
                                <a:gd name="T37" fmla="*/ T36 w 208"/>
                                <a:gd name="T38" fmla="+- 0 696 437"/>
                                <a:gd name="T39" fmla="*/ 696 h 316"/>
                                <a:gd name="T40" fmla="+- 0 4159 4019"/>
                                <a:gd name="T41" fmla="*/ T40 w 208"/>
                                <a:gd name="T42" fmla="+- 0 696 437"/>
                                <a:gd name="T43" fmla="*/ 696 h 316"/>
                                <a:gd name="T44" fmla="+- 0 4149 4019"/>
                                <a:gd name="T45" fmla="*/ T44 w 208"/>
                                <a:gd name="T46" fmla="+- 0 691 437"/>
                                <a:gd name="T47" fmla="*/ 691 h 316"/>
                                <a:gd name="T48" fmla="+- 0 4142 4019"/>
                                <a:gd name="T49" fmla="*/ T48 w 208"/>
                                <a:gd name="T50" fmla="+- 0 683 437"/>
                                <a:gd name="T51" fmla="*/ 683 h 316"/>
                                <a:gd name="T52" fmla="+- 0 4135 4019"/>
                                <a:gd name="T53" fmla="*/ T52 w 208"/>
                                <a:gd name="T54" fmla="+- 0 672 437"/>
                                <a:gd name="T55" fmla="*/ 672 h 316"/>
                                <a:gd name="T56" fmla="+- 0 4135 4019"/>
                                <a:gd name="T57" fmla="*/ T56 w 208"/>
                                <a:gd name="T58" fmla="+- 0 569 437"/>
                                <a:gd name="T59" fmla="*/ 569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8" h="316">
                                  <a:moveTo>
                                    <a:pt x="116" y="132"/>
                                  </a:moveTo>
                                  <a:lnTo>
                                    <a:pt x="49" y="132"/>
                                  </a:lnTo>
                                  <a:lnTo>
                                    <a:pt x="49" y="226"/>
                                  </a:lnTo>
                                  <a:lnTo>
                                    <a:pt x="77" y="297"/>
                                  </a:lnTo>
                                  <a:lnTo>
                                    <a:pt x="143" y="315"/>
                                  </a:lnTo>
                                  <a:lnTo>
                                    <a:pt x="169" y="313"/>
                                  </a:lnTo>
                                  <a:lnTo>
                                    <a:pt x="189" y="308"/>
                                  </a:lnTo>
                                  <a:lnTo>
                                    <a:pt x="202" y="304"/>
                                  </a:lnTo>
                                  <a:lnTo>
                                    <a:pt x="208" y="300"/>
                                  </a:lnTo>
                                  <a:lnTo>
                                    <a:pt x="193" y="259"/>
                                  </a:lnTo>
                                  <a:lnTo>
                                    <a:pt x="140" y="259"/>
                                  </a:lnTo>
                                  <a:lnTo>
                                    <a:pt x="130" y="254"/>
                                  </a:lnTo>
                                  <a:lnTo>
                                    <a:pt x="123" y="246"/>
                                  </a:lnTo>
                                  <a:lnTo>
                                    <a:pt x="116" y="235"/>
                                  </a:lnTo>
                                  <a:lnTo>
                                    <a:pt x="116" y="13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216"/>
                          <wps:cNvSpPr>
                            <a:spLocks/>
                          </wps:cNvSpPr>
                          <wps:spPr bwMode="auto">
                            <a:xfrm>
                              <a:off x="4019" y="437"/>
                              <a:ext cx="208" cy="316"/>
                            </a:xfrm>
                            <a:custGeom>
                              <a:avLst/>
                              <a:gdLst>
                                <a:gd name="T0" fmla="+- 0 4209 4019"/>
                                <a:gd name="T1" fmla="*/ T0 w 208"/>
                                <a:gd name="T2" fmla="+- 0 689 437"/>
                                <a:gd name="T3" fmla="*/ 689 h 316"/>
                                <a:gd name="T4" fmla="+- 0 4192 4019"/>
                                <a:gd name="T5" fmla="*/ T4 w 208"/>
                                <a:gd name="T6" fmla="+- 0 696 437"/>
                                <a:gd name="T7" fmla="*/ 696 h 316"/>
                                <a:gd name="T8" fmla="+- 0 4212 4019"/>
                                <a:gd name="T9" fmla="*/ T8 w 208"/>
                                <a:gd name="T10" fmla="+- 0 696 437"/>
                                <a:gd name="T11" fmla="*/ 696 h 316"/>
                                <a:gd name="T12" fmla="+- 0 4209 4019"/>
                                <a:gd name="T13" fmla="*/ T12 w 208"/>
                                <a:gd name="T14" fmla="+- 0 689 437"/>
                                <a:gd name="T15" fmla="*/ 689 h 316"/>
                              </a:gdLst>
                              <a:ahLst/>
                              <a:cxnLst>
                                <a:cxn ang="0">
                                  <a:pos x="T1" y="T3"/>
                                </a:cxn>
                                <a:cxn ang="0">
                                  <a:pos x="T5" y="T7"/>
                                </a:cxn>
                                <a:cxn ang="0">
                                  <a:pos x="T9" y="T11"/>
                                </a:cxn>
                                <a:cxn ang="0">
                                  <a:pos x="T13" y="T15"/>
                                </a:cxn>
                              </a:cxnLst>
                              <a:rect l="0" t="0" r="r" b="b"/>
                              <a:pathLst>
                                <a:path w="208" h="316">
                                  <a:moveTo>
                                    <a:pt x="190" y="252"/>
                                  </a:moveTo>
                                  <a:lnTo>
                                    <a:pt x="173" y="259"/>
                                  </a:lnTo>
                                  <a:lnTo>
                                    <a:pt x="193" y="259"/>
                                  </a:lnTo>
                                  <a:lnTo>
                                    <a:pt x="190" y="25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217"/>
                          <wps:cNvSpPr>
                            <a:spLocks/>
                          </wps:cNvSpPr>
                          <wps:spPr bwMode="auto">
                            <a:xfrm>
                              <a:off x="4019" y="437"/>
                              <a:ext cx="208" cy="316"/>
                            </a:xfrm>
                            <a:custGeom>
                              <a:avLst/>
                              <a:gdLst>
                                <a:gd name="T0" fmla="+- 0 4215 4019"/>
                                <a:gd name="T1" fmla="*/ T0 w 208"/>
                                <a:gd name="T2" fmla="+- 0 516 437"/>
                                <a:gd name="T3" fmla="*/ 516 h 316"/>
                                <a:gd name="T4" fmla="+- 0 4019 4019"/>
                                <a:gd name="T5" fmla="*/ T4 w 208"/>
                                <a:gd name="T6" fmla="+- 0 516 437"/>
                                <a:gd name="T7" fmla="*/ 516 h 316"/>
                                <a:gd name="T8" fmla="+- 0 4019 4019"/>
                                <a:gd name="T9" fmla="*/ T8 w 208"/>
                                <a:gd name="T10" fmla="+- 0 569 437"/>
                                <a:gd name="T11" fmla="*/ 569 h 316"/>
                                <a:gd name="T12" fmla="+- 0 4215 4019"/>
                                <a:gd name="T13" fmla="*/ T12 w 208"/>
                                <a:gd name="T14" fmla="+- 0 569 437"/>
                                <a:gd name="T15" fmla="*/ 569 h 316"/>
                                <a:gd name="T16" fmla="+- 0 4215 4019"/>
                                <a:gd name="T17" fmla="*/ T16 w 208"/>
                                <a:gd name="T18" fmla="+- 0 516 437"/>
                                <a:gd name="T19" fmla="*/ 516 h 316"/>
                              </a:gdLst>
                              <a:ahLst/>
                              <a:cxnLst>
                                <a:cxn ang="0">
                                  <a:pos x="T1" y="T3"/>
                                </a:cxn>
                                <a:cxn ang="0">
                                  <a:pos x="T5" y="T7"/>
                                </a:cxn>
                                <a:cxn ang="0">
                                  <a:pos x="T9" y="T11"/>
                                </a:cxn>
                                <a:cxn ang="0">
                                  <a:pos x="T13" y="T15"/>
                                </a:cxn>
                                <a:cxn ang="0">
                                  <a:pos x="T17" y="T19"/>
                                </a:cxn>
                              </a:cxnLst>
                              <a:rect l="0" t="0" r="r" b="b"/>
                              <a:pathLst>
                                <a:path w="208" h="316">
                                  <a:moveTo>
                                    <a:pt x="196" y="79"/>
                                  </a:moveTo>
                                  <a:lnTo>
                                    <a:pt x="0" y="79"/>
                                  </a:lnTo>
                                  <a:lnTo>
                                    <a:pt x="0" y="132"/>
                                  </a:lnTo>
                                  <a:lnTo>
                                    <a:pt x="196" y="132"/>
                                  </a:lnTo>
                                  <a:lnTo>
                                    <a:pt x="196" y="7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218"/>
                          <wps:cNvSpPr>
                            <a:spLocks/>
                          </wps:cNvSpPr>
                          <wps:spPr bwMode="auto">
                            <a:xfrm>
                              <a:off x="4019" y="437"/>
                              <a:ext cx="208" cy="316"/>
                            </a:xfrm>
                            <a:custGeom>
                              <a:avLst/>
                              <a:gdLst>
                                <a:gd name="T0" fmla="+- 0 4135 4019"/>
                                <a:gd name="T1" fmla="*/ T0 w 208"/>
                                <a:gd name="T2" fmla="+- 0 437 437"/>
                                <a:gd name="T3" fmla="*/ 437 h 316"/>
                                <a:gd name="T4" fmla="+- 0 4068 4019"/>
                                <a:gd name="T5" fmla="*/ T4 w 208"/>
                                <a:gd name="T6" fmla="+- 0 446 437"/>
                                <a:gd name="T7" fmla="*/ 446 h 316"/>
                                <a:gd name="T8" fmla="+- 0 4068 4019"/>
                                <a:gd name="T9" fmla="*/ T8 w 208"/>
                                <a:gd name="T10" fmla="+- 0 516 437"/>
                                <a:gd name="T11" fmla="*/ 516 h 316"/>
                                <a:gd name="T12" fmla="+- 0 4135 4019"/>
                                <a:gd name="T13" fmla="*/ T12 w 208"/>
                                <a:gd name="T14" fmla="+- 0 516 437"/>
                                <a:gd name="T15" fmla="*/ 516 h 316"/>
                                <a:gd name="T16" fmla="+- 0 4135 4019"/>
                                <a:gd name="T17" fmla="*/ T16 w 208"/>
                                <a:gd name="T18" fmla="+- 0 437 437"/>
                                <a:gd name="T19" fmla="*/ 437 h 316"/>
                              </a:gdLst>
                              <a:ahLst/>
                              <a:cxnLst>
                                <a:cxn ang="0">
                                  <a:pos x="T1" y="T3"/>
                                </a:cxn>
                                <a:cxn ang="0">
                                  <a:pos x="T5" y="T7"/>
                                </a:cxn>
                                <a:cxn ang="0">
                                  <a:pos x="T9" y="T11"/>
                                </a:cxn>
                                <a:cxn ang="0">
                                  <a:pos x="T13" y="T15"/>
                                </a:cxn>
                                <a:cxn ang="0">
                                  <a:pos x="T17" y="T19"/>
                                </a:cxn>
                              </a:cxnLst>
                              <a:rect l="0" t="0" r="r" b="b"/>
                              <a:pathLst>
                                <a:path w="208" h="316">
                                  <a:moveTo>
                                    <a:pt x="116" y="0"/>
                                  </a:moveTo>
                                  <a:lnTo>
                                    <a:pt x="49" y="9"/>
                                  </a:lnTo>
                                  <a:lnTo>
                                    <a:pt x="49" y="79"/>
                                  </a:lnTo>
                                  <a:lnTo>
                                    <a:pt x="116" y="79"/>
                                  </a:lnTo>
                                  <a:lnTo>
                                    <a:pt x="116"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219"/>
                        <wpg:cNvGrpSpPr>
                          <a:grpSpLocks/>
                        </wpg:cNvGrpSpPr>
                        <wpg:grpSpPr bwMode="auto">
                          <a:xfrm>
                            <a:off x="3193" y="414"/>
                            <a:ext cx="306" cy="338"/>
                            <a:chOff x="3193" y="414"/>
                            <a:chExt cx="306" cy="338"/>
                          </a:xfrm>
                        </wpg:grpSpPr>
                        <wps:wsp>
                          <wps:cNvPr id="702" name="Freeform 220"/>
                          <wps:cNvSpPr>
                            <a:spLocks/>
                          </wps:cNvSpPr>
                          <wps:spPr bwMode="auto">
                            <a:xfrm>
                              <a:off x="3193" y="414"/>
                              <a:ext cx="306" cy="338"/>
                            </a:xfrm>
                            <a:custGeom>
                              <a:avLst/>
                              <a:gdLst>
                                <a:gd name="T0" fmla="+- 0 3364 3193"/>
                                <a:gd name="T1" fmla="*/ T0 w 306"/>
                                <a:gd name="T2" fmla="+- 0 414 414"/>
                                <a:gd name="T3" fmla="*/ 414 h 338"/>
                                <a:gd name="T4" fmla="+- 0 3291 3193"/>
                                <a:gd name="T5" fmla="*/ T4 w 306"/>
                                <a:gd name="T6" fmla="+- 0 428 414"/>
                                <a:gd name="T7" fmla="*/ 428 h 338"/>
                                <a:gd name="T8" fmla="+- 0 3237 3193"/>
                                <a:gd name="T9" fmla="*/ T8 w 306"/>
                                <a:gd name="T10" fmla="+- 0 464 414"/>
                                <a:gd name="T11" fmla="*/ 464 h 338"/>
                                <a:gd name="T12" fmla="+- 0 3204 3193"/>
                                <a:gd name="T13" fmla="*/ T12 w 306"/>
                                <a:gd name="T14" fmla="+- 0 518 414"/>
                                <a:gd name="T15" fmla="*/ 518 h 338"/>
                                <a:gd name="T16" fmla="+- 0 3193 3193"/>
                                <a:gd name="T17" fmla="*/ T16 w 306"/>
                                <a:gd name="T18" fmla="+- 0 584 414"/>
                                <a:gd name="T19" fmla="*/ 584 h 338"/>
                                <a:gd name="T20" fmla="+- 0 3204 3193"/>
                                <a:gd name="T21" fmla="*/ T20 w 306"/>
                                <a:gd name="T22" fmla="+- 0 650 414"/>
                                <a:gd name="T23" fmla="*/ 650 h 338"/>
                                <a:gd name="T24" fmla="+- 0 3236 3193"/>
                                <a:gd name="T25" fmla="*/ T24 w 306"/>
                                <a:gd name="T26" fmla="+- 0 703 414"/>
                                <a:gd name="T27" fmla="*/ 703 h 338"/>
                                <a:gd name="T28" fmla="+- 0 3290 3193"/>
                                <a:gd name="T29" fmla="*/ T28 w 306"/>
                                <a:gd name="T30" fmla="+- 0 739 414"/>
                                <a:gd name="T31" fmla="*/ 739 h 338"/>
                                <a:gd name="T32" fmla="+- 0 3363 3193"/>
                                <a:gd name="T33" fmla="*/ T32 w 306"/>
                                <a:gd name="T34" fmla="+- 0 752 414"/>
                                <a:gd name="T35" fmla="*/ 752 h 338"/>
                                <a:gd name="T36" fmla="+- 0 3422 3193"/>
                                <a:gd name="T37" fmla="*/ T36 w 306"/>
                                <a:gd name="T38" fmla="+- 0 744 414"/>
                                <a:gd name="T39" fmla="*/ 744 h 338"/>
                                <a:gd name="T40" fmla="+- 0 3464 3193"/>
                                <a:gd name="T41" fmla="*/ T40 w 306"/>
                                <a:gd name="T42" fmla="+- 0 725 414"/>
                                <a:gd name="T43" fmla="*/ 725 h 338"/>
                                <a:gd name="T44" fmla="+- 0 3489 3193"/>
                                <a:gd name="T45" fmla="*/ T44 w 306"/>
                                <a:gd name="T46" fmla="+- 0 706 414"/>
                                <a:gd name="T47" fmla="*/ 706 h 338"/>
                                <a:gd name="T48" fmla="+- 0 3499 3193"/>
                                <a:gd name="T49" fmla="*/ T48 w 306"/>
                                <a:gd name="T50" fmla="+- 0 697 414"/>
                                <a:gd name="T51" fmla="*/ 697 h 338"/>
                                <a:gd name="T52" fmla="+- 0 3495 3193"/>
                                <a:gd name="T53" fmla="*/ T52 w 306"/>
                                <a:gd name="T54" fmla="+- 0 693 414"/>
                                <a:gd name="T55" fmla="*/ 693 h 338"/>
                                <a:gd name="T56" fmla="+- 0 3366 3193"/>
                                <a:gd name="T57" fmla="*/ T56 w 306"/>
                                <a:gd name="T58" fmla="+- 0 693 414"/>
                                <a:gd name="T59" fmla="*/ 693 h 338"/>
                                <a:gd name="T60" fmla="+- 0 3325 3193"/>
                                <a:gd name="T61" fmla="*/ T60 w 306"/>
                                <a:gd name="T62" fmla="+- 0 684 414"/>
                                <a:gd name="T63" fmla="*/ 684 h 338"/>
                                <a:gd name="T64" fmla="+- 0 3293 3193"/>
                                <a:gd name="T65" fmla="*/ T64 w 306"/>
                                <a:gd name="T66" fmla="+- 0 661 414"/>
                                <a:gd name="T67" fmla="*/ 661 h 338"/>
                                <a:gd name="T68" fmla="+- 0 3273 3193"/>
                                <a:gd name="T69" fmla="*/ T68 w 306"/>
                                <a:gd name="T70" fmla="+- 0 626 414"/>
                                <a:gd name="T71" fmla="*/ 626 h 338"/>
                                <a:gd name="T72" fmla="+- 0 3265 3193"/>
                                <a:gd name="T73" fmla="*/ T72 w 306"/>
                                <a:gd name="T74" fmla="+- 0 583 414"/>
                                <a:gd name="T75" fmla="*/ 583 h 338"/>
                                <a:gd name="T76" fmla="+- 0 3272 3193"/>
                                <a:gd name="T77" fmla="*/ T76 w 306"/>
                                <a:gd name="T78" fmla="+- 0 541 414"/>
                                <a:gd name="T79" fmla="*/ 541 h 338"/>
                                <a:gd name="T80" fmla="+- 0 3290 3193"/>
                                <a:gd name="T81" fmla="*/ T80 w 306"/>
                                <a:gd name="T82" fmla="+- 0 506 414"/>
                                <a:gd name="T83" fmla="*/ 506 h 338"/>
                                <a:gd name="T84" fmla="+- 0 3322 3193"/>
                                <a:gd name="T85" fmla="*/ T84 w 306"/>
                                <a:gd name="T86" fmla="+- 0 482 414"/>
                                <a:gd name="T87" fmla="*/ 482 h 338"/>
                                <a:gd name="T88" fmla="+- 0 3366 3193"/>
                                <a:gd name="T89" fmla="*/ T88 w 306"/>
                                <a:gd name="T90" fmla="+- 0 473 414"/>
                                <a:gd name="T91" fmla="*/ 473 h 338"/>
                                <a:gd name="T92" fmla="+- 0 3490 3193"/>
                                <a:gd name="T93" fmla="*/ T92 w 306"/>
                                <a:gd name="T94" fmla="+- 0 473 414"/>
                                <a:gd name="T95" fmla="*/ 473 h 338"/>
                                <a:gd name="T96" fmla="+- 0 3494 3193"/>
                                <a:gd name="T97" fmla="*/ T96 w 306"/>
                                <a:gd name="T98" fmla="+- 0 470 414"/>
                                <a:gd name="T99" fmla="*/ 470 h 338"/>
                                <a:gd name="T100" fmla="+- 0 3482 3193"/>
                                <a:gd name="T101" fmla="*/ T100 w 306"/>
                                <a:gd name="T102" fmla="+- 0 458 414"/>
                                <a:gd name="T103" fmla="*/ 458 h 338"/>
                                <a:gd name="T104" fmla="+- 0 3458 3193"/>
                                <a:gd name="T105" fmla="*/ T104 w 306"/>
                                <a:gd name="T106" fmla="+- 0 439 414"/>
                                <a:gd name="T107" fmla="*/ 439 h 338"/>
                                <a:gd name="T108" fmla="+- 0 3419 3193"/>
                                <a:gd name="T109" fmla="*/ T108 w 306"/>
                                <a:gd name="T110" fmla="+- 0 422 414"/>
                                <a:gd name="T111" fmla="*/ 422 h 338"/>
                                <a:gd name="T112" fmla="+- 0 3364 3193"/>
                                <a:gd name="T113" fmla="*/ T112 w 306"/>
                                <a:gd name="T114" fmla="+- 0 414 414"/>
                                <a:gd name="T115" fmla="*/ 414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6" h="338">
                                  <a:moveTo>
                                    <a:pt x="171" y="0"/>
                                  </a:moveTo>
                                  <a:lnTo>
                                    <a:pt x="98" y="14"/>
                                  </a:lnTo>
                                  <a:lnTo>
                                    <a:pt x="44" y="50"/>
                                  </a:lnTo>
                                  <a:lnTo>
                                    <a:pt x="11" y="104"/>
                                  </a:lnTo>
                                  <a:lnTo>
                                    <a:pt x="0" y="170"/>
                                  </a:lnTo>
                                  <a:lnTo>
                                    <a:pt x="11" y="236"/>
                                  </a:lnTo>
                                  <a:lnTo>
                                    <a:pt x="43" y="289"/>
                                  </a:lnTo>
                                  <a:lnTo>
                                    <a:pt x="97" y="325"/>
                                  </a:lnTo>
                                  <a:lnTo>
                                    <a:pt x="170" y="338"/>
                                  </a:lnTo>
                                  <a:lnTo>
                                    <a:pt x="229" y="330"/>
                                  </a:lnTo>
                                  <a:lnTo>
                                    <a:pt x="271" y="311"/>
                                  </a:lnTo>
                                  <a:lnTo>
                                    <a:pt x="296" y="292"/>
                                  </a:lnTo>
                                  <a:lnTo>
                                    <a:pt x="306" y="283"/>
                                  </a:lnTo>
                                  <a:lnTo>
                                    <a:pt x="302" y="279"/>
                                  </a:lnTo>
                                  <a:lnTo>
                                    <a:pt x="173" y="279"/>
                                  </a:lnTo>
                                  <a:lnTo>
                                    <a:pt x="132" y="270"/>
                                  </a:lnTo>
                                  <a:lnTo>
                                    <a:pt x="100" y="247"/>
                                  </a:lnTo>
                                  <a:lnTo>
                                    <a:pt x="80" y="212"/>
                                  </a:lnTo>
                                  <a:lnTo>
                                    <a:pt x="72" y="169"/>
                                  </a:lnTo>
                                  <a:lnTo>
                                    <a:pt x="79" y="127"/>
                                  </a:lnTo>
                                  <a:lnTo>
                                    <a:pt x="97" y="92"/>
                                  </a:lnTo>
                                  <a:lnTo>
                                    <a:pt x="129" y="68"/>
                                  </a:lnTo>
                                  <a:lnTo>
                                    <a:pt x="173" y="59"/>
                                  </a:lnTo>
                                  <a:lnTo>
                                    <a:pt x="297" y="59"/>
                                  </a:lnTo>
                                  <a:lnTo>
                                    <a:pt x="301" y="56"/>
                                  </a:lnTo>
                                  <a:lnTo>
                                    <a:pt x="289" y="44"/>
                                  </a:lnTo>
                                  <a:lnTo>
                                    <a:pt x="265" y="25"/>
                                  </a:lnTo>
                                  <a:lnTo>
                                    <a:pt x="226" y="8"/>
                                  </a:lnTo>
                                  <a:lnTo>
                                    <a:pt x="171"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221"/>
                          <wps:cNvSpPr>
                            <a:spLocks/>
                          </wps:cNvSpPr>
                          <wps:spPr bwMode="auto">
                            <a:xfrm>
                              <a:off x="3193" y="414"/>
                              <a:ext cx="306" cy="338"/>
                            </a:xfrm>
                            <a:custGeom>
                              <a:avLst/>
                              <a:gdLst>
                                <a:gd name="T0" fmla="+- 0 3459 3193"/>
                                <a:gd name="T1" fmla="*/ T0 w 306"/>
                                <a:gd name="T2" fmla="+- 0 655 414"/>
                                <a:gd name="T3" fmla="*/ 655 h 338"/>
                                <a:gd name="T4" fmla="+- 0 3450 3193"/>
                                <a:gd name="T5" fmla="*/ T4 w 306"/>
                                <a:gd name="T6" fmla="+- 0 663 414"/>
                                <a:gd name="T7" fmla="*/ 663 h 338"/>
                                <a:gd name="T8" fmla="+- 0 3432 3193"/>
                                <a:gd name="T9" fmla="*/ T8 w 306"/>
                                <a:gd name="T10" fmla="+- 0 676 414"/>
                                <a:gd name="T11" fmla="*/ 676 h 338"/>
                                <a:gd name="T12" fmla="+- 0 3403 3193"/>
                                <a:gd name="T13" fmla="*/ T12 w 306"/>
                                <a:gd name="T14" fmla="+- 0 687 414"/>
                                <a:gd name="T15" fmla="*/ 687 h 338"/>
                                <a:gd name="T16" fmla="+- 0 3366 3193"/>
                                <a:gd name="T17" fmla="*/ T16 w 306"/>
                                <a:gd name="T18" fmla="+- 0 693 414"/>
                                <a:gd name="T19" fmla="*/ 693 h 338"/>
                                <a:gd name="T20" fmla="+- 0 3495 3193"/>
                                <a:gd name="T21" fmla="*/ T20 w 306"/>
                                <a:gd name="T22" fmla="+- 0 693 414"/>
                                <a:gd name="T23" fmla="*/ 693 h 338"/>
                                <a:gd name="T24" fmla="+- 0 3459 3193"/>
                                <a:gd name="T25" fmla="*/ T24 w 306"/>
                                <a:gd name="T26" fmla="+- 0 655 414"/>
                                <a:gd name="T27" fmla="*/ 655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66" y="241"/>
                                  </a:moveTo>
                                  <a:lnTo>
                                    <a:pt x="257" y="249"/>
                                  </a:lnTo>
                                  <a:lnTo>
                                    <a:pt x="239" y="262"/>
                                  </a:lnTo>
                                  <a:lnTo>
                                    <a:pt x="210" y="273"/>
                                  </a:lnTo>
                                  <a:lnTo>
                                    <a:pt x="173" y="279"/>
                                  </a:lnTo>
                                  <a:lnTo>
                                    <a:pt x="302" y="279"/>
                                  </a:lnTo>
                                  <a:lnTo>
                                    <a:pt x="266" y="24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222"/>
                          <wps:cNvSpPr>
                            <a:spLocks/>
                          </wps:cNvSpPr>
                          <wps:spPr bwMode="auto">
                            <a:xfrm>
                              <a:off x="3193" y="414"/>
                              <a:ext cx="306" cy="338"/>
                            </a:xfrm>
                            <a:custGeom>
                              <a:avLst/>
                              <a:gdLst>
                                <a:gd name="T0" fmla="+- 0 3490 3193"/>
                                <a:gd name="T1" fmla="*/ T0 w 306"/>
                                <a:gd name="T2" fmla="+- 0 473 414"/>
                                <a:gd name="T3" fmla="*/ 473 h 338"/>
                                <a:gd name="T4" fmla="+- 0 3366 3193"/>
                                <a:gd name="T5" fmla="*/ T4 w 306"/>
                                <a:gd name="T6" fmla="+- 0 473 414"/>
                                <a:gd name="T7" fmla="*/ 473 h 338"/>
                                <a:gd name="T8" fmla="+- 0 3402 3193"/>
                                <a:gd name="T9" fmla="*/ T8 w 306"/>
                                <a:gd name="T10" fmla="+- 0 479 414"/>
                                <a:gd name="T11" fmla="*/ 479 h 338"/>
                                <a:gd name="T12" fmla="+- 0 3428 3193"/>
                                <a:gd name="T13" fmla="*/ T12 w 306"/>
                                <a:gd name="T14" fmla="+- 0 491 414"/>
                                <a:gd name="T15" fmla="*/ 491 h 338"/>
                                <a:gd name="T16" fmla="+- 0 3444 3193"/>
                                <a:gd name="T17" fmla="*/ T16 w 306"/>
                                <a:gd name="T18" fmla="+- 0 504 414"/>
                                <a:gd name="T19" fmla="*/ 504 h 338"/>
                                <a:gd name="T20" fmla="+- 0 3451 3193"/>
                                <a:gd name="T21" fmla="*/ T20 w 306"/>
                                <a:gd name="T22" fmla="+- 0 511 414"/>
                                <a:gd name="T23" fmla="*/ 511 h 338"/>
                                <a:gd name="T24" fmla="+- 0 3490 3193"/>
                                <a:gd name="T25" fmla="*/ T24 w 306"/>
                                <a:gd name="T26" fmla="+- 0 473 414"/>
                                <a:gd name="T27" fmla="*/ 473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97" y="59"/>
                                  </a:moveTo>
                                  <a:lnTo>
                                    <a:pt x="173" y="59"/>
                                  </a:lnTo>
                                  <a:lnTo>
                                    <a:pt x="209" y="65"/>
                                  </a:lnTo>
                                  <a:lnTo>
                                    <a:pt x="235" y="77"/>
                                  </a:lnTo>
                                  <a:lnTo>
                                    <a:pt x="251" y="90"/>
                                  </a:lnTo>
                                  <a:lnTo>
                                    <a:pt x="258" y="97"/>
                                  </a:lnTo>
                                  <a:lnTo>
                                    <a:pt x="297" y="5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223"/>
                        <wpg:cNvGrpSpPr>
                          <a:grpSpLocks/>
                        </wpg:cNvGrpSpPr>
                        <wpg:grpSpPr bwMode="auto">
                          <a:xfrm>
                            <a:off x="3511" y="507"/>
                            <a:ext cx="236" cy="245"/>
                            <a:chOff x="3511" y="507"/>
                            <a:chExt cx="236" cy="245"/>
                          </a:xfrm>
                        </wpg:grpSpPr>
                        <wps:wsp>
                          <wps:cNvPr id="706" name="Freeform 224"/>
                          <wps:cNvSpPr>
                            <a:spLocks/>
                          </wps:cNvSpPr>
                          <wps:spPr bwMode="auto">
                            <a:xfrm>
                              <a:off x="3511" y="507"/>
                              <a:ext cx="236" cy="245"/>
                            </a:xfrm>
                            <a:custGeom>
                              <a:avLst/>
                              <a:gdLst>
                                <a:gd name="T0" fmla="+- 0 3634 3511"/>
                                <a:gd name="T1" fmla="*/ T0 w 236"/>
                                <a:gd name="T2" fmla="+- 0 507 507"/>
                                <a:gd name="T3" fmla="*/ 507 h 245"/>
                                <a:gd name="T4" fmla="+- 0 3579 3511"/>
                                <a:gd name="T5" fmla="*/ T4 w 236"/>
                                <a:gd name="T6" fmla="+- 0 518 507"/>
                                <a:gd name="T7" fmla="*/ 518 h 245"/>
                                <a:gd name="T8" fmla="+- 0 3540 3511"/>
                                <a:gd name="T9" fmla="*/ T8 w 236"/>
                                <a:gd name="T10" fmla="+- 0 546 507"/>
                                <a:gd name="T11" fmla="*/ 546 h 245"/>
                                <a:gd name="T12" fmla="+- 0 3518 3511"/>
                                <a:gd name="T13" fmla="*/ T12 w 236"/>
                                <a:gd name="T14" fmla="+- 0 586 507"/>
                                <a:gd name="T15" fmla="*/ 586 h 245"/>
                                <a:gd name="T16" fmla="+- 0 3511 3511"/>
                                <a:gd name="T17" fmla="*/ T16 w 236"/>
                                <a:gd name="T18" fmla="+- 0 630 507"/>
                                <a:gd name="T19" fmla="*/ 630 h 245"/>
                                <a:gd name="T20" fmla="+- 0 3518 3511"/>
                                <a:gd name="T21" fmla="*/ T20 w 236"/>
                                <a:gd name="T22" fmla="+- 0 676 507"/>
                                <a:gd name="T23" fmla="*/ 676 h 245"/>
                                <a:gd name="T24" fmla="+- 0 3540 3511"/>
                                <a:gd name="T25" fmla="*/ T24 w 236"/>
                                <a:gd name="T26" fmla="+- 0 714 507"/>
                                <a:gd name="T27" fmla="*/ 714 h 245"/>
                                <a:gd name="T28" fmla="+- 0 3579 3511"/>
                                <a:gd name="T29" fmla="*/ T28 w 236"/>
                                <a:gd name="T30" fmla="+- 0 742 507"/>
                                <a:gd name="T31" fmla="*/ 742 h 245"/>
                                <a:gd name="T32" fmla="+- 0 3635 3511"/>
                                <a:gd name="T33" fmla="*/ T32 w 236"/>
                                <a:gd name="T34" fmla="+- 0 752 507"/>
                                <a:gd name="T35" fmla="*/ 752 h 245"/>
                                <a:gd name="T36" fmla="+- 0 3669 3511"/>
                                <a:gd name="T37" fmla="*/ T36 w 236"/>
                                <a:gd name="T38" fmla="+- 0 748 507"/>
                                <a:gd name="T39" fmla="*/ 748 h 245"/>
                                <a:gd name="T40" fmla="+- 0 3698 3511"/>
                                <a:gd name="T41" fmla="*/ T40 w 236"/>
                                <a:gd name="T42" fmla="+- 0 739 507"/>
                                <a:gd name="T43" fmla="*/ 739 h 245"/>
                                <a:gd name="T44" fmla="+- 0 3721 3511"/>
                                <a:gd name="T45" fmla="*/ T44 w 236"/>
                                <a:gd name="T46" fmla="+- 0 724 507"/>
                                <a:gd name="T47" fmla="*/ 724 h 245"/>
                                <a:gd name="T48" fmla="+- 0 3740 3511"/>
                                <a:gd name="T49" fmla="*/ T48 w 236"/>
                                <a:gd name="T50" fmla="+- 0 707 507"/>
                                <a:gd name="T51" fmla="*/ 707 h 245"/>
                                <a:gd name="T52" fmla="+- 0 3733 3511"/>
                                <a:gd name="T53" fmla="*/ T52 w 236"/>
                                <a:gd name="T54" fmla="+- 0 701 507"/>
                                <a:gd name="T55" fmla="*/ 701 h 245"/>
                                <a:gd name="T56" fmla="+- 0 3638 3511"/>
                                <a:gd name="T57" fmla="*/ T56 w 236"/>
                                <a:gd name="T58" fmla="+- 0 701 507"/>
                                <a:gd name="T59" fmla="*/ 701 h 245"/>
                                <a:gd name="T60" fmla="+- 0 3610 3511"/>
                                <a:gd name="T61" fmla="*/ T60 w 236"/>
                                <a:gd name="T62" fmla="+- 0 696 507"/>
                                <a:gd name="T63" fmla="*/ 696 h 245"/>
                                <a:gd name="T64" fmla="+- 0 3592 3511"/>
                                <a:gd name="T65" fmla="*/ T64 w 236"/>
                                <a:gd name="T66" fmla="+- 0 683 507"/>
                                <a:gd name="T67" fmla="*/ 683 h 245"/>
                                <a:gd name="T68" fmla="+- 0 3582 3511"/>
                                <a:gd name="T69" fmla="*/ T68 w 236"/>
                                <a:gd name="T70" fmla="+- 0 666 507"/>
                                <a:gd name="T71" fmla="*/ 666 h 245"/>
                                <a:gd name="T72" fmla="+- 0 3579 3511"/>
                                <a:gd name="T73" fmla="*/ T72 w 236"/>
                                <a:gd name="T74" fmla="+- 0 650 507"/>
                                <a:gd name="T75" fmla="*/ 650 h 245"/>
                                <a:gd name="T76" fmla="+- 0 3747 3511"/>
                                <a:gd name="T77" fmla="*/ T76 w 236"/>
                                <a:gd name="T78" fmla="+- 0 650 507"/>
                                <a:gd name="T79" fmla="*/ 650 h 245"/>
                                <a:gd name="T80" fmla="+- 0 3746 3511"/>
                                <a:gd name="T81" fmla="*/ T80 w 236"/>
                                <a:gd name="T82" fmla="+- 0 619 507"/>
                                <a:gd name="T83" fmla="*/ 619 h 245"/>
                                <a:gd name="T84" fmla="+- 0 3743 3511"/>
                                <a:gd name="T85" fmla="*/ T84 w 236"/>
                                <a:gd name="T86" fmla="+- 0 605 507"/>
                                <a:gd name="T87" fmla="*/ 605 h 245"/>
                                <a:gd name="T88" fmla="+- 0 3579 3511"/>
                                <a:gd name="T89" fmla="*/ T88 w 236"/>
                                <a:gd name="T90" fmla="+- 0 605 507"/>
                                <a:gd name="T91" fmla="*/ 605 h 245"/>
                                <a:gd name="T92" fmla="+- 0 3582 3511"/>
                                <a:gd name="T93" fmla="*/ T92 w 236"/>
                                <a:gd name="T94" fmla="+- 0 593 507"/>
                                <a:gd name="T95" fmla="*/ 593 h 245"/>
                                <a:gd name="T96" fmla="+- 0 3590 3511"/>
                                <a:gd name="T97" fmla="*/ T96 w 236"/>
                                <a:gd name="T98" fmla="+- 0 577 507"/>
                                <a:gd name="T99" fmla="*/ 577 h 245"/>
                                <a:gd name="T100" fmla="+- 0 3605 3511"/>
                                <a:gd name="T101" fmla="*/ T100 w 236"/>
                                <a:gd name="T102" fmla="+- 0 562 507"/>
                                <a:gd name="T103" fmla="*/ 562 h 245"/>
                                <a:gd name="T104" fmla="+- 0 3631 3511"/>
                                <a:gd name="T105" fmla="*/ T104 w 236"/>
                                <a:gd name="T106" fmla="+- 0 556 507"/>
                                <a:gd name="T107" fmla="*/ 556 h 245"/>
                                <a:gd name="T108" fmla="+- 0 3726 3511"/>
                                <a:gd name="T109" fmla="*/ T108 w 236"/>
                                <a:gd name="T110" fmla="+- 0 556 507"/>
                                <a:gd name="T111" fmla="*/ 556 h 245"/>
                                <a:gd name="T112" fmla="+- 0 3712 3511"/>
                                <a:gd name="T113" fmla="*/ T112 w 236"/>
                                <a:gd name="T114" fmla="+- 0 537 507"/>
                                <a:gd name="T115" fmla="*/ 537 h 245"/>
                                <a:gd name="T116" fmla="+- 0 3692 3511"/>
                                <a:gd name="T117" fmla="*/ T116 w 236"/>
                                <a:gd name="T118" fmla="+- 0 521 507"/>
                                <a:gd name="T119" fmla="*/ 521 h 245"/>
                                <a:gd name="T120" fmla="+- 0 3671 3511"/>
                                <a:gd name="T121" fmla="*/ T120 w 236"/>
                                <a:gd name="T122" fmla="+- 0 512 507"/>
                                <a:gd name="T123" fmla="*/ 512 h 245"/>
                                <a:gd name="T124" fmla="+- 0 3651 3511"/>
                                <a:gd name="T125" fmla="*/ T124 w 236"/>
                                <a:gd name="T126" fmla="+- 0 508 507"/>
                                <a:gd name="T127" fmla="*/ 508 h 245"/>
                                <a:gd name="T128" fmla="+- 0 3634 3511"/>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8"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7" y="194"/>
                                  </a:lnTo>
                                  <a:lnTo>
                                    <a:pt x="99" y="189"/>
                                  </a:lnTo>
                                  <a:lnTo>
                                    <a:pt x="81" y="176"/>
                                  </a:lnTo>
                                  <a:lnTo>
                                    <a:pt x="71" y="159"/>
                                  </a:lnTo>
                                  <a:lnTo>
                                    <a:pt x="68" y="143"/>
                                  </a:lnTo>
                                  <a:lnTo>
                                    <a:pt x="236" y="143"/>
                                  </a:lnTo>
                                  <a:lnTo>
                                    <a:pt x="235" y="112"/>
                                  </a:lnTo>
                                  <a:lnTo>
                                    <a:pt x="232" y="98"/>
                                  </a:lnTo>
                                  <a:lnTo>
                                    <a:pt x="68" y="98"/>
                                  </a:lnTo>
                                  <a:lnTo>
                                    <a:pt x="71" y="86"/>
                                  </a:lnTo>
                                  <a:lnTo>
                                    <a:pt x="79"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25"/>
                          <wps:cNvSpPr>
                            <a:spLocks/>
                          </wps:cNvSpPr>
                          <wps:spPr bwMode="auto">
                            <a:xfrm>
                              <a:off x="3511" y="507"/>
                              <a:ext cx="236" cy="245"/>
                            </a:xfrm>
                            <a:custGeom>
                              <a:avLst/>
                              <a:gdLst>
                                <a:gd name="T0" fmla="+- 0 3704 3511"/>
                                <a:gd name="T1" fmla="*/ T0 w 236"/>
                                <a:gd name="T2" fmla="+- 0 673 507"/>
                                <a:gd name="T3" fmla="*/ 673 h 245"/>
                                <a:gd name="T4" fmla="+- 0 3697 3511"/>
                                <a:gd name="T5" fmla="*/ T4 w 236"/>
                                <a:gd name="T6" fmla="+- 0 679 507"/>
                                <a:gd name="T7" fmla="*/ 679 h 245"/>
                                <a:gd name="T8" fmla="+- 0 3684 3511"/>
                                <a:gd name="T9" fmla="*/ T8 w 236"/>
                                <a:gd name="T10" fmla="+- 0 689 507"/>
                                <a:gd name="T11" fmla="*/ 689 h 245"/>
                                <a:gd name="T12" fmla="+- 0 3664 3511"/>
                                <a:gd name="T13" fmla="*/ T12 w 236"/>
                                <a:gd name="T14" fmla="+- 0 697 507"/>
                                <a:gd name="T15" fmla="*/ 697 h 245"/>
                                <a:gd name="T16" fmla="+- 0 3638 3511"/>
                                <a:gd name="T17" fmla="*/ T16 w 236"/>
                                <a:gd name="T18" fmla="+- 0 701 507"/>
                                <a:gd name="T19" fmla="*/ 701 h 245"/>
                                <a:gd name="T20" fmla="+- 0 3733 3511"/>
                                <a:gd name="T21" fmla="*/ T20 w 236"/>
                                <a:gd name="T22" fmla="+- 0 701 507"/>
                                <a:gd name="T23" fmla="*/ 701 h 245"/>
                                <a:gd name="T24" fmla="+- 0 3704 3511"/>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3" y="182"/>
                                  </a:lnTo>
                                  <a:lnTo>
                                    <a:pt x="153" y="190"/>
                                  </a:lnTo>
                                  <a:lnTo>
                                    <a:pt x="127"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26"/>
                          <wps:cNvSpPr>
                            <a:spLocks/>
                          </wps:cNvSpPr>
                          <wps:spPr bwMode="auto">
                            <a:xfrm>
                              <a:off x="3511" y="507"/>
                              <a:ext cx="236" cy="245"/>
                            </a:xfrm>
                            <a:custGeom>
                              <a:avLst/>
                              <a:gdLst>
                                <a:gd name="T0" fmla="+- 0 3726 3511"/>
                                <a:gd name="T1" fmla="*/ T0 w 236"/>
                                <a:gd name="T2" fmla="+- 0 556 507"/>
                                <a:gd name="T3" fmla="*/ 556 h 245"/>
                                <a:gd name="T4" fmla="+- 0 3631 3511"/>
                                <a:gd name="T5" fmla="*/ T4 w 236"/>
                                <a:gd name="T6" fmla="+- 0 556 507"/>
                                <a:gd name="T7" fmla="*/ 556 h 245"/>
                                <a:gd name="T8" fmla="+- 0 3658 3511"/>
                                <a:gd name="T9" fmla="*/ T8 w 236"/>
                                <a:gd name="T10" fmla="+- 0 562 507"/>
                                <a:gd name="T11" fmla="*/ 562 h 245"/>
                                <a:gd name="T12" fmla="+- 0 3673 3511"/>
                                <a:gd name="T13" fmla="*/ T12 w 236"/>
                                <a:gd name="T14" fmla="+- 0 576 507"/>
                                <a:gd name="T15" fmla="*/ 576 h 245"/>
                                <a:gd name="T16" fmla="+- 0 3680 3511"/>
                                <a:gd name="T17" fmla="*/ T16 w 236"/>
                                <a:gd name="T18" fmla="+- 0 593 507"/>
                                <a:gd name="T19" fmla="*/ 593 h 245"/>
                                <a:gd name="T20" fmla="+- 0 3682 3511"/>
                                <a:gd name="T21" fmla="*/ T20 w 236"/>
                                <a:gd name="T22" fmla="+- 0 605 507"/>
                                <a:gd name="T23" fmla="*/ 605 h 245"/>
                                <a:gd name="T24" fmla="+- 0 3743 3511"/>
                                <a:gd name="T25" fmla="*/ T24 w 236"/>
                                <a:gd name="T26" fmla="+- 0 605 507"/>
                                <a:gd name="T27" fmla="*/ 605 h 245"/>
                                <a:gd name="T28" fmla="+- 0 3741 3511"/>
                                <a:gd name="T29" fmla="*/ T28 w 236"/>
                                <a:gd name="T30" fmla="+- 0 589 507"/>
                                <a:gd name="T31" fmla="*/ 589 h 245"/>
                                <a:gd name="T32" fmla="+- 0 3731 3511"/>
                                <a:gd name="T33" fmla="*/ T32 w 236"/>
                                <a:gd name="T34" fmla="+- 0 562 507"/>
                                <a:gd name="T35" fmla="*/ 562 h 245"/>
                                <a:gd name="T36" fmla="+- 0 3726 3511"/>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7" y="55"/>
                                  </a:lnTo>
                                  <a:lnTo>
                                    <a:pt x="162" y="69"/>
                                  </a:lnTo>
                                  <a:lnTo>
                                    <a:pt x="169" y="86"/>
                                  </a:lnTo>
                                  <a:lnTo>
                                    <a:pt x="171" y="98"/>
                                  </a:lnTo>
                                  <a:lnTo>
                                    <a:pt x="232" y="98"/>
                                  </a:lnTo>
                                  <a:lnTo>
                                    <a:pt x="230" y="82"/>
                                  </a:lnTo>
                                  <a:lnTo>
                                    <a:pt x="220"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227"/>
                        <wpg:cNvGrpSpPr>
                          <a:grpSpLocks/>
                        </wpg:cNvGrpSpPr>
                        <wpg:grpSpPr bwMode="auto">
                          <a:xfrm>
                            <a:off x="3775" y="507"/>
                            <a:ext cx="224" cy="238"/>
                            <a:chOff x="3775" y="507"/>
                            <a:chExt cx="224" cy="238"/>
                          </a:xfrm>
                        </wpg:grpSpPr>
                        <wps:wsp>
                          <wps:cNvPr id="710" name="Freeform 228"/>
                          <wps:cNvSpPr>
                            <a:spLocks/>
                          </wps:cNvSpPr>
                          <wps:spPr bwMode="auto">
                            <a:xfrm>
                              <a:off x="3775" y="507"/>
                              <a:ext cx="224" cy="238"/>
                            </a:xfrm>
                            <a:custGeom>
                              <a:avLst/>
                              <a:gdLst>
                                <a:gd name="T0" fmla="+- 0 3838 3775"/>
                                <a:gd name="T1" fmla="*/ T0 w 224"/>
                                <a:gd name="T2" fmla="+- 0 516 507"/>
                                <a:gd name="T3" fmla="*/ 516 h 238"/>
                                <a:gd name="T4" fmla="+- 0 3775 3775"/>
                                <a:gd name="T5" fmla="*/ T4 w 224"/>
                                <a:gd name="T6" fmla="+- 0 516 507"/>
                                <a:gd name="T7" fmla="*/ 516 h 238"/>
                                <a:gd name="T8" fmla="+- 0 3775 3775"/>
                                <a:gd name="T9" fmla="*/ T8 w 224"/>
                                <a:gd name="T10" fmla="+- 0 745 507"/>
                                <a:gd name="T11" fmla="*/ 745 h 238"/>
                                <a:gd name="T12" fmla="+- 0 3842 3775"/>
                                <a:gd name="T13" fmla="*/ T12 w 224"/>
                                <a:gd name="T14" fmla="+- 0 745 507"/>
                                <a:gd name="T15" fmla="*/ 745 h 238"/>
                                <a:gd name="T16" fmla="+- 0 3842 3775"/>
                                <a:gd name="T17" fmla="*/ T16 w 224"/>
                                <a:gd name="T18" fmla="+- 0 637 507"/>
                                <a:gd name="T19" fmla="*/ 637 h 238"/>
                                <a:gd name="T20" fmla="+- 0 3842 3775"/>
                                <a:gd name="T21" fmla="*/ T20 w 224"/>
                                <a:gd name="T22" fmla="+- 0 619 507"/>
                                <a:gd name="T23" fmla="*/ 619 h 238"/>
                                <a:gd name="T24" fmla="+- 0 3879 3775"/>
                                <a:gd name="T25" fmla="*/ T24 w 224"/>
                                <a:gd name="T26" fmla="+- 0 564 507"/>
                                <a:gd name="T27" fmla="*/ 564 h 238"/>
                                <a:gd name="T28" fmla="+- 0 3995 3775"/>
                                <a:gd name="T29" fmla="*/ T28 w 224"/>
                                <a:gd name="T30" fmla="+- 0 564 507"/>
                                <a:gd name="T31" fmla="*/ 564 h 238"/>
                                <a:gd name="T32" fmla="+- 0 3989 3775"/>
                                <a:gd name="T33" fmla="*/ T32 w 224"/>
                                <a:gd name="T34" fmla="+- 0 547 507"/>
                                <a:gd name="T35" fmla="*/ 547 h 238"/>
                                <a:gd name="T36" fmla="+- 0 3986 3775"/>
                                <a:gd name="T37" fmla="*/ T36 w 224"/>
                                <a:gd name="T38" fmla="+- 0 543 507"/>
                                <a:gd name="T39" fmla="*/ 543 h 238"/>
                                <a:gd name="T40" fmla="+- 0 3839 3775"/>
                                <a:gd name="T41" fmla="*/ T40 w 224"/>
                                <a:gd name="T42" fmla="+- 0 543 507"/>
                                <a:gd name="T43" fmla="*/ 543 h 238"/>
                                <a:gd name="T44" fmla="+- 0 3838 3775"/>
                                <a:gd name="T45" fmla="*/ T44 w 224"/>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63" y="9"/>
                                  </a:moveTo>
                                  <a:lnTo>
                                    <a:pt x="0" y="9"/>
                                  </a:lnTo>
                                  <a:lnTo>
                                    <a:pt x="0" y="238"/>
                                  </a:lnTo>
                                  <a:lnTo>
                                    <a:pt x="67" y="238"/>
                                  </a:lnTo>
                                  <a:lnTo>
                                    <a:pt x="67" y="130"/>
                                  </a:lnTo>
                                  <a:lnTo>
                                    <a:pt x="67" y="112"/>
                                  </a:lnTo>
                                  <a:lnTo>
                                    <a:pt x="104" y="57"/>
                                  </a:lnTo>
                                  <a:lnTo>
                                    <a:pt x="220" y="57"/>
                                  </a:lnTo>
                                  <a:lnTo>
                                    <a:pt x="214" y="40"/>
                                  </a:lnTo>
                                  <a:lnTo>
                                    <a:pt x="211" y="36"/>
                                  </a:lnTo>
                                  <a:lnTo>
                                    <a:pt x="64" y="36"/>
                                  </a:lnTo>
                                  <a:lnTo>
                                    <a:pt x="63"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29"/>
                          <wps:cNvSpPr>
                            <a:spLocks/>
                          </wps:cNvSpPr>
                          <wps:spPr bwMode="auto">
                            <a:xfrm>
                              <a:off x="3775" y="507"/>
                              <a:ext cx="224" cy="238"/>
                            </a:xfrm>
                            <a:custGeom>
                              <a:avLst/>
                              <a:gdLst>
                                <a:gd name="T0" fmla="+- 0 3995 3775"/>
                                <a:gd name="T1" fmla="*/ T0 w 224"/>
                                <a:gd name="T2" fmla="+- 0 564 507"/>
                                <a:gd name="T3" fmla="*/ 564 h 238"/>
                                <a:gd name="T4" fmla="+- 0 3904 3775"/>
                                <a:gd name="T5" fmla="*/ T4 w 224"/>
                                <a:gd name="T6" fmla="+- 0 564 507"/>
                                <a:gd name="T7" fmla="*/ 564 h 238"/>
                                <a:gd name="T8" fmla="+- 0 3913 3775"/>
                                <a:gd name="T9" fmla="*/ T8 w 224"/>
                                <a:gd name="T10" fmla="+- 0 567 507"/>
                                <a:gd name="T11" fmla="*/ 567 h 238"/>
                                <a:gd name="T12" fmla="+- 0 3919 3775"/>
                                <a:gd name="T13" fmla="*/ T12 w 224"/>
                                <a:gd name="T14" fmla="+- 0 572 507"/>
                                <a:gd name="T15" fmla="*/ 572 h 238"/>
                                <a:gd name="T16" fmla="+- 0 3927 3775"/>
                                <a:gd name="T17" fmla="*/ T16 w 224"/>
                                <a:gd name="T18" fmla="+- 0 580 507"/>
                                <a:gd name="T19" fmla="*/ 580 h 238"/>
                                <a:gd name="T20" fmla="+- 0 3931 3775"/>
                                <a:gd name="T21" fmla="*/ T20 w 224"/>
                                <a:gd name="T22" fmla="+- 0 590 507"/>
                                <a:gd name="T23" fmla="*/ 590 h 238"/>
                                <a:gd name="T24" fmla="+- 0 3932 3775"/>
                                <a:gd name="T25" fmla="*/ T24 w 224"/>
                                <a:gd name="T26" fmla="+- 0 602 507"/>
                                <a:gd name="T27" fmla="*/ 602 h 238"/>
                                <a:gd name="T28" fmla="+- 0 3933 3775"/>
                                <a:gd name="T29" fmla="*/ T28 w 224"/>
                                <a:gd name="T30" fmla="+- 0 615 507"/>
                                <a:gd name="T31" fmla="*/ 615 h 238"/>
                                <a:gd name="T32" fmla="+- 0 3933 3775"/>
                                <a:gd name="T33" fmla="*/ T32 w 224"/>
                                <a:gd name="T34" fmla="+- 0 745 507"/>
                                <a:gd name="T35" fmla="*/ 745 h 238"/>
                                <a:gd name="T36" fmla="+- 0 3999 3775"/>
                                <a:gd name="T37" fmla="*/ T36 w 224"/>
                                <a:gd name="T38" fmla="+- 0 745 507"/>
                                <a:gd name="T39" fmla="*/ 745 h 238"/>
                                <a:gd name="T40" fmla="+- 0 3999 3775"/>
                                <a:gd name="T41" fmla="*/ T40 w 224"/>
                                <a:gd name="T42" fmla="+- 0 602 507"/>
                                <a:gd name="T43" fmla="*/ 602 h 238"/>
                                <a:gd name="T44" fmla="+- 0 3998 3775"/>
                                <a:gd name="T45" fmla="*/ T44 w 224"/>
                                <a:gd name="T46" fmla="+- 0 584 507"/>
                                <a:gd name="T47" fmla="*/ 584 h 238"/>
                                <a:gd name="T48" fmla="+- 0 3995 3775"/>
                                <a:gd name="T49" fmla="*/ T48 w 224"/>
                                <a:gd name="T50" fmla="+- 0 565 507"/>
                                <a:gd name="T51" fmla="*/ 565 h 238"/>
                                <a:gd name="T52" fmla="+- 0 3995 3775"/>
                                <a:gd name="T53" fmla="*/ T52 w 224"/>
                                <a:gd name="T54" fmla="+- 0 564 507"/>
                                <a:gd name="T55" fmla="*/ 56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4" h="238">
                                  <a:moveTo>
                                    <a:pt x="220" y="57"/>
                                  </a:moveTo>
                                  <a:lnTo>
                                    <a:pt x="129" y="57"/>
                                  </a:lnTo>
                                  <a:lnTo>
                                    <a:pt x="138" y="60"/>
                                  </a:lnTo>
                                  <a:lnTo>
                                    <a:pt x="144" y="65"/>
                                  </a:lnTo>
                                  <a:lnTo>
                                    <a:pt x="152" y="73"/>
                                  </a:lnTo>
                                  <a:lnTo>
                                    <a:pt x="156" y="83"/>
                                  </a:lnTo>
                                  <a:lnTo>
                                    <a:pt x="157" y="95"/>
                                  </a:lnTo>
                                  <a:lnTo>
                                    <a:pt x="158" y="108"/>
                                  </a:lnTo>
                                  <a:lnTo>
                                    <a:pt x="158" y="238"/>
                                  </a:lnTo>
                                  <a:lnTo>
                                    <a:pt x="224" y="238"/>
                                  </a:lnTo>
                                  <a:lnTo>
                                    <a:pt x="224" y="95"/>
                                  </a:lnTo>
                                  <a:lnTo>
                                    <a:pt x="223" y="77"/>
                                  </a:lnTo>
                                  <a:lnTo>
                                    <a:pt x="220" y="58"/>
                                  </a:lnTo>
                                  <a:lnTo>
                                    <a:pt x="220" y="5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230"/>
                          <wps:cNvSpPr>
                            <a:spLocks/>
                          </wps:cNvSpPr>
                          <wps:spPr bwMode="auto">
                            <a:xfrm>
                              <a:off x="3775" y="507"/>
                              <a:ext cx="224" cy="238"/>
                            </a:xfrm>
                            <a:custGeom>
                              <a:avLst/>
                              <a:gdLst>
                                <a:gd name="T0" fmla="+- 0 3915 3775"/>
                                <a:gd name="T1" fmla="*/ T0 w 224"/>
                                <a:gd name="T2" fmla="+- 0 507 507"/>
                                <a:gd name="T3" fmla="*/ 507 h 238"/>
                                <a:gd name="T4" fmla="+- 0 3883 3775"/>
                                <a:gd name="T5" fmla="*/ T4 w 224"/>
                                <a:gd name="T6" fmla="+- 0 512 507"/>
                                <a:gd name="T7" fmla="*/ 512 h 238"/>
                                <a:gd name="T8" fmla="+- 0 3859 3775"/>
                                <a:gd name="T9" fmla="*/ T8 w 224"/>
                                <a:gd name="T10" fmla="+- 0 524 507"/>
                                <a:gd name="T11" fmla="*/ 524 h 238"/>
                                <a:gd name="T12" fmla="+- 0 3845 3775"/>
                                <a:gd name="T13" fmla="*/ T12 w 224"/>
                                <a:gd name="T14" fmla="+- 0 536 507"/>
                                <a:gd name="T15" fmla="*/ 536 h 238"/>
                                <a:gd name="T16" fmla="+- 0 3839 3775"/>
                                <a:gd name="T17" fmla="*/ T16 w 224"/>
                                <a:gd name="T18" fmla="+- 0 542 507"/>
                                <a:gd name="T19" fmla="*/ 542 h 238"/>
                                <a:gd name="T20" fmla="+- 0 3839 3775"/>
                                <a:gd name="T21" fmla="*/ T20 w 224"/>
                                <a:gd name="T22" fmla="+- 0 543 507"/>
                                <a:gd name="T23" fmla="*/ 543 h 238"/>
                                <a:gd name="T24" fmla="+- 0 3986 3775"/>
                                <a:gd name="T25" fmla="*/ T24 w 224"/>
                                <a:gd name="T26" fmla="+- 0 543 507"/>
                                <a:gd name="T27" fmla="*/ 543 h 238"/>
                                <a:gd name="T28" fmla="+- 0 3977 3775"/>
                                <a:gd name="T29" fmla="*/ T28 w 224"/>
                                <a:gd name="T30" fmla="+- 0 531 507"/>
                                <a:gd name="T31" fmla="*/ 531 h 238"/>
                                <a:gd name="T32" fmla="+- 0 3963 3775"/>
                                <a:gd name="T33" fmla="*/ T32 w 224"/>
                                <a:gd name="T34" fmla="+- 0 520 507"/>
                                <a:gd name="T35" fmla="*/ 520 h 238"/>
                                <a:gd name="T36" fmla="+- 0 3948 3775"/>
                                <a:gd name="T37" fmla="*/ T36 w 224"/>
                                <a:gd name="T38" fmla="+- 0 512 507"/>
                                <a:gd name="T39" fmla="*/ 512 h 238"/>
                                <a:gd name="T40" fmla="+- 0 3932 3775"/>
                                <a:gd name="T41" fmla="*/ T40 w 224"/>
                                <a:gd name="T42" fmla="+- 0 508 507"/>
                                <a:gd name="T43" fmla="*/ 508 h 238"/>
                                <a:gd name="T44" fmla="+- 0 3915 3775"/>
                                <a:gd name="T45" fmla="*/ T44 w 224"/>
                                <a:gd name="T46" fmla="+- 0 507 507"/>
                                <a:gd name="T47"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140" y="0"/>
                                  </a:moveTo>
                                  <a:lnTo>
                                    <a:pt x="108" y="5"/>
                                  </a:lnTo>
                                  <a:lnTo>
                                    <a:pt x="84" y="17"/>
                                  </a:lnTo>
                                  <a:lnTo>
                                    <a:pt x="70" y="29"/>
                                  </a:lnTo>
                                  <a:lnTo>
                                    <a:pt x="64" y="35"/>
                                  </a:lnTo>
                                  <a:lnTo>
                                    <a:pt x="64" y="36"/>
                                  </a:lnTo>
                                  <a:lnTo>
                                    <a:pt x="211" y="36"/>
                                  </a:lnTo>
                                  <a:lnTo>
                                    <a:pt x="202" y="24"/>
                                  </a:lnTo>
                                  <a:lnTo>
                                    <a:pt x="188" y="13"/>
                                  </a:lnTo>
                                  <a:lnTo>
                                    <a:pt x="173" y="5"/>
                                  </a:lnTo>
                                  <a:lnTo>
                                    <a:pt x="157" y="1"/>
                                  </a:lnTo>
                                  <a:lnTo>
                                    <a:pt x="14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231"/>
                        <wpg:cNvGrpSpPr>
                          <a:grpSpLocks/>
                        </wpg:cNvGrpSpPr>
                        <wpg:grpSpPr bwMode="auto">
                          <a:xfrm>
                            <a:off x="4255" y="507"/>
                            <a:ext cx="156" cy="238"/>
                            <a:chOff x="4255" y="507"/>
                            <a:chExt cx="156" cy="238"/>
                          </a:xfrm>
                        </wpg:grpSpPr>
                        <wps:wsp>
                          <wps:cNvPr id="714" name="Freeform 232"/>
                          <wps:cNvSpPr>
                            <a:spLocks/>
                          </wps:cNvSpPr>
                          <wps:spPr bwMode="auto">
                            <a:xfrm>
                              <a:off x="4255" y="507"/>
                              <a:ext cx="156" cy="238"/>
                            </a:xfrm>
                            <a:custGeom>
                              <a:avLst/>
                              <a:gdLst>
                                <a:gd name="T0" fmla="+- 0 4317 4255"/>
                                <a:gd name="T1" fmla="*/ T0 w 156"/>
                                <a:gd name="T2" fmla="+- 0 516 507"/>
                                <a:gd name="T3" fmla="*/ 516 h 238"/>
                                <a:gd name="T4" fmla="+- 0 4255 4255"/>
                                <a:gd name="T5" fmla="*/ T4 w 156"/>
                                <a:gd name="T6" fmla="+- 0 516 507"/>
                                <a:gd name="T7" fmla="*/ 516 h 238"/>
                                <a:gd name="T8" fmla="+- 0 4255 4255"/>
                                <a:gd name="T9" fmla="*/ T8 w 156"/>
                                <a:gd name="T10" fmla="+- 0 745 507"/>
                                <a:gd name="T11" fmla="*/ 745 h 238"/>
                                <a:gd name="T12" fmla="+- 0 4321 4255"/>
                                <a:gd name="T13" fmla="*/ T12 w 156"/>
                                <a:gd name="T14" fmla="+- 0 745 507"/>
                                <a:gd name="T15" fmla="*/ 745 h 238"/>
                                <a:gd name="T16" fmla="+- 0 4321 4255"/>
                                <a:gd name="T17" fmla="*/ T16 w 156"/>
                                <a:gd name="T18" fmla="+- 0 652 507"/>
                                <a:gd name="T19" fmla="*/ 652 h 238"/>
                                <a:gd name="T20" fmla="+- 0 4322 4255"/>
                                <a:gd name="T21" fmla="*/ T20 w 156"/>
                                <a:gd name="T22" fmla="+- 0 635 507"/>
                                <a:gd name="T23" fmla="*/ 635 h 238"/>
                                <a:gd name="T24" fmla="+- 0 4356 4255"/>
                                <a:gd name="T25" fmla="*/ T24 w 156"/>
                                <a:gd name="T26" fmla="+- 0 579 507"/>
                                <a:gd name="T27" fmla="*/ 579 h 238"/>
                                <a:gd name="T28" fmla="+- 0 4394 4255"/>
                                <a:gd name="T29" fmla="*/ T28 w 156"/>
                                <a:gd name="T30" fmla="+- 0 571 507"/>
                                <a:gd name="T31" fmla="*/ 571 h 238"/>
                                <a:gd name="T32" fmla="+- 0 4410 4255"/>
                                <a:gd name="T33" fmla="*/ T32 w 156"/>
                                <a:gd name="T34" fmla="+- 0 571 507"/>
                                <a:gd name="T35" fmla="*/ 571 h 238"/>
                                <a:gd name="T36" fmla="+- 0 4410 4255"/>
                                <a:gd name="T37" fmla="*/ T36 w 156"/>
                                <a:gd name="T38" fmla="+- 0 555 507"/>
                                <a:gd name="T39" fmla="*/ 555 h 238"/>
                                <a:gd name="T40" fmla="+- 0 4318 4255"/>
                                <a:gd name="T41" fmla="*/ T40 w 156"/>
                                <a:gd name="T42" fmla="+- 0 555 507"/>
                                <a:gd name="T43" fmla="*/ 555 h 238"/>
                                <a:gd name="T44" fmla="+- 0 4317 4255"/>
                                <a:gd name="T45" fmla="*/ T44 w 156"/>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6" h="238">
                                  <a:moveTo>
                                    <a:pt x="62" y="9"/>
                                  </a:moveTo>
                                  <a:lnTo>
                                    <a:pt x="0" y="9"/>
                                  </a:lnTo>
                                  <a:lnTo>
                                    <a:pt x="0" y="238"/>
                                  </a:lnTo>
                                  <a:lnTo>
                                    <a:pt x="66" y="238"/>
                                  </a:lnTo>
                                  <a:lnTo>
                                    <a:pt x="66" y="145"/>
                                  </a:lnTo>
                                  <a:lnTo>
                                    <a:pt x="67" y="128"/>
                                  </a:lnTo>
                                  <a:lnTo>
                                    <a:pt x="101" y="72"/>
                                  </a:lnTo>
                                  <a:lnTo>
                                    <a:pt x="139" y="64"/>
                                  </a:lnTo>
                                  <a:lnTo>
                                    <a:pt x="155" y="64"/>
                                  </a:lnTo>
                                  <a:lnTo>
                                    <a:pt x="155" y="48"/>
                                  </a:lnTo>
                                  <a:lnTo>
                                    <a:pt x="63" y="48"/>
                                  </a:lnTo>
                                  <a:lnTo>
                                    <a:pt x="62"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233"/>
                          <wps:cNvSpPr>
                            <a:spLocks/>
                          </wps:cNvSpPr>
                          <wps:spPr bwMode="auto">
                            <a:xfrm>
                              <a:off x="4255" y="507"/>
                              <a:ext cx="156" cy="238"/>
                            </a:xfrm>
                            <a:custGeom>
                              <a:avLst/>
                              <a:gdLst>
                                <a:gd name="T0" fmla="+- 0 4410 4255"/>
                                <a:gd name="T1" fmla="*/ T0 w 156"/>
                                <a:gd name="T2" fmla="+- 0 571 507"/>
                                <a:gd name="T3" fmla="*/ 571 h 238"/>
                                <a:gd name="T4" fmla="+- 0 4401 4255"/>
                                <a:gd name="T5" fmla="*/ T4 w 156"/>
                                <a:gd name="T6" fmla="+- 0 571 507"/>
                                <a:gd name="T7" fmla="*/ 571 h 238"/>
                                <a:gd name="T8" fmla="+- 0 4406 4255"/>
                                <a:gd name="T9" fmla="*/ T8 w 156"/>
                                <a:gd name="T10" fmla="+- 0 571 507"/>
                                <a:gd name="T11" fmla="*/ 571 h 238"/>
                                <a:gd name="T12" fmla="+- 0 4410 4255"/>
                                <a:gd name="T13" fmla="*/ T12 w 156"/>
                                <a:gd name="T14" fmla="+- 0 572 507"/>
                                <a:gd name="T15" fmla="*/ 572 h 238"/>
                                <a:gd name="T16" fmla="+- 0 4410 4255"/>
                                <a:gd name="T17" fmla="*/ T16 w 156"/>
                                <a:gd name="T18" fmla="+- 0 571 507"/>
                                <a:gd name="T19" fmla="*/ 571 h 238"/>
                              </a:gdLst>
                              <a:ahLst/>
                              <a:cxnLst>
                                <a:cxn ang="0">
                                  <a:pos x="T1" y="T3"/>
                                </a:cxn>
                                <a:cxn ang="0">
                                  <a:pos x="T5" y="T7"/>
                                </a:cxn>
                                <a:cxn ang="0">
                                  <a:pos x="T9" y="T11"/>
                                </a:cxn>
                                <a:cxn ang="0">
                                  <a:pos x="T13" y="T15"/>
                                </a:cxn>
                                <a:cxn ang="0">
                                  <a:pos x="T17" y="T19"/>
                                </a:cxn>
                              </a:cxnLst>
                              <a:rect l="0" t="0" r="r" b="b"/>
                              <a:pathLst>
                                <a:path w="156" h="238">
                                  <a:moveTo>
                                    <a:pt x="155" y="64"/>
                                  </a:moveTo>
                                  <a:lnTo>
                                    <a:pt x="146" y="64"/>
                                  </a:lnTo>
                                  <a:lnTo>
                                    <a:pt x="151" y="64"/>
                                  </a:lnTo>
                                  <a:lnTo>
                                    <a:pt x="155" y="65"/>
                                  </a:lnTo>
                                  <a:lnTo>
                                    <a:pt x="155" y="6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234"/>
                          <wps:cNvSpPr>
                            <a:spLocks/>
                          </wps:cNvSpPr>
                          <wps:spPr bwMode="auto">
                            <a:xfrm>
                              <a:off x="4255" y="507"/>
                              <a:ext cx="156" cy="238"/>
                            </a:xfrm>
                            <a:custGeom>
                              <a:avLst/>
                              <a:gdLst>
                                <a:gd name="T0" fmla="+- 0 4407 4255"/>
                                <a:gd name="T1" fmla="*/ T0 w 156"/>
                                <a:gd name="T2" fmla="+- 0 507 507"/>
                                <a:gd name="T3" fmla="*/ 507 h 238"/>
                                <a:gd name="T4" fmla="+- 0 4401 4255"/>
                                <a:gd name="T5" fmla="*/ T4 w 156"/>
                                <a:gd name="T6" fmla="+- 0 507 507"/>
                                <a:gd name="T7" fmla="*/ 507 h 238"/>
                                <a:gd name="T8" fmla="+- 0 4377 4255"/>
                                <a:gd name="T9" fmla="*/ T8 w 156"/>
                                <a:gd name="T10" fmla="+- 0 511 507"/>
                                <a:gd name="T11" fmla="*/ 511 h 238"/>
                                <a:gd name="T12" fmla="+- 0 4354 4255"/>
                                <a:gd name="T13" fmla="*/ T12 w 156"/>
                                <a:gd name="T14" fmla="+- 0 521 507"/>
                                <a:gd name="T15" fmla="*/ 521 h 238"/>
                                <a:gd name="T16" fmla="+- 0 4334 4255"/>
                                <a:gd name="T17" fmla="*/ T16 w 156"/>
                                <a:gd name="T18" fmla="+- 0 536 507"/>
                                <a:gd name="T19" fmla="*/ 536 h 238"/>
                                <a:gd name="T20" fmla="+- 0 4318 4255"/>
                                <a:gd name="T21" fmla="*/ T20 w 156"/>
                                <a:gd name="T22" fmla="+- 0 555 507"/>
                                <a:gd name="T23" fmla="*/ 555 h 238"/>
                                <a:gd name="T24" fmla="+- 0 4410 4255"/>
                                <a:gd name="T25" fmla="*/ T24 w 156"/>
                                <a:gd name="T26" fmla="+- 0 555 507"/>
                                <a:gd name="T27" fmla="*/ 555 h 238"/>
                                <a:gd name="T28" fmla="+- 0 4410 4255"/>
                                <a:gd name="T29" fmla="*/ T28 w 156"/>
                                <a:gd name="T30" fmla="+- 0 507 507"/>
                                <a:gd name="T31" fmla="*/ 507 h 238"/>
                                <a:gd name="T32" fmla="+- 0 4407 4255"/>
                                <a:gd name="T33" fmla="*/ T32 w 156"/>
                                <a:gd name="T34" fmla="+- 0 507 507"/>
                                <a:gd name="T35"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6" h="238">
                                  <a:moveTo>
                                    <a:pt x="152" y="0"/>
                                  </a:moveTo>
                                  <a:lnTo>
                                    <a:pt x="146" y="0"/>
                                  </a:lnTo>
                                  <a:lnTo>
                                    <a:pt x="122" y="4"/>
                                  </a:lnTo>
                                  <a:lnTo>
                                    <a:pt x="99" y="14"/>
                                  </a:lnTo>
                                  <a:lnTo>
                                    <a:pt x="79" y="29"/>
                                  </a:lnTo>
                                  <a:lnTo>
                                    <a:pt x="63" y="48"/>
                                  </a:lnTo>
                                  <a:lnTo>
                                    <a:pt x="155" y="48"/>
                                  </a:lnTo>
                                  <a:lnTo>
                                    <a:pt x="155" y="0"/>
                                  </a:lnTo>
                                  <a:lnTo>
                                    <a:pt x="152"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235"/>
                        <wpg:cNvGrpSpPr>
                          <a:grpSpLocks/>
                        </wpg:cNvGrpSpPr>
                        <wpg:grpSpPr bwMode="auto">
                          <a:xfrm>
                            <a:off x="4424" y="507"/>
                            <a:ext cx="236" cy="245"/>
                            <a:chOff x="4424" y="507"/>
                            <a:chExt cx="236" cy="245"/>
                          </a:xfrm>
                        </wpg:grpSpPr>
                        <wps:wsp>
                          <wps:cNvPr id="718" name="Freeform 236"/>
                          <wps:cNvSpPr>
                            <a:spLocks/>
                          </wps:cNvSpPr>
                          <wps:spPr bwMode="auto">
                            <a:xfrm>
                              <a:off x="4424" y="507"/>
                              <a:ext cx="236" cy="245"/>
                            </a:xfrm>
                            <a:custGeom>
                              <a:avLst/>
                              <a:gdLst>
                                <a:gd name="T0" fmla="+- 0 4547 4424"/>
                                <a:gd name="T1" fmla="*/ T0 w 236"/>
                                <a:gd name="T2" fmla="+- 0 507 507"/>
                                <a:gd name="T3" fmla="*/ 507 h 245"/>
                                <a:gd name="T4" fmla="+- 0 4491 4424"/>
                                <a:gd name="T5" fmla="*/ T4 w 236"/>
                                <a:gd name="T6" fmla="+- 0 518 507"/>
                                <a:gd name="T7" fmla="*/ 518 h 245"/>
                                <a:gd name="T8" fmla="+- 0 4453 4424"/>
                                <a:gd name="T9" fmla="*/ T8 w 236"/>
                                <a:gd name="T10" fmla="+- 0 546 507"/>
                                <a:gd name="T11" fmla="*/ 546 h 245"/>
                                <a:gd name="T12" fmla="+- 0 4431 4424"/>
                                <a:gd name="T13" fmla="*/ T12 w 236"/>
                                <a:gd name="T14" fmla="+- 0 586 507"/>
                                <a:gd name="T15" fmla="*/ 586 h 245"/>
                                <a:gd name="T16" fmla="+- 0 4424 4424"/>
                                <a:gd name="T17" fmla="*/ T16 w 236"/>
                                <a:gd name="T18" fmla="+- 0 630 507"/>
                                <a:gd name="T19" fmla="*/ 630 h 245"/>
                                <a:gd name="T20" fmla="+- 0 4431 4424"/>
                                <a:gd name="T21" fmla="*/ T20 w 236"/>
                                <a:gd name="T22" fmla="+- 0 676 507"/>
                                <a:gd name="T23" fmla="*/ 676 h 245"/>
                                <a:gd name="T24" fmla="+- 0 4453 4424"/>
                                <a:gd name="T25" fmla="*/ T24 w 236"/>
                                <a:gd name="T26" fmla="+- 0 714 507"/>
                                <a:gd name="T27" fmla="*/ 714 h 245"/>
                                <a:gd name="T28" fmla="+- 0 4492 4424"/>
                                <a:gd name="T29" fmla="*/ T28 w 236"/>
                                <a:gd name="T30" fmla="+- 0 742 507"/>
                                <a:gd name="T31" fmla="*/ 742 h 245"/>
                                <a:gd name="T32" fmla="+- 0 4548 4424"/>
                                <a:gd name="T33" fmla="*/ T32 w 236"/>
                                <a:gd name="T34" fmla="+- 0 752 507"/>
                                <a:gd name="T35" fmla="*/ 752 h 245"/>
                                <a:gd name="T36" fmla="+- 0 4582 4424"/>
                                <a:gd name="T37" fmla="*/ T36 w 236"/>
                                <a:gd name="T38" fmla="+- 0 748 507"/>
                                <a:gd name="T39" fmla="*/ 748 h 245"/>
                                <a:gd name="T40" fmla="+- 0 4611 4424"/>
                                <a:gd name="T41" fmla="*/ T40 w 236"/>
                                <a:gd name="T42" fmla="+- 0 739 507"/>
                                <a:gd name="T43" fmla="*/ 739 h 245"/>
                                <a:gd name="T44" fmla="+- 0 4634 4424"/>
                                <a:gd name="T45" fmla="*/ T44 w 236"/>
                                <a:gd name="T46" fmla="+- 0 724 507"/>
                                <a:gd name="T47" fmla="*/ 724 h 245"/>
                                <a:gd name="T48" fmla="+- 0 4653 4424"/>
                                <a:gd name="T49" fmla="*/ T48 w 236"/>
                                <a:gd name="T50" fmla="+- 0 707 507"/>
                                <a:gd name="T51" fmla="*/ 707 h 245"/>
                                <a:gd name="T52" fmla="+- 0 4646 4424"/>
                                <a:gd name="T53" fmla="*/ T52 w 236"/>
                                <a:gd name="T54" fmla="+- 0 701 507"/>
                                <a:gd name="T55" fmla="*/ 701 h 245"/>
                                <a:gd name="T56" fmla="+- 0 4550 4424"/>
                                <a:gd name="T57" fmla="*/ T56 w 236"/>
                                <a:gd name="T58" fmla="+- 0 701 507"/>
                                <a:gd name="T59" fmla="*/ 701 h 245"/>
                                <a:gd name="T60" fmla="+- 0 4523 4424"/>
                                <a:gd name="T61" fmla="*/ T60 w 236"/>
                                <a:gd name="T62" fmla="+- 0 696 507"/>
                                <a:gd name="T63" fmla="*/ 696 h 245"/>
                                <a:gd name="T64" fmla="+- 0 4504 4424"/>
                                <a:gd name="T65" fmla="*/ T64 w 236"/>
                                <a:gd name="T66" fmla="+- 0 683 507"/>
                                <a:gd name="T67" fmla="*/ 683 h 245"/>
                                <a:gd name="T68" fmla="+- 0 4495 4424"/>
                                <a:gd name="T69" fmla="*/ T68 w 236"/>
                                <a:gd name="T70" fmla="+- 0 666 507"/>
                                <a:gd name="T71" fmla="*/ 666 h 245"/>
                                <a:gd name="T72" fmla="+- 0 4492 4424"/>
                                <a:gd name="T73" fmla="*/ T72 w 236"/>
                                <a:gd name="T74" fmla="+- 0 650 507"/>
                                <a:gd name="T75" fmla="*/ 650 h 245"/>
                                <a:gd name="T76" fmla="+- 0 4659 4424"/>
                                <a:gd name="T77" fmla="*/ T76 w 236"/>
                                <a:gd name="T78" fmla="+- 0 650 507"/>
                                <a:gd name="T79" fmla="*/ 650 h 245"/>
                                <a:gd name="T80" fmla="+- 0 4658 4424"/>
                                <a:gd name="T81" fmla="*/ T80 w 236"/>
                                <a:gd name="T82" fmla="+- 0 619 507"/>
                                <a:gd name="T83" fmla="*/ 619 h 245"/>
                                <a:gd name="T84" fmla="+- 0 4656 4424"/>
                                <a:gd name="T85" fmla="*/ T84 w 236"/>
                                <a:gd name="T86" fmla="+- 0 605 507"/>
                                <a:gd name="T87" fmla="*/ 605 h 245"/>
                                <a:gd name="T88" fmla="+- 0 4492 4424"/>
                                <a:gd name="T89" fmla="*/ T88 w 236"/>
                                <a:gd name="T90" fmla="+- 0 605 507"/>
                                <a:gd name="T91" fmla="*/ 605 h 245"/>
                                <a:gd name="T92" fmla="+- 0 4494 4424"/>
                                <a:gd name="T93" fmla="*/ T92 w 236"/>
                                <a:gd name="T94" fmla="+- 0 593 507"/>
                                <a:gd name="T95" fmla="*/ 593 h 245"/>
                                <a:gd name="T96" fmla="+- 0 4502 4424"/>
                                <a:gd name="T97" fmla="*/ T96 w 236"/>
                                <a:gd name="T98" fmla="+- 0 577 507"/>
                                <a:gd name="T99" fmla="*/ 577 h 245"/>
                                <a:gd name="T100" fmla="+- 0 4518 4424"/>
                                <a:gd name="T101" fmla="*/ T100 w 236"/>
                                <a:gd name="T102" fmla="+- 0 562 507"/>
                                <a:gd name="T103" fmla="*/ 562 h 245"/>
                                <a:gd name="T104" fmla="+- 0 4544 4424"/>
                                <a:gd name="T105" fmla="*/ T104 w 236"/>
                                <a:gd name="T106" fmla="+- 0 556 507"/>
                                <a:gd name="T107" fmla="*/ 556 h 245"/>
                                <a:gd name="T108" fmla="+- 0 4639 4424"/>
                                <a:gd name="T109" fmla="*/ T108 w 236"/>
                                <a:gd name="T110" fmla="+- 0 556 507"/>
                                <a:gd name="T111" fmla="*/ 556 h 245"/>
                                <a:gd name="T112" fmla="+- 0 4625 4424"/>
                                <a:gd name="T113" fmla="*/ T112 w 236"/>
                                <a:gd name="T114" fmla="+- 0 537 507"/>
                                <a:gd name="T115" fmla="*/ 537 h 245"/>
                                <a:gd name="T116" fmla="+- 0 4605 4424"/>
                                <a:gd name="T117" fmla="*/ T116 w 236"/>
                                <a:gd name="T118" fmla="+- 0 521 507"/>
                                <a:gd name="T119" fmla="*/ 521 h 245"/>
                                <a:gd name="T120" fmla="+- 0 4584 4424"/>
                                <a:gd name="T121" fmla="*/ T120 w 236"/>
                                <a:gd name="T122" fmla="+- 0 512 507"/>
                                <a:gd name="T123" fmla="*/ 512 h 245"/>
                                <a:gd name="T124" fmla="+- 0 4564 4424"/>
                                <a:gd name="T125" fmla="*/ T124 w 236"/>
                                <a:gd name="T126" fmla="+- 0 508 507"/>
                                <a:gd name="T127" fmla="*/ 508 h 245"/>
                                <a:gd name="T128" fmla="+- 0 4547 4424"/>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7"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6" y="194"/>
                                  </a:lnTo>
                                  <a:lnTo>
                                    <a:pt x="99" y="189"/>
                                  </a:lnTo>
                                  <a:lnTo>
                                    <a:pt x="80" y="176"/>
                                  </a:lnTo>
                                  <a:lnTo>
                                    <a:pt x="71" y="159"/>
                                  </a:lnTo>
                                  <a:lnTo>
                                    <a:pt x="68" y="143"/>
                                  </a:lnTo>
                                  <a:lnTo>
                                    <a:pt x="235" y="143"/>
                                  </a:lnTo>
                                  <a:lnTo>
                                    <a:pt x="234" y="112"/>
                                  </a:lnTo>
                                  <a:lnTo>
                                    <a:pt x="232" y="98"/>
                                  </a:lnTo>
                                  <a:lnTo>
                                    <a:pt x="68" y="98"/>
                                  </a:lnTo>
                                  <a:lnTo>
                                    <a:pt x="70" y="86"/>
                                  </a:lnTo>
                                  <a:lnTo>
                                    <a:pt x="78"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37"/>
                          <wps:cNvSpPr>
                            <a:spLocks/>
                          </wps:cNvSpPr>
                          <wps:spPr bwMode="auto">
                            <a:xfrm>
                              <a:off x="4424" y="507"/>
                              <a:ext cx="236" cy="245"/>
                            </a:xfrm>
                            <a:custGeom>
                              <a:avLst/>
                              <a:gdLst>
                                <a:gd name="T0" fmla="+- 0 4617 4424"/>
                                <a:gd name="T1" fmla="*/ T0 w 236"/>
                                <a:gd name="T2" fmla="+- 0 673 507"/>
                                <a:gd name="T3" fmla="*/ 673 h 245"/>
                                <a:gd name="T4" fmla="+- 0 4610 4424"/>
                                <a:gd name="T5" fmla="*/ T4 w 236"/>
                                <a:gd name="T6" fmla="+- 0 679 507"/>
                                <a:gd name="T7" fmla="*/ 679 h 245"/>
                                <a:gd name="T8" fmla="+- 0 4596 4424"/>
                                <a:gd name="T9" fmla="*/ T8 w 236"/>
                                <a:gd name="T10" fmla="+- 0 689 507"/>
                                <a:gd name="T11" fmla="*/ 689 h 245"/>
                                <a:gd name="T12" fmla="+- 0 4577 4424"/>
                                <a:gd name="T13" fmla="*/ T12 w 236"/>
                                <a:gd name="T14" fmla="+- 0 697 507"/>
                                <a:gd name="T15" fmla="*/ 697 h 245"/>
                                <a:gd name="T16" fmla="+- 0 4550 4424"/>
                                <a:gd name="T17" fmla="*/ T16 w 236"/>
                                <a:gd name="T18" fmla="+- 0 701 507"/>
                                <a:gd name="T19" fmla="*/ 701 h 245"/>
                                <a:gd name="T20" fmla="+- 0 4646 4424"/>
                                <a:gd name="T21" fmla="*/ T20 w 236"/>
                                <a:gd name="T22" fmla="+- 0 701 507"/>
                                <a:gd name="T23" fmla="*/ 701 h 245"/>
                                <a:gd name="T24" fmla="+- 0 4617 4424"/>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2" y="182"/>
                                  </a:lnTo>
                                  <a:lnTo>
                                    <a:pt x="153" y="190"/>
                                  </a:lnTo>
                                  <a:lnTo>
                                    <a:pt x="126"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38"/>
                          <wps:cNvSpPr>
                            <a:spLocks/>
                          </wps:cNvSpPr>
                          <wps:spPr bwMode="auto">
                            <a:xfrm>
                              <a:off x="4424" y="507"/>
                              <a:ext cx="236" cy="245"/>
                            </a:xfrm>
                            <a:custGeom>
                              <a:avLst/>
                              <a:gdLst>
                                <a:gd name="T0" fmla="+- 0 4639 4424"/>
                                <a:gd name="T1" fmla="*/ T0 w 236"/>
                                <a:gd name="T2" fmla="+- 0 556 507"/>
                                <a:gd name="T3" fmla="*/ 556 h 245"/>
                                <a:gd name="T4" fmla="+- 0 4544 4424"/>
                                <a:gd name="T5" fmla="*/ T4 w 236"/>
                                <a:gd name="T6" fmla="+- 0 556 507"/>
                                <a:gd name="T7" fmla="*/ 556 h 245"/>
                                <a:gd name="T8" fmla="+- 0 4570 4424"/>
                                <a:gd name="T9" fmla="*/ T8 w 236"/>
                                <a:gd name="T10" fmla="+- 0 562 507"/>
                                <a:gd name="T11" fmla="*/ 562 h 245"/>
                                <a:gd name="T12" fmla="+- 0 4586 4424"/>
                                <a:gd name="T13" fmla="*/ T12 w 236"/>
                                <a:gd name="T14" fmla="+- 0 576 507"/>
                                <a:gd name="T15" fmla="*/ 576 h 245"/>
                                <a:gd name="T16" fmla="+- 0 4593 4424"/>
                                <a:gd name="T17" fmla="*/ T16 w 236"/>
                                <a:gd name="T18" fmla="+- 0 593 507"/>
                                <a:gd name="T19" fmla="*/ 593 h 245"/>
                                <a:gd name="T20" fmla="+- 0 4595 4424"/>
                                <a:gd name="T21" fmla="*/ T20 w 236"/>
                                <a:gd name="T22" fmla="+- 0 605 507"/>
                                <a:gd name="T23" fmla="*/ 605 h 245"/>
                                <a:gd name="T24" fmla="+- 0 4656 4424"/>
                                <a:gd name="T25" fmla="*/ T24 w 236"/>
                                <a:gd name="T26" fmla="+- 0 605 507"/>
                                <a:gd name="T27" fmla="*/ 605 h 245"/>
                                <a:gd name="T28" fmla="+- 0 4654 4424"/>
                                <a:gd name="T29" fmla="*/ T28 w 236"/>
                                <a:gd name="T30" fmla="+- 0 589 507"/>
                                <a:gd name="T31" fmla="*/ 589 h 245"/>
                                <a:gd name="T32" fmla="+- 0 4643 4424"/>
                                <a:gd name="T33" fmla="*/ T32 w 236"/>
                                <a:gd name="T34" fmla="+- 0 562 507"/>
                                <a:gd name="T35" fmla="*/ 562 h 245"/>
                                <a:gd name="T36" fmla="+- 0 4639 4424"/>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6" y="55"/>
                                  </a:lnTo>
                                  <a:lnTo>
                                    <a:pt x="162" y="69"/>
                                  </a:lnTo>
                                  <a:lnTo>
                                    <a:pt x="169" y="86"/>
                                  </a:lnTo>
                                  <a:lnTo>
                                    <a:pt x="171" y="98"/>
                                  </a:lnTo>
                                  <a:lnTo>
                                    <a:pt x="232" y="98"/>
                                  </a:lnTo>
                                  <a:lnTo>
                                    <a:pt x="230" y="82"/>
                                  </a:lnTo>
                                  <a:lnTo>
                                    <a:pt x="219"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21" name="Group 239"/>
                      <wpg:cNvGrpSpPr>
                        <a:grpSpLocks/>
                      </wpg:cNvGrpSpPr>
                      <wpg:grpSpPr bwMode="auto">
                        <a:xfrm>
                          <a:off x="2169" y="1079"/>
                          <a:ext cx="918" cy="249"/>
                          <a:chOff x="2169" y="83"/>
                          <a:chExt cx="918" cy="249"/>
                        </a:xfrm>
                      </wpg:grpSpPr>
                      <wpg:grpSp>
                        <wpg:cNvPr id="722" name="Group 240"/>
                        <wpg:cNvGrpSpPr>
                          <a:grpSpLocks/>
                        </wpg:cNvGrpSpPr>
                        <wpg:grpSpPr bwMode="auto">
                          <a:xfrm>
                            <a:off x="2288" y="124"/>
                            <a:ext cx="2" cy="184"/>
                            <a:chOff x="2288" y="124"/>
                            <a:chExt cx="2" cy="184"/>
                          </a:xfrm>
                        </wpg:grpSpPr>
                        <wps:wsp>
                          <wps:cNvPr id="723" name="Freeform 241"/>
                          <wps:cNvSpPr>
                            <a:spLocks/>
                          </wps:cNvSpPr>
                          <wps:spPr bwMode="auto">
                            <a:xfrm>
                              <a:off x="2288" y="124"/>
                              <a:ext cx="2" cy="184"/>
                            </a:xfrm>
                            <a:custGeom>
                              <a:avLst/>
                              <a:gdLst>
                                <a:gd name="T0" fmla="+- 0 124 124"/>
                                <a:gd name="T1" fmla="*/ 124 h 184"/>
                                <a:gd name="T2" fmla="+- 0 307 124"/>
                                <a:gd name="T3" fmla="*/ 307 h 184"/>
                              </a:gdLst>
                              <a:ahLst/>
                              <a:cxnLst>
                                <a:cxn ang="0">
                                  <a:pos x="0" y="T1"/>
                                </a:cxn>
                                <a:cxn ang="0">
                                  <a:pos x="0" y="T3"/>
                                </a:cxn>
                              </a:cxnLst>
                              <a:rect l="0" t="0" r="r" b="b"/>
                              <a:pathLst>
                                <a:path h="184">
                                  <a:moveTo>
                                    <a:pt x="0" y="0"/>
                                  </a:moveTo>
                                  <a:lnTo>
                                    <a:pt x="0" y="183"/>
                                  </a:lnTo>
                                </a:path>
                              </a:pathLst>
                            </a:custGeom>
                            <a:noFill/>
                            <a:ln w="31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242"/>
                        <wpg:cNvGrpSpPr>
                          <a:grpSpLocks/>
                        </wpg:cNvGrpSpPr>
                        <wpg:grpSpPr bwMode="auto">
                          <a:xfrm>
                            <a:off x="2190" y="103"/>
                            <a:ext cx="197" cy="2"/>
                            <a:chOff x="2190" y="103"/>
                            <a:chExt cx="197" cy="2"/>
                          </a:xfrm>
                        </wpg:grpSpPr>
                        <wps:wsp>
                          <wps:cNvPr id="725" name="Freeform 243"/>
                          <wps:cNvSpPr>
                            <a:spLocks/>
                          </wps:cNvSpPr>
                          <wps:spPr bwMode="auto">
                            <a:xfrm>
                              <a:off x="2190" y="103"/>
                              <a:ext cx="197" cy="2"/>
                            </a:xfrm>
                            <a:custGeom>
                              <a:avLst/>
                              <a:gdLst>
                                <a:gd name="T0" fmla="+- 0 2190 2190"/>
                                <a:gd name="T1" fmla="*/ T0 w 197"/>
                                <a:gd name="T2" fmla="+- 0 2387 2190"/>
                                <a:gd name="T3" fmla="*/ T2 w 197"/>
                              </a:gdLst>
                              <a:ahLst/>
                              <a:cxnLst>
                                <a:cxn ang="0">
                                  <a:pos x="T1" y="0"/>
                                </a:cxn>
                                <a:cxn ang="0">
                                  <a:pos x="T3" y="0"/>
                                </a:cxn>
                              </a:cxnLst>
                              <a:rect l="0" t="0" r="r" b="b"/>
                              <a:pathLst>
                                <a:path w="197">
                                  <a:moveTo>
                                    <a:pt x="0" y="0"/>
                                  </a:moveTo>
                                  <a:lnTo>
                                    <a:pt x="197" y="0"/>
                                  </a:lnTo>
                                </a:path>
                              </a:pathLst>
                            </a:custGeom>
                            <a:noFill/>
                            <a:ln w="26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244"/>
                        <wpg:cNvGrpSpPr>
                          <a:grpSpLocks/>
                        </wpg:cNvGrpSpPr>
                        <wpg:grpSpPr bwMode="auto">
                          <a:xfrm>
                            <a:off x="2349" y="142"/>
                            <a:ext cx="178" cy="170"/>
                            <a:chOff x="2349" y="142"/>
                            <a:chExt cx="178" cy="170"/>
                          </a:xfrm>
                        </wpg:grpSpPr>
                        <wps:wsp>
                          <wps:cNvPr id="727" name="Freeform 245"/>
                          <wps:cNvSpPr>
                            <a:spLocks/>
                          </wps:cNvSpPr>
                          <wps:spPr bwMode="auto">
                            <a:xfrm>
                              <a:off x="2349" y="142"/>
                              <a:ext cx="178" cy="170"/>
                            </a:xfrm>
                            <a:custGeom>
                              <a:avLst/>
                              <a:gdLst>
                                <a:gd name="T0" fmla="+- 0 2438 2349"/>
                                <a:gd name="T1" fmla="*/ T0 w 178"/>
                                <a:gd name="T2" fmla="+- 0 142 142"/>
                                <a:gd name="T3" fmla="*/ 142 h 170"/>
                                <a:gd name="T4" fmla="+- 0 2398 2349"/>
                                <a:gd name="T5" fmla="*/ T4 w 178"/>
                                <a:gd name="T6" fmla="+- 0 150 142"/>
                                <a:gd name="T7" fmla="*/ 150 h 170"/>
                                <a:gd name="T8" fmla="+- 0 2370 2349"/>
                                <a:gd name="T9" fmla="*/ T8 w 178"/>
                                <a:gd name="T10" fmla="+- 0 170 142"/>
                                <a:gd name="T11" fmla="*/ 170 h 170"/>
                                <a:gd name="T12" fmla="+- 0 2354 2349"/>
                                <a:gd name="T13" fmla="*/ T12 w 178"/>
                                <a:gd name="T14" fmla="+- 0 197 142"/>
                                <a:gd name="T15" fmla="*/ 197 h 170"/>
                                <a:gd name="T16" fmla="+- 0 2349 2349"/>
                                <a:gd name="T17" fmla="*/ T16 w 178"/>
                                <a:gd name="T18" fmla="+- 0 227 142"/>
                                <a:gd name="T19" fmla="*/ 227 h 170"/>
                                <a:gd name="T20" fmla="+- 0 2354 2349"/>
                                <a:gd name="T21" fmla="*/ T20 w 178"/>
                                <a:gd name="T22" fmla="+- 0 257 142"/>
                                <a:gd name="T23" fmla="*/ 257 h 170"/>
                                <a:gd name="T24" fmla="+- 0 2370 2349"/>
                                <a:gd name="T25" fmla="*/ T24 w 178"/>
                                <a:gd name="T26" fmla="+- 0 285 142"/>
                                <a:gd name="T27" fmla="*/ 285 h 170"/>
                                <a:gd name="T28" fmla="+- 0 2398 2349"/>
                                <a:gd name="T29" fmla="*/ T28 w 178"/>
                                <a:gd name="T30" fmla="+- 0 304 142"/>
                                <a:gd name="T31" fmla="*/ 304 h 170"/>
                                <a:gd name="T32" fmla="+- 0 2438 2349"/>
                                <a:gd name="T33" fmla="*/ T32 w 178"/>
                                <a:gd name="T34" fmla="+- 0 312 142"/>
                                <a:gd name="T35" fmla="*/ 312 h 170"/>
                                <a:gd name="T36" fmla="+- 0 2478 2349"/>
                                <a:gd name="T37" fmla="*/ T36 w 178"/>
                                <a:gd name="T38" fmla="+- 0 304 142"/>
                                <a:gd name="T39" fmla="*/ 304 h 170"/>
                                <a:gd name="T40" fmla="+- 0 2506 2349"/>
                                <a:gd name="T41" fmla="*/ T40 w 178"/>
                                <a:gd name="T42" fmla="+- 0 285 142"/>
                                <a:gd name="T43" fmla="*/ 285 h 170"/>
                                <a:gd name="T44" fmla="+- 0 2512 2349"/>
                                <a:gd name="T45" fmla="*/ T44 w 178"/>
                                <a:gd name="T46" fmla="+- 0 275 142"/>
                                <a:gd name="T47" fmla="*/ 275 h 170"/>
                                <a:gd name="T48" fmla="+- 0 2425 2349"/>
                                <a:gd name="T49" fmla="*/ T48 w 178"/>
                                <a:gd name="T50" fmla="+- 0 275 142"/>
                                <a:gd name="T51" fmla="*/ 275 h 170"/>
                                <a:gd name="T52" fmla="+- 0 2416 2349"/>
                                <a:gd name="T53" fmla="*/ T52 w 178"/>
                                <a:gd name="T54" fmla="+- 0 270 142"/>
                                <a:gd name="T55" fmla="*/ 270 h 170"/>
                                <a:gd name="T56" fmla="+- 0 2401 2349"/>
                                <a:gd name="T57" fmla="*/ T56 w 178"/>
                                <a:gd name="T58" fmla="+- 0 253 142"/>
                                <a:gd name="T59" fmla="*/ 253 h 170"/>
                                <a:gd name="T60" fmla="+- 0 2397 2349"/>
                                <a:gd name="T61" fmla="*/ T60 w 178"/>
                                <a:gd name="T62" fmla="+- 0 241 142"/>
                                <a:gd name="T63" fmla="*/ 241 h 170"/>
                                <a:gd name="T64" fmla="+- 0 2397 2349"/>
                                <a:gd name="T65" fmla="*/ T64 w 178"/>
                                <a:gd name="T66" fmla="+- 0 212 142"/>
                                <a:gd name="T67" fmla="*/ 212 h 170"/>
                                <a:gd name="T68" fmla="+- 0 2401 2349"/>
                                <a:gd name="T69" fmla="*/ T68 w 178"/>
                                <a:gd name="T70" fmla="+- 0 200 142"/>
                                <a:gd name="T71" fmla="*/ 200 h 170"/>
                                <a:gd name="T72" fmla="+- 0 2408 2349"/>
                                <a:gd name="T73" fmla="*/ T72 w 178"/>
                                <a:gd name="T74" fmla="+- 0 192 142"/>
                                <a:gd name="T75" fmla="*/ 192 h 170"/>
                                <a:gd name="T76" fmla="+- 0 2415 2349"/>
                                <a:gd name="T77" fmla="*/ T76 w 178"/>
                                <a:gd name="T78" fmla="+- 0 184 142"/>
                                <a:gd name="T79" fmla="*/ 184 h 170"/>
                                <a:gd name="T80" fmla="+- 0 2425 2349"/>
                                <a:gd name="T81" fmla="*/ T80 w 178"/>
                                <a:gd name="T82" fmla="+- 0 179 142"/>
                                <a:gd name="T83" fmla="*/ 179 h 170"/>
                                <a:gd name="T84" fmla="+- 0 2512 2349"/>
                                <a:gd name="T85" fmla="*/ T84 w 178"/>
                                <a:gd name="T86" fmla="+- 0 179 142"/>
                                <a:gd name="T87" fmla="*/ 179 h 170"/>
                                <a:gd name="T88" fmla="+- 0 2506 2349"/>
                                <a:gd name="T89" fmla="*/ T88 w 178"/>
                                <a:gd name="T90" fmla="+- 0 170 142"/>
                                <a:gd name="T91" fmla="*/ 170 h 170"/>
                                <a:gd name="T92" fmla="+- 0 2478 2349"/>
                                <a:gd name="T93" fmla="*/ T92 w 178"/>
                                <a:gd name="T94" fmla="+- 0 150 142"/>
                                <a:gd name="T95" fmla="*/ 150 h 170"/>
                                <a:gd name="T96" fmla="+- 0 2438 2349"/>
                                <a:gd name="T97" fmla="*/ T96 w 178"/>
                                <a:gd name="T98" fmla="+- 0 142 142"/>
                                <a:gd name="T99"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 h="170">
                                  <a:moveTo>
                                    <a:pt x="89" y="0"/>
                                  </a:moveTo>
                                  <a:lnTo>
                                    <a:pt x="49" y="8"/>
                                  </a:lnTo>
                                  <a:lnTo>
                                    <a:pt x="21" y="28"/>
                                  </a:lnTo>
                                  <a:lnTo>
                                    <a:pt x="5" y="55"/>
                                  </a:lnTo>
                                  <a:lnTo>
                                    <a:pt x="0" y="85"/>
                                  </a:lnTo>
                                  <a:lnTo>
                                    <a:pt x="5" y="115"/>
                                  </a:lnTo>
                                  <a:lnTo>
                                    <a:pt x="21" y="143"/>
                                  </a:lnTo>
                                  <a:lnTo>
                                    <a:pt x="49" y="162"/>
                                  </a:lnTo>
                                  <a:lnTo>
                                    <a:pt x="89" y="170"/>
                                  </a:lnTo>
                                  <a:lnTo>
                                    <a:pt x="129" y="162"/>
                                  </a:lnTo>
                                  <a:lnTo>
                                    <a:pt x="157" y="143"/>
                                  </a:lnTo>
                                  <a:lnTo>
                                    <a:pt x="163" y="133"/>
                                  </a:lnTo>
                                  <a:lnTo>
                                    <a:pt x="76" y="133"/>
                                  </a:lnTo>
                                  <a:lnTo>
                                    <a:pt x="67" y="128"/>
                                  </a:lnTo>
                                  <a:lnTo>
                                    <a:pt x="52" y="111"/>
                                  </a:lnTo>
                                  <a:lnTo>
                                    <a:pt x="48" y="99"/>
                                  </a:lnTo>
                                  <a:lnTo>
                                    <a:pt x="48" y="70"/>
                                  </a:lnTo>
                                  <a:lnTo>
                                    <a:pt x="52" y="58"/>
                                  </a:lnTo>
                                  <a:lnTo>
                                    <a:pt x="59" y="50"/>
                                  </a:lnTo>
                                  <a:lnTo>
                                    <a:pt x="66" y="42"/>
                                  </a:lnTo>
                                  <a:lnTo>
                                    <a:pt x="76" y="37"/>
                                  </a:lnTo>
                                  <a:lnTo>
                                    <a:pt x="163" y="37"/>
                                  </a:lnTo>
                                  <a:lnTo>
                                    <a:pt x="157" y="28"/>
                                  </a:lnTo>
                                  <a:lnTo>
                                    <a:pt x="129" y="8"/>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246"/>
                          <wps:cNvSpPr>
                            <a:spLocks/>
                          </wps:cNvSpPr>
                          <wps:spPr bwMode="auto">
                            <a:xfrm>
                              <a:off x="2349" y="142"/>
                              <a:ext cx="178" cy="170"/>
                            </a:xfrm>
                            <a:custGeom>
                              <a:avLst/>
                              <a:gdLst>
                                <a:gd name="T0" fmla="+- 0 2512 2349"/>
                                <a:gd name="T1" fmla="*/ T0 w 178"/>
                                <a:gd name="T2" fmla="+- 0 179 142"/>
                                <a:gd name="T3" fmla="*/ 179 h 170"/>
                                <a:gd name="T4" fmla="+- 0 2438 2349"/>
                                <a:gd name="T5" fmla="*/ T4 w 178"/>
                                <a:gd name="T6" fmla="+- 0 179 142"/>
                                <a:gd name="T7" fmla="*/ 179 h 170"/>
                                <a:gd name="T8" fmla="+- 0 2456 2349"/>
                                <a:gd name="T9" fmla="*/ T8 w 178"/>
                                <a:gd name="T10" fmla="+- 0 183 142"/>
                                <a:gd name="T11" fmla="*/ 183 h 170"/>
                                <a:gd name="T12" fmla="+- 0 2469 2349"/>
                                <a:gd name="T13" fmla="*/ T12 w 178"/>
                                <a:gd name="T14" fmla="+- 0 193 142"/>
                                <a:gd name="T15" fmla="*/ 193 h 170"/>
                                <a:gd name="T16" fmla="+- 0 2477 2349"/>
                                <a:gd name="T17" fmla="*/ T16 w 178"/>
                                <a:gd name="T18" fmla="+- 0 208 142"/>
                                <a:gd name="T19" fmla="*/ 208 h 170"/>
                                <a:gd name="T20" fmla="+- 0 2479 2349"/>
                                <a:gd name="T21" fmla="*/ T20 w 178"/>
                                <a:gd name="T22" fmla="+- 0 227 142"/>
                                <a:gd name="T23" fmla="*/ 227 h 170"/>
                                <a:gd name="T24" fmla="+- 0 2479 2349"/>
                                <a:gd name="T25" fmla="*/ T24 w 178"/>
                                <a:gd name="T26" fmla="+- 0 241 142"/>
                                <a:gd name="T27" fmla="*/ 241 h 170"/>
                                <a:gd name="T28" fmla="+- 0 2475 2349"/>
                                <a:gd name="T29" fmla="*/ T28 w 178"/>
                                <a:gd name="T30" fmla="+- 0 253 142"/>
                                <a:gd name="T31" fmla="*/ 253 h 170"/>
                                <a:gd name="T32" fmla="+- 0 2461 2349"/>
                                <a:gd name="T33" fmla="*/ T32 w 178"/>
                                <a:gd name="T34" fmla="+- 0 270 142"/>
                                <a:gd name="T35" fmla="*/ 270 h 170"/>
                                <a:gd name="T36" fmla="+- 0 2451 2349"/>
                                <a:gd name="T37" fmla="*/ T36 w 178"/>
                                <a:gd name="T38" fmla="+- 0 275 142"/>
                                <a:gd name="T39" fmla="*/ 275 h 170"/>
                                <a:gd name="T40" fmla="+- 0 2512 2349"/>
                                <a:gd name="T41" fmla="*/ T40 w 178"/>
                                <a:gd name="T42" fmla="+- 0 275 142"/>
                                <a:gd name="T43" fmla="*/ 275 h 170"/>
                                <a:gd name="T44" fmla="+- 0 2522 2349"/>
                                <a:gd name="T45" fmla="*/ T44 w 178"/>
                                <a:gd name="T46" fmla="+- 0 257 142"/>
                                <a:gd name="T47" fmla="*/ 257 h 170"/>
                                <a:gd name="T48" fmla="+- 0 2527 2349"/>
                                <a:gd name="T49" fmla="*/ T48 w 178"/>
                                <a:gd name="T50" fmla="+- 0 227 142"/>
                                <a:gd name="T51" fmla="*/ 227 h 170"/>
                                <a:gd name="T52" fmla="+- 0 2522 2349"/>
                                <a:gd name="T53" fmla="*/ T52 w 178"/>
                                <a:gd name="T54" fmla="+- 0 197 142"/>
                                <a:gd name="T55" fmla="*/ 197 h 170"/>
                                <a:gd name="T56" fmla="+- 0 2512 2349"/>
                                <a:gd name="T57" fmla="*/ T56 w 178"/>
                                <a:gd name="T58" fmla="+- 0 179 142"/>
                                <a:gd name="T59" fmla="*/ 17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70">
                                  <a:moveTo>
                                    <a:pt x="163" y="37"/>
                                  </a:moveTo>
                                  <a:lnTo>
                                    <a:pt x="89" y="37"/>
                                  </a:lnTo>
                                  <a:lnTo>
                                    <a:pt x="107" y="41"/>
                                  </a:lnTo>
                                  <a:lnTo>
                                    <a:pt x="120" y="51"/>
                                  </a:lnTo>
                                  <a:lnTo>
                                    <a:pt x="128" y="66"/>
                                  </a:lnTo>
                                  <a:lnTo>
                                    <a:pt x="130" y="85"/>
                                  </a:lnTo>
                                  <a:lnTo>
                                    <a:pt x="130" y="99"/>
                                  </a:lnTo>
                                  <a:lnTo>
                                    <a:pt x="126" y="111"/>
                                  </a:lnTo>
                                  <a:lnTo>
                                    <a:pt x="112" y="128"/>
                                  </a:lnTo>
                                  <a:lnTo>
                                    <a:pt x="102" y="133"/>
                                  </a:lnTo>
                                  <a:lnTo>
                                    <a:pt x="163" y="133"/>
                                  </a:lnTo>
                                  <a:lnTo>
                                    <a:pt x="173" y="115"/>
                                  </a:lnTo>
                                  <a:lnTo>
                                    <a:pt x="178" y="85"/>
                                  </a:lnTo>
                                  <a:lnTo>
                                    <a:pt x="173" y="55"/>
                                  </a:lnTo>
                                  <a:lnTo>
                                    <a:pt x="16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247"/>
                        <wpg:cNvGrpSpPr>
                          <a:grpSpLocks/>
                        </wpg:cNvGrpSpPr>
                        <wpg:grpSpPr bwMode="auto">
                          <a:xfrm>
                            <a:off x="2528" y="148"/>
                            <a:ext cx="267" cy="159"/>
                            <a:chOff x="2528" y="148"/>
                            <a:chExt cx="267" cy="159"/>
                          </a:xfrm>
                        </wpg:grpSpPr>
                        <wps:wsp>
                          <wps:cNvPr id="730" name="Freeform 248"/>
                          <wps:cNvSpPr>
                            <a:spLocks/>
                          </wps:cNvSpPr>
                          <wps:spPr bwMode="auto">
                            <a:xfrm>
                              <a:off x="2528" y="148"/>
                              <a:ext cx="267" cy="159"/>
                            </a:xfrm>
                            <a:custGeom>
                              <a:avLst/>
                              <a:gdLst>
                                <a:gd name="T0" fmla="+- 0 2577 2528"/>
                                <a:gd name="T1" fmla="*/ T0 w 267"/>
                                <a:gd name="T2" fmla="+- 0 148 148"/>
                                <a:gd name="T3" fmla="*/ 148 h 159"/>
                                <a:gd name="T4" fmla="+- 0 2528 2528"/>
                                <a:gd name="T5" fmla="*/ T4 w 267"/>
                                <a:gd name="T6" fmla="+- 0 148 148"/>
                                <a:gd name="T7" fmla="*/ 148 h 159"/>
                                <a:gd name="T8" fmla="+- 0 2583 2528"/>
                                <a:gd name="T9" fmla="*/ T8 w 267"/>
                                <a:gd name="T10" fmla="+- 0 307 148"/>
                                <a:gd name="T11" fmla="*/ 307 h 159"/>
                                <a:gd name="T12" fmla="+- 0 2627 2528"/>
                                <a:gd name="T13" fmla="*/ T12 w 267"/>
                                <a:gd name="T14" fmla="+- 0 307 148"/>
                                <a:gd name="T15" fmla="*/ 307 h 159"/>
                                <a:gd name="T16" fmla="+- 0 2647 2528"/>
                                <a:gd name="T17" fmla="*/ T16 w 267"/>
                                <a:gd name="T18" fmla="+- 0 250 148"/>
                                <a:gd name="T19" fmla="*/ 250 h 159"/>
                                <a:gd name="T20" fmla="+- 0 2608 2528"/>
                                <a:gd name="T21" fmla="*/ T20 w 267"/>
                                <a:gd name="T22" fmla="+- 0 250 148"/>
                                <a:gd name="T23" fmla="*/ 250 h 159"/>
                                <a:gd name="T24" fmla="+- 0 2577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49" y="0"/>
                                  </a:moveTo>
                                  <a:lnTo>
                                    <a:pt x="0" y="0"/>
                                  </a:lnTo>
                                  <a:lnTo>
                                    <a:pt x="55" y="159"/>
                                  </a:lnTo>
                                  <a:lnTo>
                                    <a:pt x="99" y="159"/>
                                  </a:lnTo>
                                  <a:lnTo>
                                    <a:pt x="119" y="102"/>
                                  </a:lnTo>
                                  <a:lnTo>
                                    <a:pt x="80" y="102"/>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49"/>
                          <wps:cNvSpPr>
                            <a:spLocks/>
                          </wps:cNvSpPr>
                          <wps:spPr bwMode="auto">
                            <a:xfrm>
                              <a:off x="2528" y="148"/>
                              <a:ext cx="267" cy="159"/>
                            </a:xfrm>
                            <a:custGeom>
                              <a:avLst/>
                              <a:gdLst>
                                <a:gd name="T0" fmla="+- 0 2701 2528"/>
                                <a:gd name="T1" fmla="*/ T0 w 267"/>
                                <a:gd name="T2" fmla="+- 0 207 148"/>
                                <a:gd name="T3" fmla="*/ 207 h 159"/>
                                <a:gd name="T4" fmla="+- 0 2661 2528"/>
                                <a:gd name="T5" fmla="*/ T4 w 267"/>
                                <a:gd name="T6" fmla="+- 0 207 148"/>
                                <a:gd name="T7" fmla="*/ 207 h 159"/>
                                <a:gd name="T8" fmla="+- 0 2695 2528"/>
                                <a:gd name="T9" fmla="*/ T8 w 267"/>
                                <a:gd name="T10" fmla="+- 0 307 148"/>
                                <a:gd name="T11" fmla="*/ 307 h 159"/>
                                <a:gd name="T12" fmla="+- 0 2740 2528"/>
                                <a:gd name="T13" fmla="*/ T12 w 267"/>
                                <a:gd name="T14" fmla="+- 0 307 148"/>
                                <a:gd name="T15" fmla="*/ 307 h 159"/>
                                <a:gd name="T16" fmla="+- 0 2760 2528"/>
                                <a:gd name="T17" fmla="*/ T16 w 267"/>
                                <a:gd name="T18" fmla="+- 0 250 148"/>
                                <a:gd name="T19" fmla="*/ 250 h 159"/>
                                <a:gd name="T20" fmla="+- 0 2716 2528"/>
                                <a:gd name="T21" fmla="*/ T20 w 267"/>
                                <a:gd name="T22" fmla="+- 0 250 148"/>
                                <a:gd name="T23" fmla="*/ 250 h 159"/>
                                <a:gd name="T24" fmla="+- 0 2701 2528"/>
                                <a:gd name="T25" fmla="*/ T24 w 267"/>
                                <a:gd name="T26" fmla="+- 0 207 148"/>
                                <a:gd name="T27" fmla="*/ 207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73" y="59"/>
                                  </a:moveTo>
                                  <a:lnTo>
                                    <a:pt x="133" y="59"/>
                                  </a:lnTo>
                                  <a:lnTo>
                                    <a:pt x="167" y="159"/>
                                  </a:lnTo>
                                  <a:lnTo>
                                    <a:pt x="212" y="159"/>
                                  </a:lnTo>
                                  <a:lnTo>
                                    <a:pt x="232" y="102"/>
                                  </a:lnTo>
                                  <a:lnTo>
                                    <a:pt x="188" y="102"/>
                                  </a:lnTo>
                                  <a:lnTo>
                                    <a:pt x="17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250"/>
                          <wps:cNvSpPr>
                            <a:spLocks/>
                          </wps:cNvSpPr>
                          <wps:spPr bwMode="auto">
                            <a:xfrm>
                              <a:off x="2528" y="148"/>
                              <a:ext cx="267" cy="159"/>
                            </a:xfrm>
                            <a:custGeom>
                              <a:avLst/>
                              <a:gdLst>
                                <a:gd name="T0" fmla="+- 0 2680 2528"/>
                                <a:gd name="T1" fmla="*/ T0 w 267"/>
                                <a:gd name="T2" fmla="+- 0 148 148"/>
                                <a:gd name="T3" fmla="*/ 148 h 159"/>
                                <a:gd name="T4" fmla="+- 0 2643 2528"/>
                                <a:gd name="T5" fmla="*/ T4 w 267"/>
                                <a:gd name="T6" fmla="+- 0 148 148"/>
                                <a:gd name="T7" fmla="*/ 148 h 159"/>
                                <a:gd name="T8" fmla="+- 0 2608 2528"/>
                                <a:gd name="T9" fmla="*/ T8 w 267"/>
                                <a:gd name="T10" fmla="+- 0 250 148"/>
                                <a:gd name="T11" fmla="*/ 250 h 159"/>
                                <a:gd name="T12" fmla="+- 0 2647 2528"/>
                                <a:gd name="T13" fmla="*/ T12 w 267"/>
                                <a:gd name="T14" fmla="+- 0 250 148"/>
                                <a:gd name="T15" fmla="*/ 250 h 159"/>
                                <a:gd name="T16" fmla="+- 0 2661 2528"/>
                                <a:gd name="T17" fmla="*/ T16 w 267"/>
                                <a:gd name="T18" fmla="+- 0 207 148"/>
                                <a:gd name="T19" fmla="*/ 207 h 159"/>
                                <a:gd name="T20" fmla="+- 0 2701 2528"/>
                                <a:gd name="T21" fmla="*/ T20 w 267"/>
                                <a:gd name="T22" fmla="+- 0 207 148"/>
                                <a:gd name="T23" fmla="*/ 207 h 159"/>
                                <a:gd name="T24" fmla="+- 0 2680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52" y="0"/>
                                  </a:moveTo>
                                  <a:lnTo>
                                    <a:pt x="115" y="0"/>
                                  </a:lnTo>
                                  <a:lnTo>
                                    <a:pt x="80" y="102"/>
                                  </a:lnTo>
                                  <a:lnTo>
                                    <a:pt x="119" y="102"/>
                                  </a:lnTo>
                                  <a:lnTo>
                                    <a:pt x="133" y="59"/>
                                  </a:lnTo>
                                  <a:lnTo>
                                    <a:pt x="173" y="59"/>
                                  </a:lnTo>
                                  <a:lnTo>
                                    <a:pt x="1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251"/>
                          <wps:cNvSpPr>
                            <a:spLocks/>
                          </wps:cNvSpPr>
                          <wps:spPr bwMode="auto">
                            <a:xfrm>
                              <a:off x="2528" y="148"/>
                              <a:ext cx="267" cy="159"/>
                            </a:xfrm>
                            <a:custGeom>
                              <a:avLst/>
                              <a:gdLst>
                                <a:gd name="T0" fmla="+- 0 2795 2528"/>
                                <a:gd name="T1" fmla="*/ T0 w 267"/>
                                <a:gd name="T2" fmla="+- 0 148 148"/>
                                <a:gd name="T3" fmla="*/ 148 h 159"/>
                                <a:gd name="T4" fmla="+- 0 2748 2528"/>
                                <a:gd name="T5" fmla="*/ T4 w 267"/>
                                <a:gd name="T6" fmla="+- 0 148 148"/>
                                <a:gd name="T7" fmla="*/ 148 h 159"/>
                                <a:gd name="T8" fmla="+- 0 2716 2528"/>
                                <a:gd name="T9" fmla="*/ T8 w 267"/>
                                <a:gd name="T10" fmla="+- 0 250 148"/>
                                <a:gd name="T11" fmla="*/ 250 h 159"/>
                                <a:gd name="T12" fmla="+- 0 2760 2528"/>
                                <a:gd name="T13" fmla="*/ T12 w 267"/>
                                <a:gd name="T14" fmla="+- 0 250 148"/>
                                <a:gd name="T15" fmla="*/ 250 h 159"/>
                                <a:gd name="T16" fmla="+- 0 2795 2528"/>
                                <a:gd name="T17" fmla="*/ T16 w 267"/>
                                <a:gd name="T18" fmla="+- 0 148 148"/>
                                <a:gd name="T19" fmla="*/ 148 h 159"/>
                              </a:gdLst>
                              <a:ahLst/>
                              <a:cxnLst>
                                <a:cxn ang="0">
                                  <a:pos x="T1" y="T3"/>
                                </a:cxn>
                                <a:cxn ang="0">
                                  <a:pos x="T5" y="T7"/>
                                </a:cxn>
                                <a:cxn ang="0">
                                  <a:pos x="T9" y="T11"/>
                                </a:cxn>
                                <a:cxn ang="0">
                                  <a:pos x="T13" y="T15"/>
                                </a:cxn>
                                <a:cxn ang="0">
                                  <a:pos x="T17" y="T19"/>
                                </a:cxn>
                              </a:cxnLst>
                              <a:rect l="0" t="0" r="r" b="b"/>
                              <a:pathLst>
                                <a:path w="267" h="159">
                                  <a:moveTo>
                                    <a:pt x="267" y="0"/>
                                  </a:moveTo>
                                  <a:lnTo>
                                    <a:pt x="220" y="0"/>
                                  </a:lnTo>
                                  <a:lnTo>
                                    <a:pt x="188" y="102"/>
                                  </a:lnTo>
                                  <a:lnTo>
                                    <a:pt x="232" y="102"/>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4" name="Group 252"/>
                        <wpg:cNvGrpSpPr>
                          <a:grpSpLocks/>
                        </wpg:cNvGrpSpPr>
                        <wpg:grpSpPr bwMode="auto">
                          <a:xfrm>
                            <a:off x="2796" y="142"/>
                            <a:ext cx="164" cy="170"/>
                            <a:chOff x="2796" y="142"/>
                            <a:chExt cx="164" cy="170"/>
                          </a:xfrm>
                        </wpg:grpSpPr>
                        <wps:wsp>
                          <wps:cNvPr id="735" name="Freeform 253"/>
                          <wps:cNvSpPr>
                            <a:spLocks/>
                          </wps:cNvSpPr>
                          <wps:spPr bwMode="auto">
                            <a:xfrm>
                              <a:off x="2796" y="142"/>
                              <a:ext cx="164" cy="170"/>
                            </a:xfrm>
                            <a:custGeom>
                              <a:avLst/>
                              <a:gdLst>
                                <a:gd name="T0" fmla="+- 0 2881 2796"/>
                                <a:gd name="T1" fmla="*/ T0 w 164"/>
                                <a:gd name="T2" fmla="+- 0 142 142"/>
                                <a:gd name="T3" fmla="*/ 142 h 170"/>
                                <a:gd name="T4" fmla="+- 0 2843 2796"/>
                                <a:gd name="T5" fmla="*/ T4 w 164"/>
                                <a:gd name="T6" fmla="+- 0 150 142"/>
                                <a:gd name="T7" fmla="*/ 150 h 170"/>
                                <a:gd name="T8" fmla="+- 0 2817 2796"/>
                                <a:gd name="T9" fmla="*/ T8 w 164"/>
                                <a:gd name="T10" fmla="+- 0 169 142"/>
                                <a:gd name="T11" fmla="*/ 169 h 170"/>
                                <a:gd name="T12" fmla="+- 0 2801 2796"/>
                                <a:gd name="T13" fmla="*/ T12 w 164"/>
                                <a:gd name="T14" fmla="+- 0 197 142"/>
                                <a:gd name="T15" fmla="*/ 197 h 170"/>
                                <a:gd name="T16" fmla="+- 0 2796 2796"/>
                                <a:gd name="T17" fmla="*/ T16 w 164"/>
                                <a:gd name="T18" fmla="+- 0 228 142"/>
                                <a:gd name="T19" fmla="*/ 228 h 170"/>
                                <a:gd name="T20" fmla="+- 0 2801 2796"/>
                                <a:gd name="T21" fmla="*/ T20 w 164"/>
                                <a:gd name="T22" fmla="+- 0 259 142"/>
                                <a:gd name="T23" fmla="*/ 259 h 170"/>
                                <a:gd name="T24" fmla="+- 0 2817 2796"/>
                                <a:gd name="T25" fmla="*/ T24 w 164"/>
                                <a:gd name="T26" fmla="+- 0 286 142"/>
                                <a:gd name="T27" fmla="*/ 286 h 170"/>
                                <a:gd name="T28" fmla="+- 0 2843 2796"/>
                                <a:gd name="T29" fmla="*/ T28 w 164"/>
                                <a:gd name="T30" fmla="+- 0 305 142"/>
                                <a:gd name="T31" fmla="*/ 305 h 170"/>
                                <a:gd name="T32" fmla="+- 0 2882 2796"/>
                                <a:gd name="T33" fmla="*/ T32 w 164"/>
                                <a:gd name="T34" fmla="+- 0 312 142"/>
                                <a:gd name="T35" fmla="*/ 312 h 170"/>
                                <a:gd name="T36" fmla="+- 0 2906 2796"/>
                                <a:gd name="T37" fmla="*/ T36 w 164"/>
                                <a:gd name="T38" fmla="+- 0 309 142"/>
                                <a:gd name="T39" fmla="*/ 309 h 170"/>
                                <a:gd name="T40" fmla="+- 0 2926 2796"/>
                                <a:gd name="T41" fmla="*/ T40 w 164"/>
                                <a:gd name="T42" fmla="+- 0 303 142"/>
                                <a:gd name="T43" fmla="*/ 303 h 170"/>
                                <a:gd name="T44" fmla="+- 0 2942 2796"/>
                                <a:gd name="T45" fmla="*/ T44 w 164"/>
                                <a:gd name="T46" fmla="+- 0 293 142"/>
                                <a:gd name="T47" fmla="*/ 293 h 170"/>
                                <a:gd name="T48" fmla="+- 0 2955 2796"/>
                                <a:gd name="T49" fmla="*/ T48 w 164"/>
                                <a:gd name="T50" fmla="+- 0 281 142"/>
                                <a:gd name="T51" fmla="*/ 281 h 170"/>
                                <a:gd name="T52" fmla="+- 0 2951 2796"/>
                                <a:gd name="T53" fmla="*/ T52 w 164"/>
                                <a:gd name="T54" fmla="+- 0 277 142"/>
                                <a:gd name="T55" fmla="*/ 277 h 170"/>
                                <a:gd name="T56" fmla="+- 0 2884 2796"/>
                                <a:gd name="T57" fmla="*/ T56 w 164"/>
                                <a:gd name="T58" fmla="+- 0 277 142"/>
                                <a:gd name="T59" fmla="*/ 277 h 170"/>
                                <a:gd name="T60" fmla="+- 0 2865 2796"/>
                                <a:gd name="T61" fmla="*/ T60 w 164"/>
                                <a:gd name="T62" fmla="+- 0 273 142"/>
                                <a:gd name="T63" fmla="*/ 273 h 170"/>
                                <a:gd name="T64" fmla="+- 0 2852 2796"/>
                                <a:gd name="T65" fmla="*/ T64 w 164"/>
                                <a:gd name="T66" fmla="+- 0 264 142"/>
                                <a:gd name="T67" fmla="*/ 264 h 170"/>
                                <a:gd name="T68" fmla="+- 0 2846 2796"/>
                                <a:gd name="T69" fmla="*/ T68 w 164"/>
                                <a:gd name="T70" fmla="+- 0 253 142"/>
                                <a:gd name="T71" fmla="*/ 253 h 170"/>
                                <a:gd name="T72" fmla="+- 0 2843 2796"/>
                                <a:gd name="T73" fmla="*/ T72 w 164"/>
                                <a:gd name="T74" fmla="+- 0 241 142"/>
                                <a:gd name="T75" fmla="*/ 241 h 170"/>
                                <a:gd name="T76" fmla="+- 0 2960 2796"/>
                                <a:gd name="T77" fmla="*/ T76 w 164"/>
                                <a:gd name="T78" fmla="+- 0 241 142"/>
                                <a:gd name="T79" fmla="*/ 241 h 170"/>
                                <a:gd name="T80" fmla="+- 0 2959 2796"/>
                                <a:gd name="T81" fmla="*/ T80 w 164"/>
                                <a:gd name="T82" fmla="+- 0 220 142"/>
                                <a:gd name="T83" fmla="*/ 220 h 170"/>
                                <a:gd name="T84" fmla="+- 0 2958 2796"/>
                                <a:gd name="T85" fmla="*/ T84 w 164"/>
                                <a:gd name="T86" fmla="+- 0 210 142"/>
                                <a:gd name="T87" fmla="*/ 210 h 170"/>
                                <a:gd name="T88" fmla="+- 0 2844 2796"/>
                                <a:gd name="T89" fmla="*/ T88 w 164"/>
                                <a:gd name="T90" fmla="+- 0 210 142"/>
                                <a:gd name="T91" fmla="*/ 210 h 170"/>
                                <a:gd name="T92" fmla="+- 0 2845 2796"/>
                                <a:gd name="T93" fmla="*/ T92 w 164"/>
                                <a:gd name="T94" fmla="+- 0 202 142"/>
                                <a:gd name="T95" fmla="*/ 202 h 170"/>
                                <a:gd name="T96" fmla="+- 0 2851 2796"/>
                                <a:gd name="T97" fmla="*/ T96 w 164"/>
                                <a:gd name="T98" fmla="+- 0 190 142"/>
                                <a:gd name="T99" fmla="*/ 190 h 170"/>
                                <a:gd name="T100" fmla="+- 0 2862 2796"/>
                                <a:gd name="T101" fmla="*/ T100 w 164"/>
                                <a:gd name="T102" fmla="+- 0 180 142"/>
                                <a:gd name="T103" fmla="*/ 180 h 170"/>
                                <a:gd name="T104" fmla="+- 0 2880 2796"/>
                                <a:gd name="T105" fmla="*/ T104 w 164"/>
                                <a:gd name="T106" fmla="+- 0 176 142"/>
                                <a:gd name="T107" fmla="*/ 176 h 170"/>
                                <a:gd name="T108" fmla="+- 0 2946 2796"/>
                                <a:gd name="T109" fmla="*/ T108 w 164"/>
                                <a:gd name="T110" fmla="+- 0 176 142"/>
                                <a:gd name="T111" fmla="*/ 176 h 170"/>
                                <a:gd name="T112" fmla="+- 0 2936 2796"/>
                                <a:gd name="T113" fmla="*/ T112 w 164"/>
                                <a:gd name="T114" fmla="+- 0 163 142"/>
                                <a:gd name="T115" fmla="*/ 163 h 170"/>
                                <a:gd name="T116" fmla="+- 0 2922 2796"/>
                                <a:gd name="T117" fmla="*/ T116 w 164"/>
                                <a:gd name="T118" fmla="+- 0 152 142"/>
                                <a:gd name="T119" fmla="*/ 152 h 170"/>
                                <a:gd name="T120" fmla="+- 0 2907 2796"/>
                                <a:gd name="T121" fmla="*/ T120 w 164"/>
                                <a:gd name="T122" fmla="+- 0 146 142"/>
                                <a:gd name="T123" fmla="*/ 146 h 170"/>
                                <a:gd name="T124" fmla="+- 0 2894 2796"/>
                                <a:gd name="T125" fmla="*/ T124 w 164"/>
                                <a:gd name="T126" fmla="+- 0 143 142"/>
                                <a:gd name="T127" fmla="*/ 143 h 170"/>
                                <a:gd name="T128" fmla="+- 0 2881 2796"/>
                                <a:gd name="T129" fmla="*/ T128 w 164"/>
                                <a:gd name="T130" fmla="+- 0 142 142"/>
                                <a:gd name="T131"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4" h="170">
                                  <a:moveTo>
                                    <a:pt x="85" y="0"/>
                                  </a:moveTo>
                                  <a:lnTo>
                                    <a:pt x="47" y="8"/>
                                  </a:lnTo>
                                  <a:lnTo>
                                    <a:pt x="21" y="27"/>
                                  </a:lnTo>
                                  <a:lnTo>
                                    <a:pt x="5" y="55"/>
                                  </a:lnTo>
                                  <a:lnTo>
                                    <a:pt x="0" y="86"/>
                                  </a:lnTo>
                                  <a:lnTo>
                                    <a:pt x="5" y="117"/>
                                  </a:lnTo>
                                  <a:lnTo>
                                    <a:pt x="21" y="144"/>
                                  </a:lnTo>
                                  <a:lnTo>
                                    <a:pt x="47" y="163"/>
                                  </a:lnTo>
                                  <a:lnTo>
                                    <a:pt x="86" y="170"/>
                                  </a:lnTo>
                                  <a:lnTo>
                                    <a:pt x="110" y="167"/>
                                  </a:lnTo>
                                  <a:lnTo>
                                    <a:pt x="130" y="161"/>
                                  </a:lnTo>
                                  <a:lnTo>
                                    <a:pt x="146" y="151"/>
                                  </a:lnTo>
                                  <a:lnTo>
                                    <a:pt x="159" y="139"/>
                                  </a:lnTo>
                                  <a:lnTo>
                                    <a:pt x="155" y="135"/>
                                  </a:lnTo>
                                  <a:lnTo>
                                    <a:pt x="88" y="135"/>
                                  </a:lnTo>
                                  <a:lnTo>
                                    <a:pt x="69" y="131"/>
                                  </a:lnTo>
                                  <a:lnTo>
                                    <a:pt x="56" y="122"/>
                                  </a:lnTo>
                                  <a:lnTo>
                                    <a:pt x="50" y="111"/>
                                  </a:lnTo>
                                  <a:lnTo>
                                    <a:pt x="47" y="99"/>
                                  </a:lnTo>
                                  <a:lnTo>
                                    <a:pt x="164" y="99"/>
                                  </a:lnTo>
                                  <a:lnTo>
                                    <a:pt x="163" y="78"/>
                                  </a:lnTo>
                                  <a:lnTo>
                                    <a:pt x="162" y="68"/>
                                  </a:lnTo>
                                  <a:lnTo>
                                    <a:pt x="48" y="68"/>
                                  </a:lnTo>
                                  <a:lnTo>
                                    <a:pt x="49" y="60"/>
                                  </a:lnTo>
                                  <a:lnTo>
                                    <a:pt x="55" y="48"/>
                                  </a:lnTo>
                                  <a:lnTo>
                                    <a:pt x="66" y="38"/>
                                  </a:lnTo>
                                  <a:lnTo>
                                    <a:pt x="84" y="34"/>
                                  </a:lnTo>
                                  <a:lnTo>
                                    <a:pt x="150" y="34"/>
                                  </a:lnTo>
                                  <a:lnTo>
                                    <a:pt x="140" y="21"/>
                                  </a:lnTo>
                                  <a:lnTo>
                                    <a:pt x="126" y="10"/>
                                  </a:lnTo>
                                  <a:lnTo>
                                    <a:pt x="111" y="4"/>
                                  </a:lnTo>
                                  <a:lnTo>
                                    <a:pt x="98" y="1"/>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254"/>
                          <wps:cNvSpPr>
                            <a:spLocks/>
                          </wps:cNvSpPr>
                          <wps:spPr bwMode="auto">
                            <a:xfrm>
                              <a:off x="2796" y="142"/>
                              <a:ext cx="164" cy="170"/>
                            </a:xfrm>
                            <a:custGeom>
                              <a:avLst/>
                              <a:gdLst>
                                <a:gd name="T0" fmla="+- 0 2930 2796"/>
                                <a:gd name="T1" fmla="*/ T0 w 164"/>
                                <a:gd name="T2" fmla="+- 0 257 142"/>
                                <a:gd name="T3" fmla="*/ 257 h 170"/>
                                <a:gd name="T4" fmla="+- 0 2925 2796"/>
                                <a:gd name="T5" fmla="*/ T4 w 164"/>
                                <a:gd name="T6" fmla="+- 0 262 142"/>
                                <a:gd name="T7" fmla="*/ 262 h 170"/>
                                <a:gd name="T8" fmla="+- 0 2916 2796"/>
                                <a:gd name="T9" fmla="*/ T8 w 164"/>
                                <a:gd name="T10" fmla="+- 0 268 142"/>
                                <a:gd name="T11" fmla="*/ 268 h 170"/>
                                <a:gd name="T12" fmla="+- 0 2902 2796"/>
                                <a:gd name="T13" fmla="*/ T12 w 164"/>
                                <a:gd name="T14" fmla="+- 0 274 142"/>
                                <a:gd name="T15" fmla="*/ 274 h 170"/>
                                <a:gd name="T16" fmla="+- 0 2884 2796"/>
                                <a:gd name="T17" fmla="*/ T16 w 164"/>
                                <a:gd name="T18" fmla="+- 0 277 142"/>
                                <a:gd name="T19" fmla="*/ 277 h 170"/>
                                <a:gd name="T20" fmla="+- 0 2951 2796"/>
                                <a:gd name="T21" fmla="*/ T20 w 164"/>
                                <a:gd name="T22" fmla="+- 0 277 142"/>
                                <a:gd name="T23" fmla="*/ 277 h 170"/>
                                <a:gd name="T24" fmla="+- 0 2930 2796"/>
                                <a:gd name="T25" fmla="*/ T24 w 164"/>
                                <a:gd name="T26" fmla="+- 0 257 142"/>
                                <a:gd name="T27" fmla="*/ 257 h 170"/>
                              </a:gdLst>
                              <a:ahLst/>
                              <a:cxnLst>
                                <a:cxn ang="0">
                                  <a:pos x="T1" y="T3"/>
                                </a:cxn>
                                <a:cxn ang="0">
                                  <a:pos x="T5" y="T7"/>
                                </a:cxn>
                                <a:cxn ang="0">
                                  <a:pos x="T9" y="T11"/>
                                </a:cxn>
                                <a:cxn ang="0">
                                  <a:pos x="T13" y="T15"/>
                                </a:cxn>
                                <a:cxn ang="0">
                                  <a:pos x="T17" y="T19"/>
                                </a:cxn>
                                <a:cxn ang="0">
                                  <a:pos x="T21" y="T23"/>
                                </a:cxn>
                                <a:cxn ang="0">
                                  <a:pos x="T25" y="T27"/>
                                </a:cxn>
                              </a:cxnLst>
                              <a:rect l="0" t="0" r="r" b="b"/>
                              <a:pathLst>
                                <a:path w="164" h="170">
                                  <a:moveTo>
                                    <a:pt x="134" y="115"/>
                                  </a:moveTo>
                                  <a:lnTo>
                                    <a:pt x="129" y="120"/>
                                  </a:lnTo>
                                  <a:lnTo>
                                    <a:pt x="120" y="126"/>
                                  </a:lnTo>
                                  <a:lnTo>
                                    <a:pt x="106" y="132"/>
                                  </a:lnTo>
                                  <a:lnTo>
                                    <a:pt x="88" y="135"/>
                                  </a:lnTo>
                                  <a:lnTo>
                                    <a:pt x="155" y="135"/>
                                  </a:lnTo>
                                  <a:lnTo>
                                    <a:pt x="134"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55"/>
                          <wps:cNvSpPr>
                            <a:spLocks/>
                          </wps:cNvSpPr>
                          <wps:spPr bwMode="auto">
                            <a:xfrm>
                              <a:off x="2796" y="142"/>
                              <a:ext cx="164" cy="170"/>
                            </a:xfrm>
                            <a:custGeom>
                              <a:avLst/>
                              <a:gdLst>
                                <a:gd name="T0" fmla="+- 0 2946 2796"/>
                                <a:gd name="T1" fmla="*/ T0 w 164"/>
                                <a:gd name="T2" fmla="+- 0 176 142"/>
                                <a:gd name="T3" fmla="*/ 176 h 170"/>
                                <a:gd name="T4" fmla="+- 0 2880 2796"/>
                                <a:gd name="T5" fmla="*/ T4 w 164"/>
                                <a:gd name="T6" fmla="+- 0 176 142"/>
                                <a:gd name="T7" fmla="*/ 176 h 170"/>
                                <a:gd name="T8" fmla="+- 0 2898 2796"/>
                                <a:gd name="T9" fmla="*/ T8 w 164"/>
                                <a:gd name="T10" fmla="+- 0 180 142"/>
                                <a:gd name="T11" fmla="*/ 180 h 170"/>
                                <a:gd name="T12" fmla="+- 0 2909 2796"/>
                                <a:gd name="T13" fmla="*/ T12 w 164"/>
                                <a:gd name="T14" fmla="+- 0 190 142"/>
                                <a:gd name="T15" fmla="*/ 190 h 170"/>
                                <a:gd name="T16" fmla="+- 0 2914 2796"/>
                                <a:gd name="T17" fmla="*/ T16 w 164"/>
                                <a:gd name="T18" fmla="+- 0 202 142"/>
                                <a:gd name="T19" fmla="*/ 202 h 170"/>
                                <a:gd name="T20" fmla="+- 0 2915 2796"/>
                                <a:gd name="T21" fmla="*/ T20 w 164"/>
                                <a:gd name="T22" fmla="+- 0 210 142"/>
                                <a:gd name="T23" fmla="*/ 210 h 170"/>
                                <a:gd name="T24" fmla="+- 0 2958 2796"/>
                                <a:gd name="T25" fmla="*/ T24 w 164"/>
                                <a:gd name="T26" fmla="+- 0 210 142"/>
                                <a:gd name="T27" fmla="*/ 210 h 170"/>
                                <a:gd name="T28" fmla="+- 0 2956 2796"/>
                                <a:gd name="T29" fmla="*/ T28 w 164"/>
                                <a:gd name="T30" fmla="+- 0 199 142"/>
                                <a:gd name="T31" fmla="*/ 199 h 170"/>
                                <a:gd name="T32" fmla="+- 0 2949 2796"/>
                                <a:gd name="T33" fmla="*/ T32 w 164"/>
                                <a:gd name="T34" fmla="+- 0 180 142"/>
                                <a:gd name="T35" fmla="*/ 180 h 170"/>
                                <a:gd name="T36" fmla="+- 0 2946 2796"/>
                                <a:gd name="T37" fmla="*/ T36 w 164"/>
                                <a:gd name="T38" fmla="+- 0 176 142"/>
                                <a:gd name="T39" fmla="*/ 176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 h="170">
                                  <a:moveTo>
                                    <a:pt x="150" y="34"/>
                                  </a:moveTo>
                                  <a:lnTo>
                                    <a:pt x="84" y="34"/>
                                  </a:lnTo>
                                  <a:lnTo>
                                    <a:pt x="102" y="38"/>
                                  </a:lnTo>
                                  <a:lnTo>
                                    <a:pt x="113" y="48"/>
                                  </a:lnTo>
                                  <a:lnTo>
                                    <a:pt x="118" y="60"/>
                                  </a:lnTo>
                                  <a:lnTo>
                                    <a:pt x="119" y="68"/>
                                  </a:lnTo>
                                  <a:lnTo>
                                    <a:pt x="162" y="68"/>
                                  </a:lnTo>
                                  <a:lnTo>
                                    <a:pt x="160" y="57"/>
                                  </a:lnTo>
                                  <a:lnTo>
                                    <a:pt x="153" y="38"/>
                                  </a:lnTo>
                                  <a:lnTo>
                                    <a:pt x="15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8" name="Group 256"/>
                        <wpg:cNvGrpSpPr>
                          <a:grpSpLocks/>
                        </wpg:cNvGrpSpPr>
                        <wpg:grpSpPr bwMode="auto">
                          <a:xfrm>
                            <a:off x="2979" y="142"/>
                            <a:ext cx="108" cy="165"/>
                            <a:chOff x="2979" y="142"/>
                            <a:chExt cx="108" cy="165"/>
                          </a:xfrm>
                        </wpg:grpSpPr>
                        <wps:wsp>
                          <wps:cNvPr id="739" name="Freeform 257"/>
                          <wps:cNvSpPr>
                            <a:spLocks/>
                          </wps:cNvSpPr>
                          <wps:spPr bwMode="auto">
                            <a:xfrm>
                              <a:off x="2979" y="142"/>
                              <a:ext cx="108" cy="165"/>
                            </a:xfrm>
                            <a:custGeom>
                              <a:avLst/>
                              <a:gdLst>
                                <a:gd name="T0" fmla="+- 0 3023 2979"/>
                                <a:gd name="T1" fmla="*/ T0 w 108"/>
                                <a:gd name="T2" fmla="+- 0 148 142"/>
                                <a:gd name="T3" fmla="*/ 148 h 165"/>
                                <a:gd name="T4" fmla="+- 0 2979 2979"/>
                                <a:gd name="T5" fmla="*/ T4 w 108"/>
                                <a:gd name="T6" fmla="+- 0 148 142"/>
                                <a:gd name="T7" fmla="*/ 148 h 165"/>
                                <a:gd name="T8" fmla="+- 0 2979 2979"/>
                                <a:gd name="T9" fmla="*/ T8 w 108"/>
                                <a:gd name="T10" fmla="+- 0 307 142"/>
                                <a:gd name="T11" fmla="*/ 307 h 165"/>
                                <a:gd name="T12" fmla="+- 0 3026 2979"/>
                                <a:gd name="T13" fmla="*/ T12 w 108"/>
                                <a:gd name="T14" fmla="+- 0 307 142"/>
                                <a:gd name="T15" fmla="*/ 307 h 165"/>
                                <a:gd name="T16" fmla="+- 0 3026 2979"/>
                                <a:gd name="T17" fmla="*/ T16 w 108"/>
                                <a:gd name="T18" fmla="+- 0 243 142"/>
                                <a:gd name="T19" fmla="*/ 243 h 165"/>
                                <a:gd name="T20" fmla="+- 0 3026 2979"/>
                                <a:gd name="T21" fmla="*/ T20 w 108"/>
                                <a:gd name="T22" fmla="+- 0 231 142"/>
                                <a:gd name="T23" fmla="*/ 231 h 165"/>
                                <a:gd name="T24" fmla="+- 0 3065 2979"/>
                                <a:gd name="T25" fmla="*/ T24 w 108"/>
                                <a:gd name="T26" fmla="+- 0 186 142"/>
                                <a:gd name="T27" fmla="*/ 186 h 165"/>
                                <a:gd name="T28" fmla="+- 0 3087 2979"/>
                                <a:gd name="T29" fmla="*/ T28 w 108"/>
                                <a:gd name="T30" fmla="+- 0 186 142"/>
                                <a:gd name="T31" fmla="*/ 186 h 165"/>
                                <a:gd name="T32" fmla="+- 0 3087 2979"/>
                                <a:gd name="T33" fmla="*/ T32 w 108"/>
                                <a:gd name="T34" fmla="+- 0 175 142"/>
                                <a:gd name="T35" fmla="*/ 175 h 165"/>
                                <a:gd name="T36" fmla="+- 0 3024 2979"/>
                                <a:gd name="T37" fmla="*/ T36 w 108"/>
                                <a:gd name="T38" fmla="+- 0 175 142"/>
                                <a:gd name="T39" fmla="*/ 175 h 165"/>
                                <a:gd name="T40" fmla="+- 0 3023 2979"/>
                                <a:gd name="T41" fmla="*/ T40 w 108"/>
                                <a:gd name="T42" fmla="+- 0 148 142"/>
                                <a:gd name="T43" fmla="*/ 14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65">
                                  <a:moveTo>
                                    <a:pt x="44" y="6"/>
                                  </a:moveTo>
                                  <a:lnTo>
                                    <a:pt x="0" y="6"/>
                                  </a:lnTo>
                                  <a:lnTo>
                                    <a:pt x="0" y="165"/>
                                  </a:lnTo>
                                  <a:lnTo>
                                    <a:pt x="47" y="165"/>
                                  </a:lnTo>
                                  <a:lnTo>
                                    <a:pt x="47" y="101"/>
                                  </a:lnTo>
                                  <a:lnTo>
                                    <a:pt x="47" y="89"/>
                                  </a:lnTo>
                                  <a:lnTo>
                                    <a:pt x="86" y="44"/>
                                  </a:lnTo>
                                  <a:lnTo>
                                    <a:pt x="108" y="44"/>
                                  </a:lnTo>
                                  <a:lnTo>
                                    <a:pt x="108" y="33"/>
                                  </a:lnTo>
                                  <a:lnTo>
                                    <a:pt x="45" y="33"/>
                                  </a:lnTo>
                                  <a:lnTo>
                                    <a:pt x="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258"/>
                          <wps:cNvSpPr>
                            <a:spLocks/>
                          </wps:cNvSpPr>
                          <wps:spPr bwMode="auto">
                            <a:xfrm>
                              <a:off x="2979" y="142"/>
                              <a:ext cx="108" cy="165"/>
                            </a:xfrm>
                            <a:custGeom>
                              <a:avLst/>
                              <a:gdLst>
                                <a:gd name="T0" fmla="+- 0 3087 2979"/>
                                <a:gd name="T1" fmla="*/ T0 w 108"/>
                                <a:gd name="T2" fmla="+- 0 186 142"/>
                                <a:gd name="T3" fmla="*/ 186 h 165"/>
                                <a:gd name="T4" fmla="+- 0 3081 2979"/>
                                <a:gd name="T5" fmla="*/ T4 w 108"/>
                                <a:gd name="T6" fmla="+- 0 186 142"/>
                                <a:gd name="T7" fmla="*/ 186 h 165"/>
                                <a:gd name="T8" fmla="+- 0 3084 2979"/>
                                <a:gd name="T9" fmla="*/ T8 w 108"/>
                                <a:gd name="T10" fmla="+- 0 187 142"/>
                                <a:gd name="T11" fmla="*/ 187 h 165"/>
                                <a:gd name="T12" fmla="+- 0 3087 2979"/>
                                <a:gd name="T13" fmla="*/ T12 w 108"/>
                                <a:gd name="T14" fmla="+- 0 187 142"/>
                                <a:gd name="T15" fmla="*/ 187 h 165"/>
                                <a:gd name="T16" fmla="+- 0 3087 2979"/>
                                <a:gd name="T17" fmla="*/ T16 w 108"/>
                                <a:gd name="T18" fmla="+- 0 186 142"/>
                                <a:gd name="T19" fmla="*/ 186 h 165"/>
                              </a:gdLst>
                              <a:ahLst/>
                              <a:cxnLst>
                                <a:cxn ang="0">
                                  <a:pos x="T1" y="T3"/>
                                </a:cxn>
                                <a:cxn ang="0">
                                  <a:pos x="T5" y="T7"/>
                                </a:cxn>
                                <a:cxn ang="0">
                                  <a:pos x="T9" y="T11"/>
                                </a:cxn>
                                <a:cxn ang="0">
                                  <a:pos x="T13" y="T15"/>
                                </a:cxn>
                                <a:cxn ang="0">
                                  <a:pos x="T17" y="T19"/>
                                </a:cxn>
                              </a:cxnLst>
                              <a:rect l="0" t="0" r="r" b="b"/>
                              <a:pathLst>
                                <a:path w="108" h="165">
                                  <a:moveTo>
                                    <a:pt x="108" y="44"/>
                                  </a:moveTo>
                                  <a:lnTo>
                                    <a:pt x="102" y="44"/>
                                  </a:lnTo>
                                  <a:lnTo>
                                    <a:pt x="105" y="45"/>
                                  </a:lnTo>
                                  <a:lnTo>
                                    <a:pt x="108" y="45"/>
                                  </a:lnTo>
                                  <a:lnTo>
                                    <a:pt x="108"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259"/>
                          <wps:cNvSpPr>
                            <a:spLocks/>
                          </wps:cNvSpPr>
                          <wps:spPr bwMode="auto">
                            <a:xfrm>
                              <a:off x="2979" y="142"/>
                              <a:ext cx="108" cy="165"/>
                            </a:xfrm>
                            <a:custGeom>
                              <a:avLst/>
                              <a:gdLst>
                                <a:gd name="T0" fmla="+- 0 3085 2979"/>
                                <a:gd name="T1" fmla="*/ T0 w 108"/>
                                <a:gd name="T2" fmla="+- 0 142 142"/>
                                <a:gd name="T3" fmla="*/ 142 h 165"/>
                                <a:gd name="T4" fmla="+- 0 3081 2979"/>
                                <a:gd name="T5" fmla="*/ T4 w 108"/>
                                <a:gd name="T6" fmla="+- 0 142 142"/>
                                <a:gd name="T7" fmla="*/ 142 h 165"/>
                                <a:gd name="T8" fmla="+- 0 3064 2979"/>
                                <a:gd name="T9" fmla="*/ T8 w 108"/>
                                <a:gd name="T10" fmla="+- 0 145 142"/>
                                <a:gd name="T11" fmla="*/ 145 h 165"/>
                                <a:gd name="T12" fmla="+- 0 3048 2979"/>
                                <a:gd name="T13" fmla="*/ T12 w 108"/>
                                <a:gd name="T14" fmla="+- 0 152 142"/>
                                <a:gd name="T15" fmla="*/ 152 h 165"/>
                                <a:gd name="T16" fmla="+- 0 3034 2979"/>
                                <a:gd name="T17" fmla="*/ T16 w 108"/>
                                <a:gd name="T18" fmla="+- 0 162 142"/>
                                <a:gd name="T19" fmla="*/ 162 h 165"/>
                                <a:gd name="T20" fmla="+- 0 3024 2979"/>
                                <a:gd name="T21" fmla="*/ T20 w 108"/>
                                <a:gd name="T22" fmla="+- 0 175 142"/>
                                <a:gd name="T23" fmla="*/ 175 h 165"/>
                                <a:gd name="T24" fmla="+- 0 3087 2979"/>
                                <a:gd name="T25" fmla="*/ T24 w 108"/>
                                <a:gd name="T26" fmla="+- 0 175 142"/>
                                <a:gd name="T27" fmla="*/ 175 h 165"/>
                                <a:gd name="T28" fmla="+- 0 3087 2979"/>
                                <a:gd name="T29" fmla="*/ T28 w 108"/>
                                <a:gd name="T30" fmla="+- 0 142 142"/>
                                <a:gd name="T31" fmla="*/ 142 h 165"/>
                                <a:gd name="T32" fmla="+- 0 3085 2979"/>
                                <a:gd name="T33" fmla="*/ T32 w 108"/>
                                <a:gd name="T34" fmla="+- 0 142 142"/>
                                <a:gd name="T35" fmla="*/ 14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65">
                                  <a:moveTo>
                                    <a:pt x="106" y="0"/>
                                  </a:moveTo>
                                  <a:lnTo>
                                    <a:pt x="102" y="0"/>
                                  </a:lnTo>
                                  <a:lnTo>
                                    <a:pt x="85" y="3"/>
                                  </a:lnTo>
                                  <a:lnTo>
                                    <a:pt x="69" y="10"/>
                                  </a:lnTo>
                                  <a:lnTo>
                                    <a:pt x="55" y="20"/>
                                  </a:lnTo>
                                  <a:lnTo>
                                    <a:pt x="45" y="33"/>
                                  </a:lnTo>
                                  <a:lnTo>
                                    <a:pt x="108" y="33"/>
                                  </a:lnTo>
                                  <a:lnTo>
                                    <a:pt x="108" y="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742" name="Group 260"/>
                      <wpg:cNvGrpSpPr>
                        <a:grpSpLocks/>
                      </wpg:cNvGrpSpPr>
                      <wpg:grpSpPr bwMode="auto">
                        <a:xfrm>
                          <a:off x="3161" y="1054"/>
                          <a:ext cx="1216" cy="273"/>
                          <a:chOff x="3161" y="58"/>
                          <a:chExt cx="1216" cy="273"/>
                        </a:xfrm>
                      </wpg:grpSpPr>
                      <pic:pic xmlns:pic="http://schemas.openxmlformats.org/drawingml/2006/picture">
                        <pic:nvPicPr>
                          <pic:cNvPr id="743" name="Picture 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161" y="58"/>
                            <a:ext cx="654"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4" name="Picture 26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3841" y="60"/>
                            <a:ext cx="536" cy="2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6A55A5A" id="Group 168" o:spid="_x0000_s1026" style="position:absolute;margin-left:1.95pt;margin-top:-3.3pt;width:157.5pt;height:54.5pt;z-index:251658240" coordorigin="773,722" coordsize="3887,1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">
              <v:group id="Group 169" o:spid="_x0000_s1027" style="position:absolute;left:773;top:722;width:1343;height:1345" coordorigin="773,2" coordsize="134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">
                <v:group id="Group 170" o:spid="_x0000_s1028" style="position:absolute;left:773;top:2;width:648;height:649" coordorigin="773,2"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171" o:spid="_x0000_s1029" style="position:absolute;left:773;top:2;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" path="m323,l259,6,198,24,143,54,93,95,46,153,15,219,,289r,71l15,430r31,66l93,554r90,63l288,647r8,1l296,536r-6,-1l257,527,198,497,145,443,114,366r-4,-41l114,283r31,-77l205,147r76,-31l323,112r243,l552,95,503,54,447,24,386,6,323,xe" fillcolor="#009fa2" stroked="f">
                    <v:path arrowok="t" o:connecttype="custom" o:connectlocs="323,2;259,8;198,26;143,56;93,97;46,155;15,221;0,291;0,362;15,432;46,498;93,556;183,619;288,649;296,650;296,538;290,537;257,529;198,499;145,445;114,368;110,327;114,285;145,208;205,149;281,118;323,114;566,114;552,97;503,56;447,26;386,8;323,2" o:connectangles="0,0,0,0,0,0,0,0,0,0,0,0,0,0,0,0,0,0,0,0,0,0,0,0,0,0,0,0,0,0,0,0,0"/>
                  </v:shape>
                  <v:shape id="Freeform 172" o:spid="_x0000_s1030" style="position:absolute;left:773;top:2;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" path="m566,112r-243,l365,116r39,12l473,174r42,59l534,302r1,7l647,309r,-2l647,301,637,244,618,189,590,139,566,112xe" fillcolor="#009fa2" stroked="f">
                    <v:path arrowok="t" o:connecttype="custom" o:connectlocs="566,114;323,114;365,118;404,130;473,176;515,235;534,304;535,311;647,311;647,309;647,303;637,246;618,191;590,141;566,114" o:connectangles="0,0,0,0,0,0,0,0,0,0,0,0,0,0,0"/>
                  </v:shape>
                </v:group>
                <v:group id="Group 173" o:spid="_x0000_s1031" style="position:absolute;left:1117;top:538;width:304;height:112" coordorigin="1117,538"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174" o:spid="_x0000_s1032" style="position:absolute;left:1117;top:538;width:304;height:112;visibility:visible;mso-wrap-style:square;v-text-anchor:top"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" path="m,112r303,l303,,,,,112xe" fillcolor="#009fa2" stroked="f">
                    <v:path arrowok="t" o:connecttype="custom" o:connectlocs="0,650;303,650;303,538;0,538;0,650" o:connectangles="0,0,0,0,0"/>
                  </v:shape>
                </v:group>
                <v:group id="Group 175" o:spid="_x0000_s1033" style="position:absolute;left:1308;top:358;width:113;height:180" coordorigin="1308,358"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176" o:spid="_x0000_s1034" style="position:absolute;left:1308;top:358;width:113;height:180;visibility:visible;mso-wrap-style:square;v-text-anchor:top"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" path="m,180r112,l112,,,,,180xe" fillcolor="#009fa2" stroked="f">
                    <v:path arrowok="t" o:connecttype="custom" o:connectlocs="0,538;112,538;112,358;0,358;0,538" o:connectangles="0,0,0,0,0"/>
                  </v:shape>
                </v:group>
                <v:group id="Group 177" o:spid="_x0000_s1035" style="position:absolute;left:1468;top:2;width:648;height:649" coordorigin="1468,2"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178" o:spid="_x0000_s1036" style="position:absolute;left:1468;top:2;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" path="m568,112r-243,l367,116r39,12l475,174r47,69l538,325r-4,41l502,443r-52,54l390,527r-39,9l351,648r63,-11l512,590r89,-94l632,430r16,-70l648,289,632,219,601,153,568,112xe" fillcolor="#005baa" stroked="f">
                    <v:path arrowok="t" o:connecttype="custom" o:connectlocs="568,114;325,114;367,118;406,130;475,176;522,245;538,327;534,368;502,445;450,499;390,529;351,538;351,650;414,639;512,592;601,498;632,432;648,362;648,291;632,221;601,155;568,114" o:connectangles="0,0,0,0,0,0,0,0,0,0,0,0,0,0,0,0,0,0,0,0,0,0"/>
                  </v:shape>
                  <v:shape id="Freeform 179" o:spid="_x0000_s1037" style="position:absolute;left:1468;top:2;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" path="m325,l261,6,200,24,145,54,95,95,29,189,1,301,,307r,2l113,309r,-7l120,267r31,-65l207,147r76,-31l325,112r243,l554,95,505,54,449,24,389,6,325,xe" fillcolor="#005baa" stroked="f">
                    <v:path arrowok="t" o:connecttype="custom" o:connectlocs="325,2;261,8;200,26;145,56;95,97;29,191;1,303;0,309;0,311;113,311;113,304;120,269;151,204;207,149;283,118;325,114;568,114;554,97;505,56;449,26;389,8;325,2" o:connectangles="0,0,0,0,0,0,0,0,0,0,0,0,0,0,0,0,0,0,0,0,0,0"/>
                  </v:shape>
                </v:group>
                <v:group id="Group 180" o:spid="_x0000_s1038" style="position:absolute;left:1468;top:538;width:304;height:112" coordorigin="1468,538"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Freeform 181" o:spid="_x0000_s1039" style="position:absolute;left:1468;top:538;width:304;height:112;visibility:visible;mso-wrap-style:square;v-text-anchor:top"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" path="m,112r303,l303,,,,,112xe" fillcolor="#005baa" stroked="f">
                    <v:path arrowok="t" o:connecttype="custom" o:connectlocs="0,650;303,650;303,538;0,538;0,650" o:connectangles="0,0,0,0,0"/>
                  </v:shape>
                </v:group>
                <v:group id="Group 182" o:spid="_x0000_s1040" style="position:absolute;left:1468;top:358;width:113;height:180" coordorigin="1468,358"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shape id="Freeform 183" o:spid="_x0000_s1041" style="position:absolute;left:1468;top:358;width:113;height:180;visibility:visible;mso-wrap-style:square;v-text-anchor:top"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" path="m,180r113,l113,,,,,180xe" fillcolor="#005baa" stroked="f">
                    <v:path arrowok="t" o:connecttype="custom" o:connectlocs="0,538;113,538;113,358;0,358;0,538" o:connectangles="0,0,0,0,0"/>
                  </v:shape>
                </v:group>
                <v:group id="Group 184" o:spid="_x0000_s1042" style="position:absolute;left:773;top:698;width:648;height:649" coordorigin="773,698"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">
                  <v:shape id="Freeform 185" o:spid="_x0000_s1043" style="position:absolute;left:773;top:698;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" path="m296,l234,11,135,59,46,153,15,218,,288r,71l15,429r31,66l93,553r50,41l198,624r61,18l323,649r64,-7l447,624r56,-30l552,553r14,-16l323,537r-42,-4l205,501,145,442,114,366r-4,-42l114,282r31,-76l198,151r59,-30l296,112,296,xe" fillcolor="#d70761" stroked="f">
                    <v:path arrowok="t" o:connecttype="custom" o:connectlocs="296,698;234,709;135,757;46,851;15,916;0,986;0,1057;15,1127;46,1193;93,1251;143,1292;198,1322;259,1340;323,1347;387,1340;447,1322;503,1292;552,1251;566,1235;323,1235;281,1231;205,1199;145,1140;114,1064;110,1022;114,980;145,904;198,849;257,819;296,810;296,698" o:connectangles="0,0,0,0,0,0,0,0,0,0,0,0,0,0,0,0,0,0,0,0,0,0,0,0,0,0,0,0,0,0,0"/>
                  </v:shape>
                  <v:shape id="Freeform 186" o:spid="_x0000_s1044" style="position:absolute;left:773;top:698;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" path="m647,340r-112,l534,346r-7,36l497,447r-56,54l365,533r-42,4l566,537r52,-78l647,347r,-6l647,340xe" fillcolor="#d70761" stroked="f">
                    <v:path arrowok="t" o:connecttype="custom" o:connectlocs="647,1038;535,1038;534,1044;527,1080;497,1145;441,1199;365,1231;323,1235;566,1235;618,1157;647,1045;647,1039;647,1038" o:connectangles="0,0,0,0,0,0,0,0,0,0,0,0,0"/>
                  </v:shape>
                </v:group>
                <v:group id="Group 187" o:spid="_x0000_s1045" style="position:absolute;left:1308;top:810;width:113;height:180" coordorigin="1308,810"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">
                  <v:shape id="Freeform 188" o:spid="_x0000_s1046" style="position:absolute;left:1308;top:810;width:113;height:180;visibility:visible;mso-wrap-style:square;v-text-anchor:top"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" path="m,180r112,l112,,,,,180xe" fillcolor="#d70761" stroked="f">
                    <v:path arrowok="t" o:connecttype="custom" o:connectlocs="0,990;112,990;112,810;0,810;0,990" o:connectangles="0,0,0,0,0"/>
                  </v:shape>
                </v:group>
                <v:group id="Group 189" o:spid="_x0000_s1047" style="position:absolute;left:1117;top:698;width:304;height:112" coordorigin="1117,698"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">
                  <v:shape id="Freeform 190" o:spid="_x0000_s1048" style="position:absolute;left:1117;top:698;width:304;height:112;visibility:visible;mso-wrap-style:square;v-text-anchor:top"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" path="m,112r303,l303,,,,,112xe" fillcolor="#d70761" stroked="f">
                    <v:path arrowok="t" o:connecttype="custom" o:connectlocs="0,810;303,810;303,698;0,698;0,810" o:connectangles="0,0,0,0,0"/>
                  </v:shape>
                </v:group>
                <v:group id="Group 191" o:spid="_x0000_s1049" style="position:absolute;left:1468;top:698;width:648;height:649" coordorigin="1468,698"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">
                  <v:shape id="Freeform 192" o:spid="_x0000_s1050" style="position:absolute;left:1468;top:698;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" path="m113,340l,340r,1l10,405,58,509r87,85l200,624r61,18l325,649r64,-7l449,624r56,-30l554,553r14,-16l325,537r-42,-4l207,501,151,447,120,382r-7,-36l113,340xe" fillcolor="#f26524" stroked="f">
                    <v:path arrowok="t" o:connecttype="custom" o:connectlocs="113,1038;0,1038;0,1039;10,1103;58,1207;145,1292;200,1322;261,1340;325,1347;389,1340;449,1322;505,1292;554,1251;568,1235;325,1235;283,1231;207,1199;151,1145;120,1080;113,1044;113,1038" o:connectangles="0,0,0,0,0,0,0,0,0,0,0,0,0,0,0,0,0,0,0,0,0"/>
                  </v:shape>
                  <v:shape id="Freeform 193" o:spid="_x0000_s1051" style="position:absolute;left:1468;top:698;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" path="m351,r,112l357,113r33,8l450,151r52,55l534,282r4,42l534,366r-32,76l443,501r-76,32l325,537r243,l601,495r31,-66l648,359r,-71l632,218,601,153,554,94,465,31,359,1,351,xe" fillcolor="#f26524" stroked="f">
                    <v:path arrowok="t" o:connecttype="custom" o:connectlocs="351,698;351,810;357,811;390,819;450,849;502,904;534,980;538,1022;534,1064;502,1140;443,1199;367,1231;325,1235;568,1235;601,1193;632,1127;648,1057;648,986;632,916;601,851;554,792;465,729;359,699;351,698" o:connectangles="0,0,0,0,0,0,0,0,0,0,0,0,0,0,0,0,0,0,0,0,0,0,0,0"/>
                  </v:shape>
                </v:group>
                <v:group id="Group 194" o:spid="_x0000_s1052" style="position:absolute;left:1468;top:810;width:113;height:180" coordorigin="1468,810"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">
                  <v:shape id="Freeform 195" o:spid="_x0000_s1053" style="position:absolute;left:1468;top:810;width:113;height:180;visibility:visible;mso-wrap-style:square;v-text-anchor:top"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" path="m,180r113,l113,,,,,180xe" fillcolor="#f26524" stroked="f">
                    <v:path arrowok="t" o:connecttype="custom" o:connectlocs="0,990;113,990;113,810;0,810;0,990" o:connectangles="0,0,0,0,0"/>
                  </v:shape>
                </v:group>
                <v:group id="Group 196" o:spid="_x0000_s1054" style="position:absolute;left:1468;top:698;width:304;height:112" coordorigin="1468,698"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">
                  <v:shape id="Freeform 197" o:spid="_x0000_s1055" style="position:absolute;left:1468;top:698;width:304;height:112;visibility:visible;mso-wrap-style:square;v-text-anchor:top"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" path="m,112r303,l303,,,,,112xe" fillcolor="#f26524" stroked="f">
                    <v:path arrowok="t" o:connecttype="custom" o:connectlocs="0,810;303,810;303,698;0,698;0,810" o:connectangles="0,0,0,0,0"/>
                  </v:shape>
                </v:group>
              </v:group>
              <v:group id="Group 198" o:spid="_x0000_s1056" style="position:absolute;left:2181;top:1383;width:897;height:364" coordorigin="2181,387" coordsize="89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group id="Group 199" o:spid="_x0000_s1057" style="position:absolute;left:2211;top:715;width:232;height:2" coordorigin="2211,715"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shape id="Freeform 200" o:spid="_x0000_s1058" style="position:absolute;left:2211;top:715;width:232;height: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" path="m,l231,e" filled="f" strokecolor="#606a70" strokeweight="3pt">
                    <v:path arrowok="t" o:connecttype="custom" o:connectlocs="0,0;231,0" o:connectangles="0,0"/>
                  </v:shape>
                </v:group>
                <v:group id="Group 201" o:spid="_x0000_s1059" style="position:absolute;left:2246;top:423;width:2;height:262" coordorigin="2246,423"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">
                  <v:shape id="Freeform 202" o:spid="_x0000_s1060" style="position:absolute;left:2246;top:423;width:2;height:26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" path="m,l,262e" filled="f" strokecolor="#606a70" strokeweight="1.2425mm">
                    <v:path arrowok="t" o:connecttype="custom" o:connectlocs="0,423;0,685" o:connectangles="0,0"/>
                  </v:shape>
                </v:group>
                <v:group id="Group 203" o:spid="_x0000_s1061" style="position:absolute;left:2469;top:507;width:216;height:244" coordorigin="2469,507" coordsize="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shape id="Freeform 204" o:spid="_x0000_s1062" style="position:absolute;left:2469;top:507;width:216;height:244;visibility:visible;mso-wrap-style:square;v-text-anchor:top" coordsize="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" path="m205,51r-100,l123,53r15,6l147,71r4,18l151,94r-47,l81,95,18,123,,171r6,32l24,226r26,13l80,243r29,-3l130,231r15,-10l154,213r61,l215,197r-118,l84,195,73,190r-7,-9l63,168r6,-17l82,141r17,-4l117,137r98,l215,119r,-27l211,67,205,51xe" fillcolor="#606a70" stroked="f">
                    <v:path arrowok="t" o:connecttype="custom" o:connectlocs="205,558;105,558;123,560;138,566;147,578;151,596;151,601;104,601;81,602;18,630;0,678;6,710;24,733;50,746;80,750;109,747;130,738;145,728;154,720;215,720;215,704;97,704;84,702;73,697;66,688;63,675;69,658;82,648;99,644;117,644;215,644;215,626;215,599;211,574;205,558" o:connectangles="0,0,0,0,0,0,0,0,0,0,0,0,0,0,0,0,0,0,0,0,0,0,0,0,0,0,0,0,0,0,0,0,0,0,0"/>
                  </v:shape>
                  <v:shape id="Freeform 205" o:spid="_x0000_s1063" style="position:absolute;left:2469;top:507;width:216;height:244;visibility:visible;mso-wrap-style:square;v-text-anchor:top" coordsize="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" path="m215,213r-61,l156,238r59,l215,213xe" fillcolor="#606a70" stroked="f">
                    <v:path arrowok="t" o:connecttype="custom" o:connectlocs="215,720;154,720;156,745;215,745;215,720" o:connectangles="0,0,0,0,0"/>
                  </v:shape>
                  <v:shape id="Freeform 206" o:spid="_x0000_s1064" style="position:absolute;left:2469;top:507;width:216;height:244;visibility:visible;mso-wrap-style:square;v-text-anchor:top" coordsize="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" path="m215,137r-64,l151,162r-5,13l97,197r118,l215,137xe" fillcolor="#606a70" stroked="f">
                    <v:path arrowok="t" o:connecttype="custom" o:connectlocs="215,644;151,644;151,669;146,682;97,704;215,704;215,644" o:connectangles="0,0,0,0,0,0,0"/>
                  </v:shape>
                  <v:shape id="Freeform 207" o:spid="_x0000_s1065" style="position:absolute;left:2469;top:507;width:216;height:244;visibility:visible;mso-wrap-style:square;v-text-anchor:top" coordsize="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" path="m109,l68,5,38,18,18,31,9,40,40,79r7,-6l61,63,81,55r24,-4l205,51r-2,-5l189,27,174,15,156,7,135,2,109,xe" fillcolor="#606a70" stroked="f">
                    <v:path arrowok="t" o:connecttype="custom" o:connectlocs="109,507;68,512;38,525;18,538;9,547;40,586;47,580;61,570;81,562;105,558;205,558;203,553;189,534;174,522;156,514;135,509;109,507" o:connectangles="0,0,0,0,0,0,0,0,0,0,0,0,0,0,0,0,0"/>
                  </v:shape>
                </v:group>
                <v:group id="Group 208" o:spid="_x0000_s1066" style="position:absolute;left:2693;top:516;width:384;height:229" coordorigin="2693,516" coordsize="3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">
                  <v:shape id="Freeform 209" o:spid="_x0000_s1067" style="position:absolute;left:2693;top:516;width:384;height:229;visibility:visible;mso-wrap-style:square;v-text-anchor:top" coordsize="3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" path="m70,l,,79,229r64,l171,146r-55,l70,xe" fillcolor="#606a70" stroked="f">
                    <v:path arrowok="t" o:connecttype="custom" o:connectlocs="70,516;0,516;79,745;143,745;171,662;116,662;70,516" o:connectangles="0,0,0,0,0,0,0"/>
                  </v:shape>
                  <v:shape id="Freeform 210" o:spid="_x0000_s1068" style="position:absolute;left:2693;top:516;width:384;height:229;visibility:visible;mso-wrap-style:square;v-text-anchor:top" coordsize="3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" path="m249,84r-57,l241,229r65,l334,146r-63,l249,84xe" fillcolor="#606a70" stroked="f">
                    <v:path arrowok="t" o:connecttype="custom" o:connectlocs="249,600;192,600;241,745;306,745;334,662;271,662;249,600" o:connectangles="0,0,0,0,0,0,0"/>
                  </v:shape>
                  <v:shape id="Freeform 211" o:spid="_x0000_s1069" style="position:absolute;left:2693;top:516;width:384;height:229;visibility:visible;mso-wrap-style:square;v-text-anchor:top" coordsize="3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" path="m219,l166,,116,146r55,l192,84r57,l219,xe" fillcolor="#606a70" stroked="f">
                    <v:path arrowok="t" o:connecttype="custom" o:connectlocs="219,516;166,516;116,662;171,662;192,600;249,600;219,516" o:connectangles="0,0,0,0,0,0,0"/>
                  </v:shape>
                  <v:shape id="Freeform 212" o:spid="_x0000_s1070" style="position:absolute;left:2693;top:516;width:384;height:229;visibility:visible;mso-wrap-style:square;v-text-anchor:top" coordsize="3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" path="m384,l317,,271,146r63,l384,xe" fillcolor="#606a70" stroked="f">
                    <v:path arrowok="t" o:connecttype="custom" o:connectlocs="384,516;317,516;271,662;334,662;384,516" o:connectangles="0,0,0,0,0"/>
                  </v:shape>
                </v:group>
              </v:group>
              <v:group id="Group 213" o:spid="_x0000_s1071" style="position:absolute;left:3193;top:1410;width:1467;height:338" coordorigin="3193,414" coordsize="146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">
                <v:group id="Group 214" o:spid="_x0000_s1072" style="position:absolute;left:4019;top:437;width:208;height:316" coordorigin="4019,437" coordsize="2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">
                  <v:shape id="Freeform 215" o:spid="_x0000_s1073" style="position:absolute;left:4019;top:437;width:208;height:316;visibility:visible;mso-wrap-style:square;v-text-anchor:top" coordsize="2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" path="m116,132r-67,l49,226r28,71l143,315r26,-2l189,308r13,-4l208,300,193,259r-53,l130,254r-7,-8l116,235r,-103xe" fillcolor="#606a70" stroked="f">
                    <v:path arrowok="t" o:connecttype="custom" o:connectlocs="116,569;49,569;49,663;77,734;143,752;169,750;189,745;202,741;208,737;193,696;140,696;130,691;123,683;116,672;116,569" o:connectangles="0,0,0,0,0,0,0,0,0,0,0,0,0,0,0"/>
                  </v:shape>
                  <v:shape id="Freeform 216" o:spid="_x0000_s1074" style="position:absolute;left:4019;top:437;width:208;height:316;visibility:visible;mso-wrap-style:square;v-text-anchor:top" coordsize="2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" path="m190,252r-17,7l193,259r-3,-7xe" fillcolor="#606a70" stroked="f">
                    <v:path arrowok="t" o:connecttype="custom" o:connectlocs="190,689;173,696;193,696;190,689" o:connectangles="0,0,0,0"/>
                  </v:shape>
                  <v:shape id="Freeform 217" o:spid="_x0000_s1075" style="position:absolute;left:4019;top:437;width:208;height:316;visibility:visible;mso-wrap-style:square;v-text-anchor:top" coordsize="2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" path="m196,79l,79r,53l196,132r,-53xe" fillcolor="#606a70" stroked="f">
                    <v:path arrowok="t" o:connecttype="custom" o:connectlocs="196,516;0,516;0,569;196,569;196,516" o:connectangles="0,0,0,0,0"/>
                  </v:shape>
                  <v:shape id="Freeform 218" o:spid="_x0000_s1076" style="position:absolute;left:4019;top:437;width:208;height:316;visibility:visible;mso-wrap-style:square;v-text-anchor:top" coordsize="2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" path="m116,l49,9r,70l116,79,116,xe" fillcolor="#606a70" stroked="f">
                    <v:path arrowok="t" o:connecttype="custom" o:connectlocs="116,437;49,446;49,516;116,516;116,437" o:connectangles="0,0,0,0,0"/>
                  </v:shape>
                </v:group>
                <v:group id="Group 219" o:spid="_x0000_s1077" style="position:absolute;left:3193;top:414;width:306;height:338" coordorigin="3193,414" coordsize="30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shape id="Freeform 220" o:spid="_x0000_s1078" style="position:absolute;left:3193;top:414;width:306;height:338;visibility:visible;mso-wrap-style:square;v-text-anchor:top" coordsize="30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" path="m171,l98,14,44,50,11,104,,170r11,66l43,289r54,36l170,338r59,-8l271,311r25,-19l306,283r-4,-4l173,279r-41,-9l100,247,80,212,72,169r7,-42l97,92,129,68r44,-9l297,59r4,-3l289,44,265,25,226,8,171,xe" fillcolor="#606a70" stroked="f">
                    <v:path arrowok="t" o:connecttype="custom" o:connectlocs="171,414;98,428;44,464;11,518;0,584;11,650;43,703;97,739;170,752;229,744;271,725;296,706;306,697;302,693;173,693;132,684;100,661;80,626;72,583;79,541;97,506;129,482;173,473;297,473;301,470;289,458;265,439;226,422;171,414" o:connectangles="0,0,0,0,0,0,0,0,0,0,0,0,0,0,0,0,0,0,0,0,0,0,0,0,0,0,0,0,0"/>
                  </v:shape>
                  <v:shape id="Freeform 221" o:spid="_x0000_s1079" style="position:absolute;left:3193;top:414;width:306;height:338;visibility:visible;mso-wrap-style:square;v-text-anchor:top" coordsize="30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" path="m266,241r-9,8l239,262r-29,11l173,279r129,l266,241xe" fillcolor="#606a70" stroked="f">
                    <v:path arrowok="t" o:connecttype="custom" o:connectlocs="266,655;257,663;239,676;210,687;173,693;302,693;266,655" o:connectangles="0,0,0,0,0,0,0"/>
                  </v:shape>
                  <v:shape id="Freeform 222" o:spid="_x0000_s1080" style="position:absolute;left:3193;top:414;width:306;height:338;visibility:visible;mso-wrap-style:square;v-text-anchor:top" coordsize="30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" path="m297,59r-124,l209,65r26,12l251,90r7,7l297,59xe" fillcolor="#606a70" stroked="f">
                    <v:path arrowok="t" o:connecttype="custom" o:connectlocs="297,473;173,473;209,479;235,491;251,504;258,511;297,473" o:connectangles="0,0,0,0,0,0,0"/>
                  </v:shape>
                </v:group>
                <v:group id="Group 223" o:spid="_x0000_s1081" style="position:absolute;left:3511;top:507;width:236;height:245" coordorigin="3511,507"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">
                  <v:shape id="Freeform 224" o:spid="_x0000_s1082" style="position:absolute;left:3511;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" path="m123,l68,11,29,39,7,79,,123r7,46l29,207r39,28l124,245r34,-4l187,232r23,-15l229,200r-7,-6l127,194,99,189,81,176,71,159,68,143r168,l235,112,232,98,68,98,71,86,79,70,94,55r26,-6l215,49,201,30,181,14,160,5,140,1,123,xe" fillcolor="#606a70" stroked="f">
                    <v:path arrowok="t" o:connecttype="custom" o:connectlocs="123,507;68,518;29,546;7,586;0,630;7,676;29,714;68,742;124,752;158,748;187,739;210,724;229,707;222,701;127,701;99,696;81,683;71,666;68,650;236,650;235,619;232,605;68,605;71,593;79,577;94,562;120,556;215,556;201,537;181,521;160,512;140,508;123,507" o:connectangles="0,0,0,0,0,0,0,0,0,0,0,0,0,0,0,0,0,0,0,0,0,0,0,0,0,0,0,0,0,0,0,0,0"/>
                  </v:shape>
                  <v:shape id="Freeform 225" o:spid="_x0000_s1083" style="position:absolute;left:3511;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" path="m193,166r-7,6l173,182r-20,8l127,194r95,l193,166xe" fillcolor="#606a70" stroked="f">
                    <v:path arrowok="t" o:connecttype="custom" o:connectlocs="193,673;186,679;173,689;153,697;127,701;222,701;193,673" o:connectangles="0,0,0,0,0,0,0"/>
                  </v:shape>
                  <v:shape id="Freeform 226" o:spid="_x0000_s1084" style="position:absolute;left:3511;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" path="m215,49r-95,l147,55r15,14l169,86r2,12l232,98,230,82,220,55r-5,-6xe" fillcolor="#606a70" stroked="f">
                    <v:path arrowok="t" o:connecttype="custom" o:connectlocs="215,556;120,556;147,562;162,576;169,593;171,605;232,605;230,589;220,562;215,556" o:connectangles="0,0,0,0,0,0,0,0,0,0"/>
                  </v:shape>
                </v:group>
                <v:group id="Group 227" o:spid="_x0000_s1085" style="position:absolute;left:3775;top:507;width:224;height:238" coordorigin="3775,507" coordsize="2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shape id="Freeform 228" o:spid="_x0000_s1086" style="position:absolute;left:3775;top:507;width:224;height:238;visibility:visible;mso-wrap-style:square;v-text-anchor:top" coordsize="2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" path="m63,9l,9,,238r67,l67,130r,-18l104,57r116,l214,40r-3,-4l64,36,63,9xe" fillcolor="#606a70" stroked="f">
                    <v:path arrowok="t" o:connecttype="custom" o:connectlocs="63,516;0,516;0,745;67,745;67,637;67,619;104,564;220,564;214,547;211,543;64,543;63,516" o:connectangles="0,0,0,0,0,0,0,0,0,0,0,0"/>
                  </v:shape>
                  <v:shape id="Freeform 229" o:spid="_x0000_s1087" style="position:absolute;left:3775;top:507;width:224;height:238;visibility:visible;mso-wrap-style:square;v-text-anchor:top" coordsize="2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" path="m220,57r-91,l138,60r6,5l152,73r4,10l157,95r1,13l158,238r66,l224,95,223,77,220,58r,-1xe" fillcolor="#606a70" stroked="f">
                    <v:path arrowok="t" o:connecttype="custom" o:connectlocs="220,564;129,564;138,567;144,572;152,580;156,590;157,602;158,615;158,745;224,745;224,602;223,584;220,565;220,564" o:connectangles="0,0,0,0,0,0,0,0,0,0,0,0,0,0"/>
                  </v:shape>
                  <v:shape id="Freeform 230" o:spid="_x0000_s1088" style="position:absolute;left:3775;top:507;width:224;height:238;visibility:visible;mso-wrap-style:square;v-text-anchor:top" coordsize="2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" path="m140,l108,5,84,17,70,29r-6,6l64,36r147,l202,24,188,13,173,5,157,1,140,xe" fillcolor="#606a70" stroked="f">
                    <v:path arrowok="t" o:connecttype="custom" o:connectlocs="140,507;108,512;84,524;70,536;64,542;64,543;211,543;202,531;188,520;173,512;157,508;140,507" o:connectangles="0,0,0,0,0,0,0,0,0,0,0,0"/>
                  </v:shape>
                </v:group>
                <v:group id="Group 231" o:spid="_x0000_s1089" style="position:absolute;left:4255;top:507;width:156;height:238" coordorigin="4255,507" coordsize="15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shape id="Freeform 232" o:spid="_x0000_s1090" style="position:absolute;left:4255;top:507;width:156;height:238;visibility:visible;mso-wrap-style:square;v-text-anchor:top" coordsize="15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" path="m62,9l,9,,238r66,l66,145r1,-17l101,72r38,-8l155,64r,-16l63,48,62,9xe" fillcolor="#606a70" stroked="f">
                    <v:path arrowok="t" o:connecttype="custom" o:connectlocs="62,516;0,516;0,745;66,745;66,652;67,635;101,579;139,571;155,571;155,555;63,555;62,516" o:connectangles="0,0,0,0,0,0,0,0,0,0,0,0"/>
                  </v:shape>
                  <v:shape id="Freeform 233" o:spid="_x0000_s1091" style="position:absolute;left:4255;top:507;width:156;height:238;visibility:visible;mso-wrap-style:square;v-text-anchor:top" coordsize="15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" path="m155,64r-9,l151,64r4,1l155,64xe" fillcolor="#606a70" stroked="f">
                    <v:path arrowok="t" o:connecttype="custom" o:connectlocs="155,571;146,571;151,571;155,572;155,571" o:connectangles="0,0,0,0,0"/>
                  </v:shape>
                  <v:shape id="Freeform 234" o:spid="_x0000_s1092" style="position:absolute;left:4255;top:507;width:156;height:238;visibility:visible;mso-wrap-style:square;v-text-anchor:top" coordsize="15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" path="m152,r-6,l122,4,99,14,79,29,63,48r92,l155,r-3,xe" fillcolor="#606a70" stroked="f">
                    <v:path arrowok="t" o:connecttype="custom" o:connectlocs="152,507;146,507;122,511;99,521;79,536;63,555;155,555;155,507;152,507" o:connectangles="0,0,0,0,0,0,0,0,0"/>
                  </v:shape>
                </v:group>
                <v:group id="Group 235" o:spid="_x0000_s1093" style="position:absolute;left:4424;top:507;width:236;height:245" coordorigin="4424,507"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shape id="Freeform 236" o:spid="_x0000_s1094" style="position:absolute;left:4424;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" path="m123,l67,11,29,39,7,79,,123r7,46l29,207r39,28l124,245r34,-4l187,232r23,-15l229,200r-7,-6l126,194,99,189,80,176,71,159,68,143r167,l234,112,232,98,68,98,70,86,78,70,94,55r26,-6l215,49,201,30,181,14,160,5,140,1,123,xe" fillcolor="#606a70" stroked="f">
                    <v:path arrowok="t" o:connecttype="custom" o:connectlocs="123,507;67,518;29,546;7,586;0,630;7,676;29,714;68,742;124,752;158,748;187,739;210,724;229,707;222,701;126,701;99,696;80,683;71,666;68,650;235,650;234,619;232,605;68,605;70,593;78,577;94,562;120,556;215,556;201,537;181,521;160,512;140,508;123,507" o:connectangles="0,0,0,0,0,0,0,0,0,0,0,0,0,0,0,0,0,0,0,0,0,0,0,0,0,0,0,0,0,0,0,0,0"/>
                  </v:shape>
                  <v:shape id="Freeform 237" o:spid="_x0000_s1095" style="position:absolute;left:4424;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" path="m193,166r-7,6l172,182r-19,8l126,194r96,l193,166xe" fillcolor="#606a70" stroked="f">
                    <v:path arrowok="t" o:connecttype="custom" o:connectlocs="193,673;186,679;172,689;153,697;126,701;222,701;193,673" o:connectangles="0,0,0,0,0,0,0"/>
                  </v:shape>
                  <v:shape id="Freeform 238" o:spid="_x0000_s1096" style="position:absolute;left:4424;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" path="m215,49r-95,l146,55r16,14l169,86r2,12l232,98,230,82,219,55r-4,-6xe" fillcolor="#606a70" stroked="f">
                    <v:path arrowok="t" o:connecttype="custom" o:connectlocs="215,556;120,556;146,562;162,576;169,593;171,605;232,605;230,589;219,562;215,556" o:connectangles="0,0,0,0,0,0,0,0,0,0"/>
                  </v:shape>
                </v:group>
              </v:group>
              <v:group id="Group 239" o:spid="_x0000_s1097" style="position:absolute;left:2169;top:1079;width:918;height:249" coordorigin="2169,83" coordsize="91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">
                <v:group id="Group 240" o:spid="_x0000_s1098" style="position:absolute;left:2288;top:124;width:2;height:184" coordorigin="2288,124"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241" o:spid="_x0000_s1099" style="position:absolute;left:2288;top:124;width:2;height:184;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" path="m,l,183e" filled="f" strokeweight=".86256mm">
                    <v:path arrowok="t" o:connecttype="custom" o:connectlocs="0,124;0,307" o:connectangles="0,0"/>
                  </v:shape>
                </v:group>
                <v:group id="Group 242" o:spid="_x0000_s1100" style="position:absolute;left:2190;top:103;width:197;height:2" coordorigin="2190,103"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243" o:spid="_x0000_s1101" style="position:absolute;left:2190;top:103;width:197;height: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" path="m,l197,e" filled="f" strokeweight=".72283mm">
                    <v:path arrowok="t" o:connecttype="custom" o:connectlocs="0,0;197,0" o:connectangles="0,0"/>
                  </v:shape>
                </v:group>
                <v:group id="Group 244" o:spid="_x0000_s1102" style="position:absolute;left:2349;top:142;width:178;height:170" coordorigin="2349,142" coordsize="17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245" o:spid="_x0000_s1103" style="position:absolute;left:2349;top:142;width:178;height:170;visibility:visible;mso-wrap-style:square;v-text-anchor:top" coordsize="17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" path="m89,l49,8,21,28,5,55,,85r5,30l21,143r28,19l89,170r40,-8l157,143r6,-10l76,133r-9,-5l52,111,48,99r,-29l52,58r7,-8l66,42,76,37r87,l157,28,129,8,89,xe" fillcolor="black" stroked="f">
                    <v:path arrowok="t" o:connecttype="custom" o:connectlocs="89,142;49,150;21,170;5,197;0,227;5,257;21,285;49,304;89,312;129,304;157,285;163,275;76,275;67,270;52,253;48,241;48,212;52,200;59,192;66,184;76,179;163,179;157,170;129,150;89,142" o:connectangles="0,0,0,0,0,0,0,0,0,0,0,0,0,0,0,0,0,0,0,0,0,0,0,0,0"/>
                  </v:shape>
                  <v:shape id="Freeform 246" o:spid="_x0000_s1104" style="position:absolute;left:2349;top:142;width:178;height:170;visibility:visible;mso-wrap-style:square;v-text-anchor:top" coordsize="17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" path="m163,37r-74,l107,41r13,10l128,66r2,19l130,99r-4,12l112,128r-10,5l163,133r10,-18l178,85,173,55,163,37xe" fillcolor="black" stroked="f">
                    <v:path arrowok="t" o:connecttype="custom" o:connectlocs="163,179;89,179;107,183;120,193;128,208;130,227;130,241;126,253;112,270;102,275;163,275;173,257;178,227;173,197;163,179" o:connectangles="0,0,0,0,0,0,0,0,0,0,0,0,0,0,0"/>
                  </v:shape>
                </v:group>
                <v:group id="Group 247" o:spid="_x0000_s1105" style="position:absolute;left:2528;top:148;width:267;height:159" coordorigin="2528,148" coordsize="2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shape id="Freeform 248" o:spid="_x0000_s1106" style="position:absolute;left:2528;top:148;width:267;height:159;visibility:visible;mso-wrap-style:square;v-text-anchor:top" coordsize="2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" path="m49,l,,55,159r44,l119,102r-39,l49,xe" fillcolor="black" stroked="f">
                    <v:path arrowok="t" o:connecttype="custom" o:connectlocs="49,148;0,148;55,307;99,307;119,250;80,250;49,148" o:connectangles="0,0,0,0,0,0,0"/>
                  </v:shape>
                  <v:shape id="Freeform 249" o:spid="_x0000_s1107" style="position:absolute;left:2528;top:148;width:267;height:159;visibility:visible;mso-wrap-style:square;v-text-anchor:top" coordsize="2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" path="m173,59r-40,l167,159r45,l232,102r-44,l173,59xe" fillcolor="black" stroked="f">
                    <v:path arrowok="t" o:connecttype="custom" o:connectlocs="173,207;133,207;167,307;212,307;232,250;188,250;173,207" o:connectangles="0,0,0,0,0,0,0"/>
                  </v:shape>
                  <v:shape id="Freeform 250" o:spid="_x0000_s1108" style="position:absolute;left:2528;top:148;width:267;height:159;visibility:visible;mso-wrap-style:square;v-text-anchor:top" coordsize="2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" path="m152,l115,,80,102r39,l133,59r40,l152,xe" fillcolor="black" stroked="f">
                    <v:path arrowok="t" o:connecttype="custom" o:connectlocs="152,148;115,148;80,250;119,250;133,207;173,207;152,148" o:connectangles="0,0,0,0,0,0,0"/>
                  </v:shape>
                  <v:shape id="Freeform 251" o:spid="_x0000_s1109" style="position:absolute;left:2528;top:148;width:267;height:159;visibility:visible;mso-wrap-style:square;v-text-anchor:top" coordsize="2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" path="m267,l220,,188,102r44,l267,xe" fillcolor="black" stroked="f">
                    <v:path arrowok="t" o:connecttype="custom" o:connectlocs="267,148;220,148;188,250;232,250;267,148" o:connectangles="0,0,0,0,0"/>
                  </v:shape>
                </v:group>
                <v:group id="Group 252" o:spid="_x0000_s1110" style="position:absolute;left:2796;top:142;width:164;height:170" coordorigin="2796,142"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253" o:spid="_x0000_s1111" style="position:absolute;left:2796;top:142;width:164;height:170;visibility:visible;mso-wrap-style:square;v-text-anchor:top"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" path="m85,l47,8,21,27,5,55,,86r5,31l21,144r26,19l86,170r24,-3l130,161r16,-10l159,139r-4,-4l88,135,69,131,56,122,50,111,47,99r117,l163,78,162,68,48,68r1,-8l55,48,66,38,84,34r66,l140,21,126,10,111,4,98,1,85,xe" fillcolor="black" stroked="f">
                    <v:path arrowok="t" o:connecttype="custom" o:connectlocs="85,142;47,150;21,169;5,197;0,228;5,259;21,286;47,305;86,312;110,309;130,303;146,293;159,281;155,277;88,277;69,273;56,264;50,253;47,241;164,241;163,220;162,210;48,210;49,202;55,190;66,180;84,176;150,176;140,163;126,152;111,146;98,143;85,142" o:connectangles="0,0,0,0,0,0,0,0,0,0,0,0,0,0,0,0,0,0,0,0,0,0,0,0,0,0,0,0,0,0,0,0,0"/>
                  </v:shape>
                  <v:shape id="Freeform 254" o:spid="_x0000_s1112" style="position:absolute;left:2796;top:142;width:164;height:170;visibility:visible;mso-wrap-style:square;v-text-anchor:top"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" path="m134,115r-5,5l120,126r-14,6l88,135r67,l134,115xe" fillcolor="black" stroked="f">
                    <v:path arrowok="t" o:connecttype="custom" o:connectlocs="134,257;129,262;120,268;106,274;88,277;155,277;134,257" o:connectangles="0,0,0,0,0,0,0"/>
                  </v:shape>
                  <v:shape id="Freeform 255" o:spid="_x0000_s1113" style="position:absolute;left:2796;top:142;width:164;height:170;visibility:visible;mso-wrap-style:square;v-text-anchor:top"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" path="m150,34r-66,l102,38r11,10l118,60r1,8l162,68,160,57,153,38r-3,-4xe" fillcolor="black" stroked="f">
                    <v:path arrowok="t" o:connecttype="custom" o:connectlocs="150,176;84,176;102,180;113,190;118,202;119,210;162,210;160,199;153,180;150,176" o:connectangles="0,0,0,0,0,0,0,0,0,0"/>
                  </v:shape>
                </v:group>
                <v:group id="Group 256" o:spid="_x0000_s1114" style="position:absolute;left:2979;top:142;width:108;height:165" coordorigin="2979,142" coordsize="1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257" o:spid="_x0000_s1115" style="position:absolute;left:2979;top:142;width:108;height:165;visibility:visible;mso-wrap-style:square;v-text-anchor:top" coordsize="1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" path="m44,6l,6,,165r47,l47,101r,-12l86,44r22,l108,33r-63,l44,6xe" fillcolor="black" stroked="f">
                    <v:path arrowok="t" o:connecttype="custom" o:connectlocs="44,148;0,148;0,307;47,307;47,243;47,231;86,186;108,186;108,175;45,175;44,148" o:connectangles="0,0,0,0,0,0,0,0,0,0,0"/>
                  </v:shape>
                  <v:shape id="Freeform 258" o:spid="_x0000_s1116" style="position:absolute;left:2979;top:142;width:108;height:165;visibility:visible;mso-wrap-style:square;v-text-anchor:top" coordsize="1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" path="m108,44r-6,l105,45r3,l108,44xe" fillcolor="black" stroked="f">
                    <v:path arrowok="t" o:connecttype="custom" o:connectlocs="108,186;102,186;105,187;108,187;108,186" o:connectangles="0,0,0,0,0"/>
                  </v:shape>
                  <v:shape id="Freeform 259" o:spid="_x0000_s1117" style="position:absolute;left:2979;top:142;width:108;height:165;visibility:visible;mso-wrap-style:square;v-text-anchor:top" coordsize="1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" path="m106,r-4,l85,3,69,10,55,20,45,33r63,l108,r-2,xe" fillcolor="black" stroked="f">
                    <v:path arrowok="t" o:connecttype="custom" o:connectlocs="106,142;102,142;85,145;69,152;55,162;45,175;108,175;108,142;106,142" o:connectangles="0,0,0,0,0,0,0,0,0"/>
                  </v:shape>
                </v:group>
              </v:group>
              <v:group id="Group 260" o:spid="_x0000_s1118" style="position:absolute;left:3161;top:1054;width:1216;height:273" coordorigin="3161,58" coordsize="12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119" type="#_x0000_t75" style="position:absolute;left:3161;top:58;width:654;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">
                  <v:imagedata r:id="rId3" o:title=""/>
                </v:shape>
                <v:shape id="Picture 262" o:spid="_x0000_s1120" type="#_x0000_t75" style="position:absolute;left:3841;top:60;width:536;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">
                  <v:imagedata r:id="rId4" o:title=""/>
                </v:shape>
              </v:group>
            </v:group>
          </w:pict>
        </mc:Fallback>
      </mc:AlternateContent>
    </w:r>
  </w:p>
  <w:p w14:paraId="524B0B39" w14:textId="77777777" w:rsidR="00622A4A" w:rsidRDefault="00622A4A">
    <w:pPr>
      <w:pStyle w:val="Header"/>
    </w:pPr>
  </w:p>
  <w:p w14:paraId="23FA5E74" w14:textId="77777777" w:rsidR="00622A4A" w:rsidRDefault="00622A4A">
    <w:pPr>
      <w:pStyle w:val="Header"/>
    </w:pPr>
  </w:p>
  <w:p w14:paraId="57064C53" w14:textId="77777777" w:rsidR="007E715A" w:rsidRDefault="007E715A">
    <w:pPr>
      <w:pStyle w:val="Header"/>
    </w:pPr>
  </w:p>
  <w:p w14:paraId="27AAF13B" w14:textId="77777777" w:rsidR="00622A4A" w:rsidRDefault="00622A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3B2E7" w14:textId="2C4809B7" w:rsidR="008A3265" w:rsidRDefault="00C95452" w:rsidP="008A3265">
    <w:pPr>
      <w:tabs>
        <w:tab w:val="left" w:pos="8222"/>
      </w:tabs>
      <w:ind w:right="254"/>
      <w:jc w:val="right"/>
      <w:rPr>
        <w:rFonts w:ascii="Trebuchet MS"/>
        <w:b/>
        <w:color w:val="606A70"/>
        <w:spacing w:val="-7"/>
        <w:sz w:val="16"/>
      </w:rPr>
    </w:pPr>
    <w:r>
      <w:rPr>
        <w:rFonts w:ascii="Trebuchet MS"/>
        <w:b/>
        <w:noProof/>
        <w:color w:val="606A70"/>
        <w:spacing w:val="-7"/>
        <w:sz w:val="16"/>
        <w:lang w:eastAsia="zh-TW"/>
      </w:rPr>
      <mc:AlternateContent>
        <mc:Choice Requires="wps">
          <w:drawing>
            <wp:anchor distT="0" distB="0" distL="114300" distR="114300" simplePos="0" relativeHeight="251668480" behindDoc="0" locked="0" layoutInCell="1" allowOverlap="1" wp14:anchorId="373863EA" wp14:editId="07F3BA8B">
              <wp:simplePos x="0" y="0"/>
              <wp:positionH relativeFrom="column">
                <wp:posOffset>4828540</wp:posOffset>
              </wp:positionH>
              <wp:positionV relativeFrom="paragraph">
                <wp:posOffset>-41910</wp:posOffset>
              </wp:positionV>
              <wp:extent cx="1970405" cy="1166495"/>
              <wp:effectExtent l="0" t="0" r="1905" b="0"/>
              <wp:wrapNone/>
              <wp:docPr id="649"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166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9B0C0" w14:textId="77777777" w:rsidR="00890E00" w:rsidRPr="00890E00" w:rsidRDefault="00890E00" w:rsidP="00890E00">
                          <w:pPr>
                            <w:widowControl/>
                            <w:ind w:left="142" w:right="587"/>
                            <w:rPr>
                              <w:rFonts w:ascii="Arial" w:eastAsia="Times New Roman" w:hAnsi="Arial"/>
                              <w:b/>
                              <w:color w:val="7F7F7F" w:themeColor="text1" w:themeTint="80"/>
                              <w:sz w:val="16"/>
                              <w:szCs w:val="16"/>
                              <w:lang w:val="en-GB" w:eastAsia="en-GB"/>
                            </w:rPr>
                          </w:pPr>
                          <w:r w:rsidRPr="00890E00">
                            <w:rPr>
                              <w:rFonts w:ascii="Arial" w:eastAsia="Times New Roman" w:hAnsi="Arial"/>
                              <w:b/>
                              <w:color w:val="7F7F7F" w:themeColor="text1" w:themeTint="80"/>
                              <w:sz w:val="16"/>
                              <w:szCs w:val="16"/>
                              <w:lang w:val="en-GB" w:eastAsia="en-GB"/>
                            </w:rPr>
                            <w:t>Tower Hamlets Law Centre</w:t>
                          </w:r>
                        </w:p>
                        <w:p w14:paraId="77BE86E5" w14:textId="77777777" w:rsidR="00890E00" w:rsidRPr="00890E00" w:rsidRDefault="0084065D" w:rsidP="00890E00">
                          <w:pPr>
                            <w:widowControl/>
                            <w:ind w:left="142" w:right="587"/>
                            <w:rPr>
                              <w:rFonts w:ascii="Arial" w:eastAsia="Times New Roman" w:hAnsi="Arial"/>
                              <w:color w:val="7F7F7F" w:themeColor="text1" w:themeTint="80"/>
                              <w:sz w:val="16"/>
                              <w:szCs w:val="16"/>
                              <w:lang w:val="en-GB" w:eastAsia="en-GB"/>
                            </w:rPr>
                          </w:pPr>
                          <w:r>
                            <w:rPr>
                              <w:rFonts w:ascii="Arial" w:eastAsia="Times New Roman" w:hAnsi="Arial"/>
                              <w:color w:val="7F7F7F" w:themeColor="text1" w:themeTint="80"/>
                              <w:sz w:val="16"/>
                              <w:szCs w:val="16"/>
                              <w:lang w:val="en-GB" w:eastAsia="en-GB"/>
                            </w:rPr>
                            <w:t xml:space="preserve">Unit 1, St. Anne </w:t>
                          </w:r>
                          <w:r w:rsidR="00890E00" w:rsidRPr="00890E00">
                            <w:rPr>
                              <w:rFonts w:ascii="Arial" w:eastAsia="Times New Roman" w:hAnsi="Arial"/>
                              <w:color w:val="7F7F7F" w:themeColor="text1" w:themeTint="80"/>
                              <w:sz w:val="16"/>
                              <w:szCs w:val="16"/>
                              <w:lang w:val="en-GB" w:eastAsia="en-GB"/>
                            </w:rPr>
                            <w:t>Street</w:t>
                          </w:r>
                        </w:p>
                        <w:p w14:paraId="6349F487" w14:textId="77777777" w:rsidR="00890E00" w:rsidRPr="00890E00" w:rsidRDefault="00890E00" w:rsidP="00890E00">
                          <w:pPr>
                            <w:widowControl/>
                            <w:ind w:left="142" w:right="587"/>
                            <w:rPr>
                              <w:rFonts w:ascii="Arial" w:eastAsia="Times New Roman" w:hAnsi="Arial"/>
                              <w:i/>
                              <w:color w:val="7F7F7F" w:themeColor="text1" w:themeTint="80"/>
                              <w:sz w:val="16"/>
                              <w:szCs w:val="16"/>
                              <w:lang w:val="en-GB" w:eastAsia="en-GB"/>
                            </w:rPr>
                          </w:pPr>
                          <w:r w:rsidRPr="00890E00">
                            <w:rPr>
                              <w:rFonts w:ascii="Arial" w:eastAsia="Times New Roman" w:hAnsi="Arial"/>
                              <w:i/>
                              <w:color w:val="7F7F7F" w:themeColor="text1" w:themeTint="80"/>
                              <w:sz w:val="16"/>
                              <w:szCs w:val="16"/>
                              <w:lang w:val="en-GB" w:eastAsia="en-GB"/>
                            </w:rPr>
                            <w:t>Off 789 Commercial Road</w:t>
                          </w:r>
                        </w:p>
                        <w:p w14:paraId="2736CA44" w14:textId="77777777" w:rsidR="00890E00" w:rsidRPr="00890E00" w:rsidRDefault="00890E00" w:rsidP="00890E00">
                          <w:pPr>
                            <w:widowControl/>
                            <w:ind w:left="142" w:right="587"/>
                            <w:rPr>
                              <w:rFonts w:ascii="Arial" w:eastAsia="Times New Roman" w:hAnsi="Arial"/>
                              <w:color w:val="7F7F7F" w:themeColor="text1" w:themeTint="80"/>
                              <w:sz w:val="16"/>
                              <w:szCs w:val="16"/>
                              <w:lang w:val="en-GB" w:eastAsia="en-GB"/>
                            </w:rPr>
                          </w:pPr>
                          <w:r w:rsidRPr="00890E00">
                            <w:rPr>
                              <w:rFonts w:ascii="Arial" w:eastAsia="Times New Roman" w:hAnsi="Arial"/>
                              <w:color w:val="7F7F7F" w:themeColor="text1" w:themeTint="80"/>
                              <w:sz w:val="16"/>
                              <w:szCs w:val="16"/>
                              <w:lang w:val="en-GB" w:eastAsia="en-GB"/>
                            </w:rPr>
                            <w:t>London E14 7HG</w:t>
                          </w:r>
                        </w:p>
                        <w:p w14:paraId="7BFA69C4" w14:textId="77777777" w:rsidR="00890E00" w:rsidRPr="00890E00" w:rsidRDefault="00890E00" w:rsidP="00890E00">
                          <w:pPr>
                            <w:widowControl/>
                            <w:ind w:left="142" w:right="587"/>
                            <w:rPr>
                              <w:rFonts w:ascii="Arial" w:eastAsia="Times New Roman" w:hAnsi="Arial"/>
                              <w:color w:val="7F7F7F" w:themeColor="text1" w:themeTint="80"/>
                              <w:sz w:val="16"/>
                              <w:szCs w:val="16"/>
                              <w:lang w:val="en-GB" w:eastAsia="en-GB"/>
                            </w:rPr>
                          </w:pPr>
                        </w:p>
                        <w:p w14:paraId="50B886F4" w14:textId="165C2D71" w:rsidR="00890E00" w:rsidRPr="00890E00" w:rsidRDefault="00890E00" w:rsidP="00890E00">
                          <w:pPr>
                            <w:widowControl/>
                            <w:ind w:left="142" w:right="587"/>
                            <w:rPr>
                              <w:rFonts w:ascii="Arial" w:eastAsia="Times New Roman" w:hAnsi="Arial"/>
                              <w:color w:val="7F7F7F" w:themeColor="text1" w:themeTint="80"/>
                              <w:sz w:val="16"/>
                              <w:szCs w:val="16"/>
                              <w:lang w:val="en-GB" w:eastAsia="en-GB"/>
                            </w:rPr>
                          </w:pPr>
                          <w:r w:rsidRPr="00890E00">
                            <w:rPr>
                              <w:rFonts w:ascii="Arial" w:eastAsia="Times New Roman" w:hAnsi="Arial"/>
                              <w:b/>
                              <w:color w:val="7F7F7F" w:themeColor="text1" w:themeTint="80"/>
                              <w:sz w:val="16"/>
                              <w:szCs w:val="16"/>
                              <w:lang w:val="en-GB" w:eastAsia="en-GB"/>
                            </w:rPr>
                            <w:t>T</w:t>
                          </w:r>
                          <w:r w:rsidRPr="00890E00">
                            <w:rPr>
                              <w:rFonts w:ascii="Arial" w:eastAsia="Times New Roman" w:hAnsi="Arial"/>
                              <w:color w:val="7F7F7F" w:themeColor="text1" w:themeTint="80"/>
                              <w:sz w:val="16"/>
                              <w:szCs w:val="16"/>
                              <w:lang w:val="en-GB" w:eastAsia="en-GB"/>
                            </w:rPr>
                            <w:t xml:space="preserve"> 0207</w:t>
                          </w:r>
                          <w:r w:rsidR="00761FE6">
                            <w:rPr>
                              <w:rFonts w:ascii="Arial" w:eastAsia="Times New Roman" w:hAnsi="Arial"/>
                              <w:color w:val="7F7F7F" w:themeColor="text1" w:themeTint="80"/>
                              <w:sz w:val="16"/>
                              <w:szCs w:val="16"/>
                              <w:lang w:val="en-GB" w:eastAsia="en-GB"/>
                            </w:rPr>
                            <w:t xml:space="preserve"> </w:t>
                          </w:r>
                          <w:r w:rsidRPr="00890E00">
                            <w:rPr>
                              <w:rFonts w:ascii="Arial" w:eastAsia="Times New Roman" w:hAnsi="Arial"/>
                              <w:color w:val="7F7F7F" w:themeColor="text1" w:themeTint="80"/>
                              <w:sz w:val="16"/>
                              <w:szCs w:val="16"/>
                              <w:lang w:val="en-GB" w:eastAsia="en-GB"/>
                            </w:rPr>
                            <w:t>538 4909</w:t>
                          </w:r>
                        </w:p>
                        <w:p w14:paraId="521E1721" w14:textId="77777777" w:rsidR="00890E00" w:rsidRPr="00890E00" w:rsidRDefault="00890E00" w:rsidP="00890E00">
                          <w:pPr>
                            <w:widowControl/>
                            <w:ind w:left="142" w:right="587"/>
                            <w:rPr>
                              <w:rFonts w:ascii="Arial" w:eastAsia="Times New Roman" w:hAnsi="Arial"/>
                              <w:color w:val="7F7F7F" w:themeColor="text1" w:themeTint="80"/>
                              <w:sz w:val="16"/>
                              <w:szCs w:val="16"/>
                              <w:lang w:val="en-GB" w:eastAsia="en-GB"/>
                            </w:rPr>
                          </w:pPr>
                          <w:r w:rsidRPr="00890E00">
                            <w:rPr>
                              <w:rFonts w:ascii="Arial" w:eastAsia="Times New Roman" w:hAnsi="Arial"/>
                              <w:b/>
                              <w:color w:val="7F7F7F" w:themeColor="text1" w:themeTint="80"/>
                              <w:sz w:val="16"/>
                              <w:szCs w:val="16"/>
                              <w:lang w:val="en-GB" w:eastAsia="en-GB"/>
                            </w:rPr>
                            <w:t>E</w:t>
                          </w:r>
                          <w:r w:rsidRPr="00890E00">
                            <w:rPr>
                              <w:rFonts w:ascii="Arial" w:eastAsia="Times New Roman" w:hAnsi="Arial"/>
                              <w:color w:val="7F7F7F" w:themeColor="text1" w:themeTint="80"/>
                              <w:sz w:val="16"/>
                              <w:szCs w:val="16"/>
                              <w:lang w:val="en-GB" w:eastAsia="en-GB"/>
                            </w:rPr>
                            <w:t xml:space="preserve"> </w:t>
                          </w:r>
                          <w:hyperlink r:id="rId1" w:history="1">
                            <w:r w:rsidRPr="00890E00">
                              <w:rPr>
                                <w:rStyle w:val="Hyperlink"/>
                                <w:rFonts w:ascii="Arial" w:eastAsia="Times New Roman" w:hAnsi="Arial"/>
                                <w:color w:val="7F7F7F" w:themeColor="text1" w:themeTint="80"/>
                                <w:sz w:val="16"/>
                                <w:szCs w:val="16"/>
                                <w:u w:val="none"/>
                                <w:lang w:val="en-GB" w:eastAsia="en-GB"/>
                              </w:rPr>
                              <w:t>info@thlc.co.uk</w:t>
                            </w:r>
                          </w:hyperlink>
                        </w:p>
                        <w:p w14:paraId="676A3AAE" w14:textId="77777777" w:rsidR="00890E00" w:rsidRDefault="002E26E5" w:rsidP="00890E00">
                          <w:pPr>
                            <w:widowControl/>
                            <w:ind w:left="142" w:right="587"/>
                            <w:rPr>
                              <w:rFonts w:ascii="Arial" w:eastAsia="Times New Roman" w:hAnsi="Arial"/>
                              <w:lang w:val="en-GB" w:eastAsia="en-GB"/>
                            </w:rPr>
                          </w:pPr>
                          <w:hyperlink r:id="rId2" w:history="1">
                            <w:r w:rsidR="00890E00" w:rsidRPr="00890E00">
                              <w:rPr>
                                <w:rStyle w:val="Hyperlink"/>
                                <w:rFonts w:ascii="Arial" w:eastAsia="Times New Roman" w:hAnsi="Arial"/>
                                <w:color w:val="7F7F7F" w:themeColor="text1" w:themeTint="80"/>
                                <w:sz w:val="16"/>
                                <w:szCs w:val="16"/>
                                <w:u w:val="none"/>
                                <w:lang w:val="en-GB" w:eastAsia="en-GB"/>
                              </w:rPr>
                              <w:t>www.thlc.co.uk</w:t>
                            </w:r>
                          </w:hyperlink>
                        </w:p>
                        <w:p w14:paraId="715A226A" w14:textId="77777777" w:rsidR="00890E00" w:rsidRPr="00890E00" w:rsidRDefault="00890E00" w:rsidP="00890E0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3863EA" id="_x0000_t202" coordsize="21600,21600" o:spt="202" path="m,l,21600r21600,l21600,xe">
              <v:stroke joinstyle="miter"/>
              <v:path gradientshapeok="t" o:connecttype="rect"/>
            </v:shapetype>
            <v:shape id="Text Box 427" o:spid="_x0000_s1029" type="#_x0000_t202" style="position:absolute;left:0;text-align:left;margin-left:380.2pt;margin-top:-3.3pt;width:155.15pt;height:9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" stroked="f">
              <v:textbox>
                <w:txbxContent>
                  <w:p w14:paraId="1DB9B0C0" w14:textId="77777777" w:rsidR="00890E00" w:rsidRPr="00890E00" w:rsidRDefault="00890E00" w:rsidP="00890E00">
                    <w:pPr>
                      <w:widowControl/>
                      <w:ind w:left="142" w:right="587"/>
                      <w:rPr>
                        <w:rFonts w:ascii="Arial" w:eastAsia="Times New Roman" w:hAnsi="Arial"/>
                        <w:b/>
                        <w:color w:val="7F7F7F" w:themeColor="text1" w:themeTint="80"/>
                        <w:sz w:val="16"/>
                        <w:szCs w:val="16"/>
                        <w:lang w:val="en-GB" w:eastAsia="en-GB"/>
                      </w:rPr>
                    </w:pPr>
                    <w:r w:rsidRPr="00890E00">
                      <w:rPr>
                        <w:rFonts w:ascii="Arial" w:eastAsia="Times New Roman" w:hAnsi="Arial"/>
                        <w:b/>
                        <w:color w:val="7F7F7F" w:themeColor="text1" w:themeTint="80"/>
                        <w:sz w:val="16"/>
                        <w:szCs w:val="16"/>
                        <w:lang w:val="en-GB" w:eastAsia="en-GB"/>
                      </w:rPr>
                      <w:t>Tower Hamlets Law Centre</w:t>
                    </w:r>
                  </w:p>
                  <w:p w14:paraId="77BE86E5" w14:textId="77777777" w:rsidR="00890E00" w:rsidRPr="00890E00" w:rsidRDefault="0084065D" w:rsidP="00890E00">
                    <w:pPr>
                      <w:widowControl/>
                      <w:ind w:left="142" w:right="587"/>
                      <w:rPr>
                        <w:rFonts w:ascii="Arial" w:eastAsia="Times New Roman" w:hAnsi="Arial"/>
                        <w:color w:val="7F7F7F" w:themeColor="text1" w:themeTint="80"/>
                        <w:sz w:val="16"/>
                        <w:szCs w:val="16"/>
                        <w:lang w:val="en-GB" w:eastAsia="en-GB"/>
                      </w:rPr>
                    </w:pPr>
                    <w:r>
                      <w:rPr>
                        <w:rFonts w:ascii="Arial" w:eastAsia="Times New Roman" w:hAnsi="Arial"/>
                        <w:color w:val="7F7F7F" w:themeColor="text1" w:themeTint="80"/>
                        <w:sz w:val="16"/>
                        <w:szCs w:val="16"/>
                        <w:lang w:val="en-GB" w:eastAsia="en-GB"/>
                      </w:rPr>
                      <w:t xml:space="preserve">Unit 1, St. Anne </w:t>
                    </w:r>
                    <w:r w:rsidR="00890E00" w:rsidRPr="00890E00">
                      <w:rPr>
                        <w:rFonts w:ascii="Arial" w:eastAsia="Times New Roman" w:hAnsi="Arial"/>
                        <w:color w:val="7F7F7F" w:themeColor="text1" w:themeTint="80"/>
                        <w:sz w:val="16"/>
                        <w:szCs w:val="16"/>
                        <w:lang w:val="en-GB" w:eastAsia="en-GB"/>
                      </w:rPr>
                      <w:t>Street</w:t>
                    </w:r>
                  </w:p>
                  <w:p w14:paraId="6349F487" w14:textId="77777777" w:rsidR="00890E00" w:rsidRPr="00890E00" w:rsidRDefault="00890E00" w:rsidP="00890E00">
                    <w:pPr>
                      <w:widowControl/>
                      <w:ind w:left="142" w:right="587"/>
                      <w:rPr>
                        <w:rFonts w:ascii="Arial" w:eastAsia="Times New Roman" w:hAnsi="Arial"/>
                        <w:i/>
                        <w:color w:val="7F7F7F" w:themeColor="text1" w:themeTint="80"/>
                        <w:sz w:val="16"/>
                        <w:szCs w:val="16"/>
                        <w:lang w:val="en-GB" w:eastAsia="en-GB"/>
                      </w:rPr>
                    </w:pPr>
                    <w:r w:rsidRPr="00890E00">
                      <w:rPr>
                        <w:rFonts w:ascii="Arial" w:eastAsia="Times New Roman" w:hAnsi="Arial"/>
                        <w:i/>
                        <w:color w:val="7F7F7F" w:themeColor="text1" w:themeTint="80"/>
                        <w:sz w:val="16"/>
                        <w:szCs w:val="16"/>
                        <w:lang w:val="en-GB" w:eastAsia="en-GB"/>
                      </w:rPr>
                      <w:t>Off 789 Commercial Road</w:t>
                    </w:r>
                  </w:p>
                  <w:p w14:paraId="2736CA44" w14:textId="77777777" w:rsidR="00890E00" w:rsidRPr="00890E00" w:rsidRDefault="00890E00" w:rsidP="00890E00">
                    <w:pPr>
                      <w:widowControl/>
                      <w:ind w:left="142" w:right="587"/>
                      <w:rPr>
                        <w:rFonts w:ascii="Arial" w:eastAsia="Times New Roman" w:hAnsi="Arial"/>
                        <w:color w:val="7F7F7F" w:themeColor="text1" w:themeTint="80"/>
                        <w:sz w:val="16"/>
                        <w:szCs w:val="16"/>
                        <w:lang w:val="en-GB" w:eastAsia="en-GB"/>
                      </w:rPr>
                    </w:pPr>
                    <w:r w:rsidRPr="00890E00">
                      <w:rPr>
                        <w:rFonts w:ascii="Arial" w:eastAsia="Times New Roman" w:hAnsi="Arial"/>
                        <w:color w:val="7F7F7F" w:themeColor="text1" w:themeTint="80"/>
                        <w:sz w:val="16"/>
                        <w:szCs w:val="16"/>
                        <w:lang w:val="en-GB" w:eastAsia="en-GB"/>
                      </w:rPr>
                      <w:t>London E14 7HG</w:t>
                    </w:r>
                  </w:p>
                  <w:p w14:paraId="7BFA69C4" w14:textId="77777777" w:rsidR="00890E00" w:rsidRPr="00890E00" w:rsidRDefault="00890E00" w:rsidP="00890E00">
                    <w:pPr>
                      <w:widowControl/>
                      <w:ind w:left="142" w:right="587"/>
                      <w:rPr>
                        <w:rFonts w:ascii="Arial" w:eastAsia="Times New Roman" w:hAnsi="Arial"/>
                        <w:color w:val="7F7F7F" w:themeColor="text1" w:themeTint="80"/>
                        <w:sz w:val="16"/>
                        <w:szCs w:val="16"/>
                        <w:lang w:val="en-GB" w:eastAsia="en-GB"/>
                      </w:rPr>
                    </w:pPr>
                  </w:p>
                  <w:p w14:paraId="50B886F4" w14:textId="165C2D71" w:rsidR="00890E00" w:rsidRPr="00890E00" w:rsidRDefault="00890E00" w:rsidP="00890E00">
                    <w:pPr>
                      <w:widowControl/>
                      <w:ind w:left="142" w:right="587"/>
                      <w:rPr>
                        <w:rFonts w:ascii="Arial" w:eastAsia="Times New Roman" w:hAnsi="Arial"/>
                        <w:color w:val="7F7F7F" w:themeColor="text1" w:themeTint="80"/>
                        <w:sz w:val="16"/>
                        <w:szCs w:val="16"/>
                        <w:lang w:val="en-GB" w:eastAsia="en-GB"/>
                      </w:rPr>
                    </w:pPr>
                    <w:r w:rsidRPr="00890E00">
                      <w:rPr>
                        <w:rFonts w:ascii="Arial" w:eastAsia="Times New Roman" w:hAnsi="Arial"/>
                        <w:b/>
                        <w:color w:val="7F7F7F" w:themeColor="text1" w:themeTint="80"/>
                        <w:sz w:val="16"/>
                        <w:szCs w:val="16"/>
                        <w:lang w:val="en-GB" w:eastAsia="en-GB"/>
                      </w:rPr>
                      <w:t>T</w:t>
                    </w:r>
                    <w:r w:rsidRPr="00890E00">
                      <w:rPr>
                        <w:rFonts w:ascii="Arial" w:eastAsia="Times New Roman" w:hAnsi="Arial"/>
                        <w:color w:val="7F7F7F" w:themeColor="text1" w:themeTint="80"/>
                        <w:sz w:val="16"/>
                        <w:szCs w:val="16"/>
                        <w:lang w:val="en-GB" w:eastAsia="en-GB"/>
                      </w:rPr>
                      <w:t xml:space="preserve"> 0207</w:t>
                    </w:r>
                    <w:r w:rsidR="00761FE6">
                      <w:rPr>
                        <w:rFonts w:ascii="Arial" w:eastAsia="Times New Roman" w:hAnsi="Arial"/>
                        <w:color w:val="7F7F7F" w:themeColor="text1" w:themeTint="80"/>
                        <w:sz w:val="16"/>
                        <w:szCs w:val="16"/>
                        <w:lang w:val="en-GB" w:eastAsia="en-GB"/>
                      </w:rPr>
                      <w:t xml:space="preserve"> </w:t>
                    </w:r>
                    <w:r w:rsidRPr="00890E00">
                      <w:rPr>
                        <w:rFonts w:ascii="Arial" w:eastAsia="Times New Roman" w:hAnsi="Arial"/>
                        <w:color w:val="7F7F7F" w:themeColor="text1" w:themeTint="80"/>
                        <w:sz w:val="16"/>
                        <w:szCs w:val="16"/>
                        <w:lang w:val="en-GB" w:eastAsia="en-GB"/>
                      </w:rPr>
                      <w:t>538 4909</w:t>
                    </w:r>
                  </w:p>
                  <w:p w14:paraId="521E1721" w14:textId="77777777" w:rsidR="00890E00" w:rsidRPr="00890E00" w:rsidRDefault="00890E00" w:rsidP="00890E00">
                    <w:pPr>
                      <w:widowControl/>
                      <w:ind w:left="142" w:right="587"/>
                      <w:rPr>
                        <w:rFonts w:ascii="Arial" w:eastAsia="Times New Roman" w:hAnsi="Arial"/>
                        <w:color w:val="7F7F7F" w:themeColor="text1" w:themeTint="80"/>
                        <w:sz w:val="16"/>
                        <w:szCs w:val="16"/>
                        <w:lang w:val="en-GB" w:eastAsia="en-GB"/>
                      </w:rPr>
                    </w:pPr>
                    <w:r w:rsidRPr="00890E00">
                      <w:rPr>
                        <w:rFonts w:ascii="Arial" w:eastAsia="Times New Roman" w:hAnsi="Arial"/>
                        <w:b/>
                        <w:color w:val="7F7F7F" w:themeColor="text1" w:themeTint="80"/>
                        <w:sz w:val="16"/>
                        <w:szCs w:val="16"/>
                        <w:lang w:val="en-GB" w:eastAsia="en-GB"/>
                      </w:rPr>
                      <w:t>E</w:t>
                    </w:r>
                    <w:r w:rsidRPr="00890E00">
                      <w:rPr>
                        <w:rFonts w:ascii="Arial" w:eastAsia="Times New Roman" w:hAnsi="Arial"/>
                        <w:color w:val="7F7F7F" w:themeColor="text1" w:themeTint="80"/>
                        <w:sz w:val="16"/>
                        <w:szCs w:val="16"/>
                        <w:lang w:val="en-GB" w:eastAsia="en-GB"/>
                      </w:rPr>
                      <w:t xml:space="preserve"> </w:t>
                    </w:r>
                    <w:hyperlink r:id="rId3" w:history="1">
                      <w:r w:rsidRPr="00890E00">
                        <w:rPr>
                          <w:rStyle w:val="Hyperlink"/>
                          <w:rFonts w:ascii="Arial" w:eastAsia="Times New Roman" w:hAnsi="Arial"/>
                          <w:color w:val="7F7F7F" w:themeColor="text1" w:themeTint="80"/>
                          <w:sz w:val="16"/>
                          <w:szCs w:val="16"/>
                          <w:u w:val="none"/>
                          <w:lang w:val="en-GB" w:eastAsia="en-GB"/>
                        </w:rPr>
                        <w:t>info@thlc.co.uk</w:t>
                      </w:r>
                    </w:hyperlink>
                  </w:p>
                  <w:p w14:paraId="676A3AAE" w14:textId="77777777" w:rsidR="00890E00" w:rsidRDefault="002E26E5" w:rsidP="00890E00">
                    <w:pPr>
                      <w:widowControl/>
                      <w:ind w:left="142" w:right="587"/>
                      <w:rPr>
                        <w:rFonts w:ascii="Arial" w:eastAsia="Times New Roman" w:hAnsi="Arial"/>
                        <w:lang w:val="en-GB" w:eastAsia="en-GB"/>
                      </w:rPr>
                    </w:pPr>
                    <w:hyperlink r:id="rId4" w:history="1">
                      <w:r w:rsidR="00890E00" w:rsidRPr="00890E00">
                        <w:rPr>
                          <w:rStyle w:val="Hyperlink"/>
                          <w:rFonts w:ascii="Arial" w:eastAsia="Times New Roman" w:hAnsi="Arial"/>
                          <w:color w:val="7F7F7F" w:themeColor="text1" w:themeTint="80"/>
                          <w:sz w:val="16"/>
                          <w:szCs w:val="16"/>
                          <w:u w:val="none"/>
                          <w:lang w:val="en-GB" w:eastAsia="en-GB"/>
                        </w:rPr>
                        <w:t>www.thlc.co.uk</w:t>
                      </w:r>
                    </w:hyperlink>
                  </w:p>
                  <w:p w14:paraId="715A226A" w14:textId="77777777" w:rsidR="00890E00" w:rsidRPr="00890E00" w:rsidRDefault="00890E00" w:rsidP="00890E00"/>
                </w:txbxContent>
              </v:textbox>
            </v:shape>
          </w:pict>
        </mc:Fallback>
      </mc:AlternateContent>
    </w:r>
    <w:r>
      <w:rPr>
        <w:rFonts w:ascii="Trebuchet MS"/>
        <w:b/>
        <w:noProof/>
        <w:color w:val="606A70"/>
        <w:spacing w:val="-7"/>
        <w:sz w:val="16"/>
        <w:lang w:val="en-GB" w:eastAsia="en-GB"/>
      </w:rPr>
      <mc:AlternateContent>
        <mc:Choice Requires="wpg">
          <w:drawing>
            <wp:anchor distT="0" distB="0" distL="114300" distR="114300" simplePos="0" relativeHeight="251669504" behindDoc="0" locked="0" layoutInCell="1" allowOverlap="1" wp14:anchorId="095DE539" wp14:editId="00E785D9">
              <wp:simplePos x="0" y="0"/>
              <wp:positionH relativeFrom="column">
                <wp:posOffset>120015</wp:posOffset>
              </wp:positionH>
              <wp:positionV relativeFrom="paragraph">
                <wp:posOffset>41275</wp:posOffset>
              </wp:positionV>
              <wp:extent cx="2468245" cy="854075"/>
              <wp:effectExtent l="5715" t="3175" r="2540" b="9525"/>
              <wp:wrapNone/>
              <wp:docPr id="554"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68245" cy="854075"/>
                        <a:chOff x="773" y="722"/>
                        <a:chExt cx="3887" cy="1345"/>
                      </a:xfrm>
                    </wpg:grpSpPr>
                    <wpg:grpSp>
                      <wpg:cNvPr id="555" name="Group 429"/>
                      <wpg:cNvGrpSpPr>
                        <a:grpSpLocks/>
                      </wpg:cNvGrpSpPr>
                      <wpg:grpSpPr bwMode="auto">
                        <a:xfrm>
                          <a:off x="773" y="722"/>
                          <a:ext cx="1343" cy="1345"/>
                          <a:chOff x="773" y="2"/>
                          <a:chExt cx="1343" cy="1345"/>
                        </a:xfrm>
                      </wpg:grpSpPr>
                      <wpg:grpSp>
                        <wpg:cNvPr id="556" name="Group 430"/>
                        <wpg:cNvGrpSpPr>
                          <a:grpSpLocks/>
                        </wpg:cNvGrpSpPr>
                        <wpg:grpSpPr bwMode="auto">
                          <a:xfrm>
                            <a:off x="773" y="2"/>
                            <a:ext cx="648" cy="649"/>
                            <a:chOff x="773" y="2"/>
                            <a:chExt cx="648" cy="649"/>
                          </a:xfrm>
                        </wpg:grpSpPr>
                        <wps:wsp>
                          <wps:cNvPr id="557" name="Freeform 431"/>
                          <wps:cNvSpPr>
                            <a:spLocks/>
                          </wps:cNvSpPr>
                          <wps:spPr bwMode="auto">
                            <a:xfrm>
                              <a:off x="773" y="2"/>
                              <a:ext cx="648" cy="649"/>
                            </a:xfrm>
                            <a:custGeom>
                              <a:avLst/>
                              <a:gdLst>
                                <a:gd name="T0" fmla="+- 0 1096 773"/>
                                <a:gd name="T1" fmla="*/ T0 w 648"/>
                                <a:gd name="T2" fmla="+- 0 2 2"/>
                                <a:gd name="T3" fmla="*/ 2 h 649"/>
                                <a:gd name="T4" fmla="+- 0 1032 773"/>
                                <a:gd name="T5" fmla="*/ T4 w 648"/>
                                <a:gd name="T6" fmla="+- 0 8 2"/>
                                <a:gd name="T7" fmla="*/ 8 h 649"/>
                                <a:gd name="T8" fmla="+- 0 971 773"/>
                                <a:gd name="T9" fmla="*/ T8 w 648"/>
                                <a:gd name="T10" fmla="+- 0 26 2"/>
                                <a:gd name="T11" fmla="*/ 26 h 649"/>
                                <a:gd name="T12" fmla="+- 0 916 773"/>
                                <a:gd name="T13" fmla="*/ T12 w 648"/>
                                <a:gd name="T14" fmla="+- 0 56 2"/>
                                <a:gd name="T15" fmla="*/ 56 h 649"/>
                                <a:gd name="T16" fmla="+- 0 866 773"/>
                                <a:gd name="T17" fmla="*/ T16 w 648"/>
                                <a:gd name="T18" fmla="+- 0 97 2"/>
                                <a:gd name="T19" fmla="*/ 97 h 649"/>
                                <a:gd name="T20" fmla="+- 0 819 773"/>
                                <a:gd name="T21" fmla="*/ T20 w 648"/>
                                <a:gd name="T22" fmla="+- 0 155 2"/>
                                <a:gd name="T23" fmla="*/ 155 h 649"/>
                                <a:gd name="T24" fmla="+- 0 788 773"/>
                                <a:gd name="T25" fmla="*/ T24 w 648"/>
                                <a:gd name="T26" fmla="+- 0 221 2"/>
                                <a:gd name="T27" fmla="*/ 221 h 649"/>
                                <a:gd name="T28" fmla="+- 0 773 773"/>
                                <a:gd name="T29" fmla="*/ T28 w 648"/>
                                <a:gd name="T30" fmla="+- 0 291 2"/>
                                <a:gd name="T31" fmla="*/ 291 h 649"/>
                                <a:gd name="T32" fmla="+- 0 773 773"/>
                                <a:gd name="T33" fmla="*/ T32 w 648"/>
                                <a:gd name="T34" fmla="+- 0 362 2"/>
                                <a:gd name="T35" fmla="*/ 362 h 649"/>
                                <a:gd name="T36" fmla="+- 0 788 773"/>
                                <a:gd name="T37" fmla="*/ T36 w 648"/>
                                <a:gd name="T38" fmla="+- 0 432 2"/>
                                <a:gd name="T39" fmla="*/ 432 h 649"/>
                                <a:gd name="T40" fmla="+- 0 819 773"/>
                                <a:gd name="T41" fmla="*/ T40 w 648"/>
                                <a:gd name="T42" fmla="+- 0 498 2"/>
                                <a:gd name="T43" fmla="*/ 498 h 649"/>
                                <a:gd name="T44" fmla="+- 0 866 773"/>
                                <a:gd name="T45" fmla="*/ T44 w 648"/>
                                <a:gd name="T46" fmla="+- 0 556 2"/>
                                <a:gd name="T47" fmla="*/ 556 h 649"/>
                                <a:gd name="T48" fmla="+- 0 956 773"/>
                                <a:gd name="T49" fmla="*/ T48 w 648"/>
                                <a:gd name="T50" fmla="+- 0 619 2"/>
                                <a:gd name="T51" fmla="*/ 619 h 649"/>
                                <a:gd name="T52" fmla="+- 0 1061 773"/>
                                <a:gd name="T53" fmla="*/ T52 w 648"/>
                                <a:gd name="T54" fmla="+- 0 649 2"/>
                                <a:gd name="T55" fmla="*/ 649 h 649"/>
                                <a:gd name="T56" fmla="+- 0 1069 773"/>
                                <a:gd name="T57" fmla="*/ T56 w 648"/>
                                <a:gd name="T58" fmla="+- 0 650 2"/>
                                <a:gd name="T59" fmla="*/ 650 h 649"/>
                                <a:gd name="T60" fmla="+- 0 1069 773"/>
                                <a:gd name="T61" fmla="*/ T60 w 648"/>
                                <a:gd name="T62" fmla="+- 0 538 2"/>
                                <a:gd name="T63" fmla="*/ 538 h 649"/>
                                <a:gd name="T64" fmla="+- 0 1063 773"/>
                                <a:gd name="T65" fmla="*/ T64 w 648"/>
                                <a:gd name="T66" fmla="+- 0 537 2"/>
                                <a:gd name="T67" fmla="*/ 537 h 649"/>
                                <a:gd name="T68" fmla="+- 0 1030 773"/>
                                <a:gd name="T69" fmla="*/ T68 w 648"/>
                                <a:gd name="T70" fmla="+- 0 529 2"/>
                                <a:gd name="T71" fmla="*/ 529 h 649"/>
                                <a:gd name="T72" fmla="+- 0 971 773"/>
                                <a:gd name="T73" fmla="*/ T72 w 648"/>
                                <a:gd name="T74" fmla="+- 0 499 2"/>
                                <a:gd name="T75" fmla="*/ 499 h 649"/>
                                <a:gd name="T76" fmla="+- 0 918 773"/>
                                <a:gd name="T77" fmla="*/ T76 w 648"/>
                                <a:gd name="T78" fmla="+- 0 445 2"/>
                                <a:gd name="T79" fmla="*/ 445 h 649"/>
                                <a:gd name="T80" fmla="+- 0 887 773"/>
                                <a:gd name="T81" fmla="*/ T80 w 648"/>
                                <a:gd name="T82" fmla="+- 0 368 2"/>
                                <a:gd name="T83" fmla="*/ 368 h 649"/>
                                <a:gd name="T84" fmla="+- 0 883 773"/>
                                <a:gd name="T85" fmla="*/ T84 w 648"/>
                                <a:gd name="T86" fmla="+- 0 327 2"/>
                                <a:gd name="T87" fmla="*/ 327 h 649"/>
                                <a:gd name="T88" fmla="+- 0 887 773"/>
                                <a:gd name="T89" fmla="*/ T88 w 648"/>
                                <a:gd name="T90" fmla="+- 0 285 2"/>
                                <a:gd name="T91" fmla="*/ 285 h 649"/>
                                <a:gd name="T92" fmla="+- 0 918 773"/>
                                <a:gd name="T93" fmla="*/ T92 w 648"/>
                                <a:gd name="T94" fmla="+- 0 208 2"/>
                                <a:gd name="T95" fmla="*/ 208 h 649"/>
                                <a:gd name="T96" fmla="+- 0 978 773"/>
                                <a:gd name="T97" fmla="*/ T96 w 648"/>
                                <a:gd name="T98" fmla="+- 0 149 2"/>
                                <a:gd name="T99" fmla="*/ 149 h 649"/>
                                <a:gd name="T100" fmla="+- 0 1054 773"/>
                                <a:gd name="T101" fmla="*/ T100 w 648"/>
                                <a:gd name="T102" fmla="+- 0 118 2"/>
                                <a:gd name="T103" fmla="*/ 118 h 649"/>
                                <a:gd name="T104" fmla="+- 0 1096 773"/>
                                <a:gd name="T105" fmla="*/ T104 w 648"/>
                                <a:gd name="T106" fmla="+- 0 114 2"/>
                                <a:gd name="T107" fmla="*/ 114 h 649"/>
                                <a:gd name="T108" fmla="+- 0 1339 773"/>
                                <a:gd name="T109" fmla="*/ T108 w 648"/>
                                <a:gd name="T110" fmla="+- 0 114 2"/>
                                <a:gd name="T111" fmla="*/ 114 h 649"/>
                                <a:gd name="T112" fmla="+- 0 1325 773"/>
                                <a:gd name="T113" fmla="*/ T112 w 648"/>
                                <a:gd name="T114" fmla="+- 0 97 2"/>
                                <a:gd name="T115" fmla="*/ 97 h 649"/>
                                <a:gd name="T116" fmla="+- 0 1276 773"/>
                                <a:gd name="T117" fmla="*/ T116 w 648"/>
                                <a:gd name="T118" fmla="+- 0 56 2"/>
                                <a:gd name="T119" fmla="*/ 56 h 649"/>
                                <a:gd name="T120" fmla="+- 0 1220 773"/>
                                <a:gd name="T121" fmla="*/ T120 w 648"/>
                                <a:gd name="T122" fmla="+- 0 26 2"/>
                                <a:gd name="T123" fmla="*/ 26 h 649"/>
                                <a:gd name="T124" fmla="+- 0 1159 773"/>
                                <a:gd name="T125" fmla="*/ T124 w 648"/>
                                <a:gd name="T126" fmla="+- 0 8 2"/>
                                <a:gd name="T127" fmla="*/ 8 h 649"/>
                                <a:gd name="T128" fmla="+- 0 1096 773"/>
                                <a:gd name="T129" fmla="*/ T128 w 648"/>
                                <a:gd name="T130" fmla="+- 0 2 2"/>
                                <a:gd name="T131"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48" h="649">
                                  <a:moveTo>
                                    <a:pt x="323" y="0"/>
                                  </a:moveTo>
                                  <a:lnTo>
                                    <a:pt x="259" y="6"/>
                                  </a:lnTo>
                                  <a:lnTo>
                                    <a:pt x="198" y="24"/>
                                  </a:lnTo>
                                  <a:lnTo>
                                    <a:pt x="143" y="54"/>
                                  </a:lnTo>
                                  <a:lnTo>
                                    <a:pt x="93" y="95"/>
                                  </a:lnTo>
                                  <a:lnTo>
                                    <a:pt x="46" y="153"/>
                                  </a:lnTo>
                                  <a:lnTo>
                                    <a:pt x="15" y="219"/>
                                  </a:lnTo>
                                  <a:lnTo>
                                    <a:pt x="0" y="289"/>
                                  </a:lnTo>
                                  <a:lnTo>
                                    <a:pt x="0" y="360"/>
                                  </a:lnTo>
                                  <a:lnTo>
                                    <a:pt x="15" y="430"/>
                                  </a:lnTo>
                                  <a:lnTo>
                                    <a:pt x="46" y="496"/>
                                  </a:lnTo>
                                  <a:lnTo>
                                    <a:pt x="93" y="554"/>
                                  </a:lnTo>
                                  <a:lnTo>
                                    <a:pt x="183" y="617"/>
                                  </a:lnTo>
                                  <a:lnTo>
                                    <a:pt x="288" y="647"/>
                                  </a:lnTo>
                                  <a:lnTo>
                                    <a:pt x="296" y="648"/>
                                  </a:lnTo>
                                  <a:lnTo>
                                    <a:pt x="296" y="536"/>
                                  </a:lnTo>
                                  <a:lnTo>
                                    <a:pt x="290" y="535"/>
                                  </a:lnTo>
                                  <a:lnTo>
                                    <a:pt x="257" y="527"/>
                                  </a:lnTo>
                                  <a:lnTo>
                                    <a:pt x="198" y="497"/>
                                  </a:lnTo>
                                  <a:lnTo>
                                    <a:pt x="145" y="443"/>
                                  </a:lnTo>
                                  <a:lnTo>
                                    <a:pt x="114" y="366"/>
                                  </a:lnTo>
                                  <a:lnTo>
                                    <a:pt x="110" y="325"/>
                                  </a:lnTo>
                                  <a:lnTo>
                                    <a:pt x="114" y="283"/>
                                  </a:lnTo>
                                  <a:lnTo>
                                    <a:pt x="145" y="206"/>
                                  </a:lnTo>
                                  <a:lnTo>
                                    <a:pt x="205" y="147"/>
                                  </a:lnTo>
                                  <a:lnTo>
                                    <a:pt x="281" y="116"/>
                                  </a:lnTo>
                                  <a:lnTo>
                                    <a:pt x="323" y="112"/>
                                  </a:lnTo>
                                  <a:lnTo>
                                    <a:pt x="566" y="112"/>
                                  </a:lnTo>
                                  <a:lnTo>
                                    <a:pt x="552" y="95"/>
                                  </a:lnTo>
                                  <a:lnTo>
                                    <a:pt x="503" y="54"/>
                                  </a:lnTo>
                                  <a:lnTo>
                                    <a:pt x="447" y="24"/>
                                  </a:lnTo>
                                  <a:lnTo>
                                    <a:pt x="386" y="6"/>
                                  </a:lnTo>
                                  <a:lnTo>
                                    <a:pt x="323" y="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432"/>
                          <wps:cNvSpPr>
                            <a:spLocks/>
                          </wps:cNvSpPr>
                          <wps:spPr bwMode="auto">
                            <a:xfrm>
                              <a:off x="773" y="2"/>
                              <a:ext cx="648" cy="649"/>
                            </a:xfrm>
                            <a:custGeom>
                              <a:avLst/>
                              <a:gdLst>
                                <a:gd name="T0" fmla="+- 0 1339 773"/>
                                <a:gd name="T1" fmla="*/ T0 w 648"/>
                                <a:gd name="T2" fmla="+- 0 114 2"/>
                                <a:gd name="T3" fmla="*/ 114 h 649"/>
                                <a:gd name="T4" fmla="+- 0 1096 773"/>
                                <a:gd name="T5" fmla="*/ T4 w 648"/>
                                <a:gd name="T6" fmla="+- 0 114 2"/>
                                <a:gd name="T7" fmla="*/ 114 h 649"/>
                                <a:gd name="T8" fmla="+- 0 1138 773"/>
                                <a:gd name="T9" fmla="*/ T8 w 648"/>
                                <a:gd name="T10" fmla="+- 0 118 2"/>
                                <a:gd name="T11" fmla="*/ 118 h 649"/>
                                <a:gd name="T12" fmla="+- 0 1177 773"/>
                                <a:gd name="T13" fmla="*/ T12 w 648"/>
                                <a:gd name="T14" fmla="+- 0 130 2"/>
                                <a:gd name="T15" fmla="*/ 130 h 649"/>
                                <a:gd name="T16" fmla="+- 0 1246 773"/>
                                <a:gd name="T17" fmla="*/ T16 w 648"/>
                                <a:gd name="T18" fmla="+- 0 176 2"/>
                                <a:gd name="T19" fmla="*/ 176 h 649"/>
                                <a:gd name="T20" fmla="+- 0 1288 773"/>
                                <a:gd name="T21" fmla="*/ T20 w 648"/>
                                <a:gd name="T22" fmla="+- 0 235 2"/>
                                <a:gd name="T23" fmla="*/ 235 h 649"/>
                                <a:gd name="T24" fmla="+- 0 1307 773"/>
                                <a:gd name="T25" fmla="*/ T24 w 648"/>
                                <a:gd name="T26" fmla="+- 0 304 2"/>
                                <a:gd name="T27" fmla="*/ 304 h 649"/>
                                <a:gd name="T28" fmla="+- 0 1308 773"/>
                                <a:gd name="T29" fmla="*/ T28 w 648"/>
                                <a:gd name="T30" fmla="+- 0 311 2"/>
                                <a:gd name="T31" fmla="*/ 311 h 649"/>
                                <a:gd name="T32" fmla="+- 0 1420 773"/>
                                <a:gd name="T33" fmla="*/ T32 w 648"/>
                                <a:gd name="T34" fmla="+- 0 311 2"/>
                                <a:gd name="T35" fmla="*/ 311 h 649"/>
                                <a:gd name="T36" fmla="+- 0 1420 773"/>
                                <a:gd name="T37" fmla="*/ T36 w 648"/>
                                <a:gd name="T38" fmla="+- 0 309 2"/>
                                <a:gd name="T39" fmla="*/ 309 h 649"/>
                                <a:gd name="T40" fmla="+- 0 1420 773"/>
                                <a:gd name="T41" fmla="*/ T40 w 648"/>
                                <a:gd name="T42" fmla="+- 0 303 2"/>
                                <a:gd name="T43" fmla="*/ 303 h 649"/>
                                <a:gd name="T44" fmla="+- 0 1410 773"/>
                                <a:gd name="T45" fmla="*/ T44 w 648"/>
                                <a:gd name="T46" fmla="+- 0 246 2"/>
                                <a:gd name="T47" fmla="*/ 246 h 649"/>
                                <a:gd name="T48" fmla="+- 0 1391 773"/>
                                <a:gd name="T49" fmla="*/ T48 w 648"/>
                                <a:gd name="T50" fmla="+- 0 191 2"/>
                                <a:gd name="T51" fmla="*/ 191 h 649"/>
                                <a:gd name="T52" fmla="+- 0 1363 773"/>
                                <a:gd name="T53" fmla="*/ T52 w 648"/>
                                <a:gd name="T54" fmla="+- 0 141 2"/>
                                <a:gd name="T55" fmla="*/ 141 h 649"/>
                                <a:gd name="T56" fmla="+- 0 1339 773"/>
                                <a:gd name="T57" fmla="*/ T56 w 648"/>
                                <a:gd name="T58" fmla="+- 0 114 2"/>
                                <a:gd name="T59"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48" h="649">
                                  <a:moveTo>
                                    <a:pt x="566" y="112"/>
                                  </a:moveTo>
                                  <a:lnTo>
                                    <a:pt x="323" y="112"/>
                                  </a:lnTo>
                                  <a:lnTo>
                                    <a:pt x="365" y="116"/>
                                  </a:lnTo>
                                  <a:lnTo>
                                    <a:pt x="404" y="128"/>
                                  </a:lnTo>
                                  <a:lnTo>
                                    <a:pt x="473" y="174"/>
                                  </a:lnTo>
                                  <a:lnTo>
                                    <a:pt x="515" y="233"/>
                                  </a:lnTo>
                                  <a:lnTo>
                                    <a:pt x="534" y="302"/>
                                  </a:lnTo>
                                  <a:lnTo>
                                    <a:pt x="535" y="309"/>
                                  </a:lnTo>
                                  <a:lnTo>
                                    <a:pt x="647" y="309"/>
                                  </a:lnTo>
                                  <a:lnTo>
                                    <a:pt x="647" y="307"/>
                                  </a:lnTo>
                                  <a:lnTo>
                                    <a:pt x="647" y="301"/>
                                  </a:lnTo>
                                  <a:lnTo>
                                    <a:pt x="637" y="244"/>
                                  </a:lnTo>
                                  <a:lnTo>
                                    <a:pt x="618" y="189"/>
                                  </a:lnTo>
                                  <a:lnTo>
                                    <a:pt x="590" y="139"/>
                                  </a:lnTo>
                                  <a:lnTo>
                                    <a:pt x="566"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433"/>
                        <wpg:cNvGrpSpPr>
                          <a:grpSpLocks/>
                        </wpg:cNvGrpSpPr>
                        <wpg:grpSpPr bwMode="auto">
                          <a:xfrm>
                            <a:off x="1117" y="538"/>
                            <a:ext cx="304" cy="112"/>
                            <a:chOff x="1117" y="538"/>
                            <a:chExt cx="304" cy="112"/>
                          </a:xfrm>
                        </wpg:grpSpPr>
                        <wps:wsp>
                          <wps:cNvPr id="560" name="Freeform 434"/>
                          <wps:cNvSpPr>
                            <a:spLocks/>
                          </wps:cNvSpPr>
                          <wps:spPr bwMode="auto">
                            <a:xfrm>
                              <a:off x="1117" y="538"/>
                              <a:ext cx="304" cy="112"/>
                            </a:xfrm>
                            <a:custGeom>
                              <a:avLst/>
                              <a:gdLst>
                                <a:gd name="T0" fmla="+- 0 1117 1117"/>
                                <a:gd name="T1" fmla="*/ T0 w 304"/>
                                <a:gd name="T2" fmla="+- 0 650 538"/>
                                <a:gd name="T3" fmla="*/ 650 h 112"/>
                                <a:gd name="T4" fmla="+- 0 1420 1117"/>
                                <a:gd name="T5" fmla="*/ T4 w 304"/>
                                <a:gd name="T6" fmla="+- 0 650 538"/>
                                <a:gd name="T7" fmla="*/ 650 h 112"/>
                                <a:gd name="T8" fmla="+- 0 1420 1117"/>
                                <a:gd name="T9" fmla="*/ T8 w 304"/>
                                <a:gd name="T10" fmla="+- 0 538 538"/>
                                <a:gd name="T11" fmla="*/ 538 h 112"/>
                                <a:gd name="T12" fmla="+- 0 1117 1117"/>
                                <a:gd name="T13" fmla="*/ T12 w 304"/>
                                <a:gd name="T14" fmla="+- 0 538 538"/>
                                <a:gd name="T15" fmla="*/ 538 h 112"/>
                                <a:gd name="T16" fmla="+- 0 1117 1117"/>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435"/>
                        <wpg:cNvGrpSpPr>
                          <a:grpSpLocks/>
                        </wpg:cNvGrpSpPr>
                        <wpg:grpSpPr bwMode="auto">
                          <a:xfrm>
                            <a:off x="1308" y="358"/>
                            <a:ext cx="113" cy="180"/>
                            <a:chOff x="1308" y="358"/>
                            <a:chExt cx="113" cy="180"/>
                          </a:xfrm>
                        </wpg:grpSpPr>
                        <wps:wsp>
                          <wps:cNvPr id="562" name="Freeform 436"/>
                          <wps:cNvSpPr>
                            <a:spLocks/>
                          </wps:cNvSpPr>
                          <wps:spPr bwMode="auto">
                            <a:xfrm>
                              <a:off x="1308" y="358"/>
                              <a:ext cx="113" cy="180"/>
                            </a:xfrm>
                            <a:custGeom>
                              <a:avLst/>
                              <a:gdLst>
                                <a:gd name="T0" fmla="+- 0 1308 1308"/>
                                <a:gd name="T1" fmla="*/ T0 w 113"/>
                                <a:gd name="T2" fmla="+- 0 538 358"/>
                                <a:gd name="T3" fmla="*/ 538 h 180"/>
                                <a:gd name="T4" fmla="+- 0 1420 1308"/>
                                <a:gd name="T5" fmla="*/ T4 w 113"/>
                                <a:gd name="T6" fmla="+- 0 538 358"/>
                                <a:gd name="T7" fmla="*/ 538 h 180"/>
                                <a:gd name="T8" fmla="+- 0 1420 1308"/>
                                <a:gd name="T9" fmla="*/ T8 w 113"/>
                                <a:gd name="T10" fmla="+- 0 358 358"/>
                                <a:gd name="T11" fmla="*/ 358 h 180"/>
                                <a:gd name="T12" fmla="+- 0 1308 1308"/>
                                <a:gd name="T13" fmla="*/ T12 w 113"/>
                                <a:gd name="T14" fmla="+- 0 358 358"/>
                                <a:gd name="T15" fmla="*/ 358 h 180"/>
                                <a:gd name="T16" fmla="+- 0 1308 130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009F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437"/>
                        <wpg:cNvGrpSpPr>
                          <a:grpSpLocks/>
                        </wpg:cNvGrpSpPr>
                        <wpg:grpSpPr bwMode="auto">
                          <a:xfrm>
                            <a:off x="1468" y="2"/>
                            <a:ext cx="648" cy="649"/>
                            <a:chOff x="1468" y="2"/>
                            <a:chExt cx="648" cy="649"/>
                          </a:xfrm>
                        </wpg:grpSpPr>
                        <wps:wsp>
                          <wps:cNvPr id="564" name="Freeform 438"/>
                          <wps:cNvSpPr>
                            <a:spLocks/>
                          </wps:cNvSpPr>
                          <wps:spPr bwMode="auto">
                            <a:xfrm>
                              <a:off x="1468" y="2"/>
                              <a:ext cx="648" cy="649"/>
                            </a:xfrm>
                            <a:custGeom>
                              <a:avLst/>
                              <a:gdLst>
                                <a:gd name="T0" fmla="+- 0 2036 1468"/>
                                <a:gd name="T1" fmla="*/ T0 w 648"/>
                                <a:gd name="T2" fmla="+- 0 114 2"/>
                                <a:gd name="T3" fmla="*/ 114 h 649"/>
                                <a:gd name="T4" fmla="+- 0 1793 1468"/>
                                <a:gd name="T5" fmla="*/ T4 w 648"/>
                                <a:gd name="T6" fmla="+- 0 114 2"/>
                                <a:gd name="T7" fmla="*/ 114 h 649"/>
                                <a:gd name="T8" fmla="+- 0 1835 1468"/>
                                <a:gd name="T9" fmla="*/ T8 w 648"/>
                                <a:gd name="T10" fmla="+- 0 118 2"/>
                                <a:gd name="T11" fmla="*/ 118 h 649"/>
                                <a:gd name="T12" fmla="+- 0 1874 1468"/>
                                <a:gd name="T13" fmla="*/ T12 w 648"/>
                                <a:gd name="T14" fmla="+- 0 130 2"/>
                                <a:gd name="T15" fmla="*/ 130 h 649"/>
                                <a:gd name="T16" fmla="+- 0 1943 1468"/>
                                <a:gd name="T17" fmla="*/ T16 w 648"/>
                                <a:gd name="T18" fmla="+- 0 176 2"/>
                                <a:gd name="T19" fmla="*/ 176 h 649"/>
                                <a:gd name="T20" fmla="+- 0 1990 1468"/>
                                <a:gd name="T21" fmla="*/ T20 w 648"/>
                                <a:gd name="T22" fmla="+- 0 245 2"/>
                                <a:gd name="T23" fmla="*/ 245 h 649"/>
                                <a:gd name="T24" fmla="+- 0 2006 1468"/>
                                <a:gd name="T25" fmla="*/ T24 w 648"/>
                                <a:gd name="T26" fmla="+- 0 327 2"/>
                                <a:gd name="T27" fmla="*/ 327 h 649"/>
                                <a:gd name="T28" fmla="+- 0 2002 1468"/>
                                <a:gd name="T29" fmla="*/ T28 w 648"/>
                                <a:gd name="T30" fmla="+- 0 368 2"/>
                                <a:gd name="T31" fmla="*/ 368 h 649"/>
                                <a:gd name="T32" fmla="+- 0 1970 1468"/>
                                <a:gd name="T33" fmla="*/ T32 w 648"/>
                                <a:gd name="T34" fmla="+- 0 445 2"/>
                                <a:gd name="T35" fmla="*/ 445 h 649"/>
                                <a:gd name="T36" fmla="+- 0 1918 1468"/>
                                <a:gd name="T37" fmla="*/ T36 w 648"/>
                                <a:gd name="T38" fmla="+- 0 499 2"/>
                                <a:gd name="T39" fmla="*/ 499 h 649"/>
                                <a:gd name="T40" fmla="+- 0 1858 1468"/>
                                <a:gd name="T41" fmla="*/ T40 w 648"/>
                                <a:gd name="T42" fmla="+- 0 529 2"/>
                                <a:gd name="T43" fmla="*/ 529 h 649"/>
                                <a:gd name="T44" fmla="+- 0 1819 1468"/>
                                <a:gd name="T45" fmla="*/ T44 w 648"/>
                                <a:gd name="T46" fmla="+- 0 538 2"/>
                                <a:gd name="T47" fmla="*/ 538 h 649"/>
                                <a:gd name="T48" fmla="+- 0 1819 1468"/>
                                <a:gd name="T49" fmla="*/ T48 w 648"/>
                                <a:gd name="T50" fmla="+- 0 650 2"/>
                                <a:gd name="T51" fmla="*/ 650 h 649"/>
                                <a:gd name="T52" fmla="+- 0 1882 1468"/>
                                <a:gd name="T53" fmla="*/ T52 w 648"/>
                                <a:gd name="T54" fmla="+- 0 639 2"/>
                                <a:gd name="T55" fmla="*/ 639 h 649"/>
                                <a:gd name="T56" fmla="+- 0 1980 1468"/>
                                <a:gd name="T57" fmla="*/ T56 w 648"/>
                                <a:gd name="T58" fmla="+- 0 592 2"/>
                                <a:gd name="T59" fmla="*/ 592 h 649"/>
                                <a:gd name="T60" fmla="+- 0 2069 1468"/>
                                <a:gd name="T61" fmla="*/ T60 w 648"/>
                                <a:gd name="T62" fmla="+- 0 498 2"/>
                                <a:gd name="T63" fmla="*/ 498 h 649"/>
                                <a:gd name="T64" fmla="+- 0 2100 1468"/>
                                <a:gd name="T65" fmla="*/ T64 w 648"/>
                                <a:gd name="T66" fmla="+- 0 432 2"/>
                                <a:gd name="T67" fmla="*/ 432 h 649"/>
                                <a:gd name="T68" fmla="+- 0 2116 1468"/>
                                <a:gd name="T69" fmla="*/ T68 w 648"/>
                                <a:gd name="T70" fmla="+- 0 362 2"/>
                                <a:gd name="T71" fmla="*/ 362 h 649"/>
                                <a:gd name="T72" fmla="+- 0 2116 1468"/>
                                <a:gd name="T73" fmla="*/ T72 w 648"/>
                                <a:gd name="T74" fmla="+- 0 291 2"/>
                                <a:gd name="T75" fmla="*/ 291 h 649"/>
                                <a:gd name="T76" fmla="+- 0 2100 1468"/>
                                <a:gd name="T77" fmla="*/ T76 w 648"/>
                                <a:gd name="T78" fmla="+- 0 221 2"/>
                                <a:gd name="T79" fmla="*/ 221 h 649"/>
                                <a:gd name="T80" fmla="+- 0 2069 1468"/>
                                <a:gd name="T81" fmla="*/ T80 w 648"/>
                                <a:gd name="T82" fmla="+- 0 155 2"/>
                                <a:gd name="T83" fmla="*/ 155 h 649"/>
                                <a:gd name="T84" fmla="+- 0 2036 1468"/>
                                <a:gd name="T85" fmla="*/ T84 w 648"/>
                                <a:gd name="T86" fmla="+- 0 114 2"/>
                                <a:gd name="T87" fmla="*/ 114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568" y="112"/>
                                  </a:moveTo>
                                  <a:lnTo>
                                    <a:pt x="325" y="112"/>
                                  </a:lnTo>
                                  <a:lnTo>
                                    <a:pt x="367" y="116"/>
                                  </a:lnTo>
                                  <a:lnTo>
                                    <a:pt x="406" y="128"/>
                                  </a:lnTo>
                                  <a:lnTo>
                                    <a:pt x="475" y="174"/>
                                  </a:lnTo>
                                  <a:lnTo>
                                    <a:pt x="522" y="243"/>
                                  </a:lnTo>
                                  <a:lnTo>
                                    <a:pt x="538" y="325"/>
                                  </a:lnTo>
                                  <a:lnTo>
                                    <a:pt x="534" y="366"/>
                                  </a:lnTo>
                                  <a:lnTo>
                                    <a:pt x="502" y="443"/>
                                  </a:lnTo>
                                  <a:lnTo>
                                    <a:pt x="450" y="497"/>
                                  </a:lnTo>
                                  <a:lnTo>
                                    <a:pt x="390" y="527"/>
                                  </a:lnTo>
                                  <a:lnTo>
                                    <a:pt x="351" y="536"/>
                                  </a:lnTo>
                                  <a:lnTo>
                                    <a:pt x="351" y="648"/>
                                  </a:lnTo>
                                  <a:lnTo>
                                    <a:pt x="414" y="637"/>
                                  </a:lnTo>
                                  <a:lnTo>
                                    <a:pt x="512" y="590"/>
                                  </a:lnTo>
                                  <a:lnTo>
                                    <a:pt x="601" y="496"/>
                                  </a:lnTo>
                                  <a:lnTo>
                                    <a:pt x="632" y="430"/>
                                  </a:lnTo>
                                  <a:lnTo>
                                    <a:pt x="648" y="360"/>
                                  </a:lnTo>
                                  <a:lnTo>
                                    <a:pt x="648" y="289"/>
                                  </a:lnTo>
                                  <a:lnTo>
                                    <a:pt x="632" y="219"/>
                                  </a:lnTo>
                                  <a:lnTo>
                                    <a:pt x="601" y="153"/>
                                  </a:lnTo>
                                  <a:lnTo>
                                    <a:pt x="568"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439"/>
                          <wps:cNvSpPr>
                            <a:spLocks/>
                          </wps:cNvSpPr>
                          <wps:spPr bwMode="auto">
                            <a:xfrm>
                              <a:off x="1468" y="2"/>
                              <a:ext cx="648" cy="649"/>
                            </a:xfrm>
                            <a:custGeom>
                              <a:avLst/>
                              <a:gdLst>
                                <a:gd name="T0" fmla="+- 0 1793 1468"/>
                                <a:gd name="T1" fmla="*/ T0 w 648"/>
                                <a:gd name="T2" fmla="+- 0 2 2"/>
                                <a:gd name="T3" fmla="*/ 2 h 649"/>
                                <a:gd name="T4" fmla="+- 0 1729 1468"/>
                                <a:gd name="T5" fmla="*/ T4 w 648"/>
                                <a:gd name="T6" fmla="+- 0 8 2"/>
                                <a:gd name="T7" fmla="*/ 8 h 649"/>
                                <a:gd name="T8" fmla="+- 0 1668 1468"/>
                                <a:gd name="T9" fmla="*/ T8 w 648"/>
                                <a:gd name="T10" fmla="+- 0 26 2"/>
                                <a:gd name="T11" fmla="*/ 26 h 649"/>
                                <a:gd name="T12" fmla="+- 0 1613 1468"/>
                                <a:gd name="T13" fmla="*/ T12 w 648"/>
                                <a:gd name="T14" fmla="+- 0 56 2"/>
                                <a:gd name="T15" fmla="*/ 56 h 649"/>
                                <a:gd name="T16" fmla="+- 0 1563 1468"/>
                                <a:gd name="T17" fmla="*/ T16 w 648"/>
                                <a:gd name="T18" fmla="+- 0 97 2"/>
                                <a:gd name="T19" fmla="*/ 97 h 649"/>
                                <a:gd name="T20" fmla="+- 0 1497 1468"/>
                                <a:gd name="T21" fmla="*/ T20 w 648"/>
                                <a:gd name="T22" fmla="+- 0 191 2"/>
                                <a:gd name="T23" fmla="*/ 191 h 649"/>
                                <a:gd name="T24" fmla="+- 0 1469 1468"/>
                                <a:gd name="T25" fmla="*/ T24 w 648"/>
                                <a:gd name="T26" fmla="+- 0 303 2"/>
                                <a:gd name="T27" fmla="*/ 303 h 649"/>
                                <a:gd name="T28" fmla="+- 0 1468 1468"/>
                                <a:gd name="T29" fmla="*/ T28 w 648"/>
                                <a:gd name="T30" fmla="+- 0 309 2"/>
                                <a:gd name="T31" fmla="*/ 309 h 649"/>
                                <a:gd name="T32" fmla="+- 0 1468 1468"/>
                                <a:gd name="T33" fmla="*/ T32 w 648"/>
                                <a:gd name="T34" fmla="+- 0 311 2"/>
                                <a:gd name="T35" fmla="*/ 311 h 649"/>
                                <a:gd name="T36" fmla="+- 0 1581 1468"/>
                                <a:gd name="T37" fmla="*/ T36 w 648"/>
                                <a:gd name="T38" fmla="+- 0 311 2"/>
                                <a:gd name="T39" fmla="*/ 311 h 649"/>
                                <a:gd name="T40" fmla="+- 0 1581 1468"/>
                                <a:gd name="T41" fmla="*/ T40 w 648"/>
                                <a:gd name="T42" fmla="+- 0 304 2"/>
                                <a:gd name="T43" fmla="*/ 304 h 649"/>
                                <a:gd name="T44" fmla="+- 0 1588 1468"/>
                                <a:gd name="T45" fmla="*/ T44 w 648"/>
                                <a:gd name="T46" fmla="+- 0 269 2"/>
                                <a:gd name="T47" fmla="*/ 269 h 649"/>
                                <a:gd name="T48" fmla="+- 0 1619 1468"/>
                                <a:gd name="T49" fmla="*/ T48 w 648"/>
                                <a:gd name="T50" fmla="+- 0 204 2"/>
                                <a:gd name="T51" fmla="*/ 204 h 649"/>
                                <a:gd name="T52" fmla="+- 0 1675 1468"/>
                                <a:gd name="T53" fmla="*/ T52 w 648"/>
                                <a:gd name="T54" fmla="+- 0 149 2"/>
                                <a:gd name="T55" fmla="*/ 149 h 649"/>
                                <a:gd name="T56" fmla="+- 0 1751 1468"/>
                                <a:gd name="T57" fmla="*/ T56 w 648"/>
                                <a:gd name="T58" fmla="+- 0 118 2"/>
                                <a:gd name="T59" fmla="*/ 118 h 649"/>
                                <a:gd name="T60" fmla="+- 0 1793 1468"/>
                                <a:gd name="T61" fmla="*/ T60 w 648"/>
                                <a:gd name="T62" fmla="+- 0 114 2"/>
                                <a:gd name="T63" fmla="*/ 114 h 649"/>
                                <a:gd name="T64" fmla="+- 0 2036 1468"/>
                                <a:gd name="T65" fmla="*/ T64 w 648"/>
                                <a:gd name="T66" fmla="+- 0 114 2"/>
                                <a:gd name="T67" fmla="*/ 114 h 649"/>
                                <a:gd name="T68" fmla="+- 0 2022 1468"/>
                                <a:gd name="T69" fmla="*/ T68 w 648"/>
                                <a:gd name="T70" fmla="+- 0 97 2"/>
                                <a:gd name="T71" fmla="*/ 97 h 649"/>
                                <a:gd name="T72" fmla="+- 0 1973 1468"/>
                                <a:gd name="T73" fmla="*/ T72 w 648"/>
                                <a:gd name="T74" fmla="+- 0 56 2"/>
                                <a:gd name="T75" fmla="*/ 56 h 649"/>
                                <a:gd name="T76" fmla="+- 0 1917 1468"/>
                                <a:gd name="T77" fmla="*/ T76 w 648"/>
                                <a:gd name="T78" fmla="+- 0 26 2"/>
                                <a:gd name="T79" fmla="*/ 26 h 649"/>
                                <a:gd name="T80" fmla="+- 0 1857 1468"/>
                                <a:gd name="T81" fmla="*/ T80 w 648"/>
                                <a:gd name="T82" fmla="+- 0 8 2"/>
                                <a:gd name="T83" fmla="*/ 8 h 649"/>
                                <a:gd name="T84" fmla="+- 0 1793 1468"/>
                                <a:gd name="T85" fmla="*/ T84 w 648"/>
                                <a:gd name="T86" fmla="+- 0 2 2"/>
                                <a:gd name="T87" fmla="*/ 2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8" h="649">
                                  <a:moveTo>
                                    <a:pt x="325" y="0"/>
                                  </a:moveTo>
                                  <a:lnTo>
                                    <a:pt x="261" y="6"/>
                                  </a:lnTo>
                                  <a:lnTo>
                                    <a:pt x="200" y="24"/>
                                  </a:lnTo>
                                  <a:lnTo>
                                    <a:pt x="145" y="54"/>
                                  </a:lnTo>
                                  <a:lnTo>
                                    <a:pt x="95" y="95"/>
                                  </a:lnTo>
                                  <a:lnTo>
                                    <a:pt x="29" y="189"/>
                                  </a:lnTo>
                                  <a:lnTo>
                                    <a:pt x="1" y="301"/>
                                  </a:lnTo>
                                  <a:lnTo>
                                    <a:pt x="0" y="307"/>
                                  </a:lnTo>
                                  <a:lnTo>
                                    <a:pt x="0" y="309"/>
                                  </a:lnTo>
                                  <a:lnTo>
                                    <a:pt x="113" y="309"/>
                                  </a:lnTo>
                                  <a:lnTo>
                                    <a:pt x="113" y="302"/>
                                  </a:lnTo>
                                  <a:lnTo>
                                    <a:pt x="120" y="267"/>
                                  </a:lnTo>
                                  <a:lnTo>
                                    <a:pt x="151" y="202"/>
                                  </a:lnTo>
                                  <a:lnTo>
                                    <a:pt x="207" y="147"/>
                                  </a:lnTo>
                                  <a:lnTo>
                                    <a:pt x="283" y="116"/>
                                  </a:lnTo>
                                  <a:lnTo>
                                    <a:pt x="325" y="112"/>
                                  </a:lnTo>
                                  <a:lnTo>
                                    <a:pt x="568" y="112"/>
                                  </a:lnTo>
                                  <a:lnTo>
                                    <a:pt x="554" y="95"/>
                                  </a:lnTo>
                                  <a:lnTo>
                                    <a:pt x="505" y="54"/>
                                  </a:lnTo>
                                  <a:lnTo>
                                    <a:pt x="449" y="24"/>
                                  </a:lnTo>
                                  <a:lnTo>
                                    <a:pt x="389" y="6"/>
                                  </a:lnTo>
                                  <a:lnTo>
                                    <a:pt x="325" y="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440"/>
                        <wpg:cNvGrpSpPr>
                          <a:grpSpLocks/>
                        </wpg:cNvGrpSpPr>
                        <wpg:grpSpPr bwMode="auto">
                          <a:xfrm>
                            <a:off x="1468" y="538"/>
                            <a:ext cx="304" cy="112"/>
                            <a:chOff x="1468" y="538"/>
                            <a:chExt cx="304" cy="112"/>
                          </a:xfrm>
                        </wpg:grpSpPr>
                        <wps:wsp>
                          <wps:cNvPr id="567" name="Freeform 441"/>
                          <wps:cNvSpPr>
                            <a:spLocks/>
                          </wps:cNvSpPr>
                          <wps:spPr bwMode="auto">
                            <a:xfrm>
                              <a:off x="1468" y="538"/>
                              <a:ext cx="304" cy="112"/>
                            </a:xfrm>
                            <a:custGeom>
                              <a:avLst/>
                              <a:gdLst>
                                <a:gd name="T0" fmla="+- 0 1468 1468"/>
                                <a:gd name="T1" fmla="*/ T0 w 304"/>
                                <a:gd name="T2" fmla="+- 0 650 538"/>
                                <a:gd name="T3" fmla="*/ 650 h 112"/>
                                <a:gd name="T4" fmla="+- 0 1771 1468"/>
                                <a:gd name="T5" fmla="*/ T4 w 304"/>
                                <a:gd name="T6" fmla="+- 0 650 538"/>
                                <a:gd name="T7" fmla="*/ 650 h 112"/>
                                <a:gd name="T8" fmla="+- 0 1771 1468"/>
                                <a:gd name="T9" fmla="*/ T8 w 304"/>
                                <a:gd name="T10" fmla="+- 0 538 538"/>
                                <a:gd name="T11" fmla="*/ 538 h 112"/>
                                <a:gd name="T12" fmla="+- 0 1468 1468"/>
                                <a:gd name="T13" fmla="*/ T12 w 304"/>
                                <a:gd name="T14" fmla="+- 0 538 538"/>
                                <a:gd name="T15" fmla="*/ 538 h 112"/>
                                <a:gd name="T16" fmla="+- 0 1468 1468"/>
                                <a:gd name="T17" fmla="*/ T16 w 304"/>
                                <a:gd name="T18" fmla="+- 0 650 538"/>
                                <a:gd name="T19" fmla="*/ 65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442"/>
                        <wpg:cNvGrpSpPr>
                          <a:grpSpLocks/>
                        </wpg:cNvGrpSpPr>
                        <wpg:grpSpPr bwMode="auto">
                          <a:xfrm>
                            <a:off x="1468" y="358"/>
                            <a:ext cx="113" cy="180"/>
                            <a:chOff x="1468" y="358"/>
                            <a:chExt cx="113" cy="180"/>
                          </a:xfrm>
                        </wpg:grpSpPr>
                        <wps:wsp>
                          <wps:cNvPr id="569" name="Freeform 443"/>
                          <wps:cNvSpPr>
                            <a:spLocks/>
                          </wps:cNvSpPr>
                          <wps:spPr bwMode="auto">
                            <a:xfrm>
                              <a:off x="1468" y="358"/>
                              <a:ext cx="113" cy="180"/>
                            </a:xfrm>
                            <a:custGeom>
                              <a:avLst/>
                              <a:gdLst>
                                <a:gd name="T0" fmla="+- 0 1468 1468"/>
                                <a:gd name="T1" fmla="*/ T0 w 113"/>
                                <a:gd name="T2" fmla="+- 0 538 358"/>
                                <a:gd name="T3" fmla="*/ 538 h 180"/>
                                <a:gd name="T4" fmla="+- 0 1581 1468"/>
                                <a:gd name="T5" fmla="*/ T4 w 113"/>
                                <a:gd name="T6" fmla="+- 0 538 358"/>
                                <a:gd name="T7" fmla="*/ 538 h 180"/>
                                <a:gd name="T8" fmla="+- 0 1581 1468"/>
                                <a:gd name="T9" fmla="*/ T8 w 113"/>
                                <a:gd name="T10" fmla="+- 0 358 358"/>
                                <a:gd name="T11" fmla="*/ 358 h 180"/>
                                <a:gd name="T12" fmla="+- 0 1468 1468"/>
                                <a:gd name="T13" fmla="*/ T12 w 113"/>
                                <a:gd name="T14" fmla="+- 0 358 358"/>
                                <a:gd name="T15" fmla="*/ 358 h 180"/>
                                <a:gd name="T16" fmla="+- 0 1468 1468"/>
                                <a:gd name="T17" fmla="*/ T16 w 113"/>
                                <a:gd name="T18" fmla="+- 0 538 358"/>
                                <a:gd name="T19" fmla="*/ 538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444"/>
                        <wpg:cNvGrpSpPr>
                          <a:grpSpLocks/>
                        </wpg:cNvGrpSpPr>
                        <wpg:grpSpPr bwMode="auto">
                          <a:xfrm>
                            <a:off x="773" y="698"/>
                            <a:ext cx="648" cy="649"/>
                            <a:chOff x="773" y="698"/>
                            <a:chExt cx="648" cy="649"/>
                          </a:xfrm>
                        </wpg:grpSpPr>
                        <wps:wsp>
                          <wps:cNvPr id="571" name="Freeform 445"/>
                          <wps:cNvSpPr>
                            <a:spLocks/>
                          </wps:cNvSpPr>
                          <wps:spPr bwMode="auto">
                            <a:xfrm>
                              <a:off x="773" y="698"/>
                              <a:ext cx="648" cy="649"/>
                            </a:xfrm>
                            <a:custGeom>
                              <a:avLst/>
                              <a:gdLst>
                                <a:gd name="T0" fmla="+- 0 1069 773"/>
                                <a:gd name="T1" fmla="*/ T0 w 648"/>
                                <a:gd name="T2" fmla="+- 0 698 698"/>
                                <a:gd name="T3" fmla="*/ 698 h 649"/>
                                <a:gd name="T4" fmla="+- 0 1007 773"/>
                                <a:gd name="T5" fmla="*/ T4 w 648"/>
                                <a:gd name="T6" fmla="+- 0 709 698"/>
                                <a:gd name="T7" fmla="*/ 709 h 649"/>
                                <a:gd name="T8" fmla="+- 0 908 773"/>
                                <a:gd name="T9" fmla="*/ T8 w 648"/>
                                <a:gd name="T10" fmla="+- 0 757 698"/>
                                <a:gd name="T11" fmla="*/ 757 h 649"/>
                                <a:gd name="T12" fmla="+- 0 819 773"/>
                                <a:gd name="T13" fmla="*/ T12 w 648"/>
                                <a:gd name="T14" fmla="+- 0 851 698"/>
                                <a:gd name="T15" fmla="*/ 851 h 649"/>
                                <a:gd name="T16" fmla="+- 0 788 773"/>
                                <a:gd name="T17" fmla="*/ T16 w 648"/>
                                <a:gd name="T18" fmla="+- 0 916 698"/>
                                <a:gd name="T19" fmla="*/ 916 h 649"/>
                                <a:gd name="T20" fmla="+- 0 773 773"/>
                                <a:gd name="T21" fmla="*/ T20 w 648"/>
                                <a:gd name="T22" fmla="+- 0 986 698"/>
                                <a:gd name="T23" fmla="*/ 986 h 649"/>
                                <a:gd name="T24" fmla="+- 0 773 773"/>
                                <a:gd name="T25" fmla="*/ T24 w 648"/>
                                <a:gd name="T26" fmla="+- 0 1057 698"/>
                                <a:gd name="T27" fmla="*/ 1057 h 649"/>
                                <a:gd name="T28" fmla="+- 0 788 773"/>
                                <a:gd name="T29" fmla="*/ T28 w 648"/>
                                <a:gd name="T30" fmla="+- 0 1127 698"/>
                                <a:gd name="T31" fmla="*/ 1127 h 649"/>
                                <a:gd name="T32" fmla="+- 0 819 773"/>
                                <a:gd name="T33" fmla="*/ T32 w 648"/>
                                <a:gd name="T34" fmla="+- 0 1193 698"/>
                                <a:gd name="T35" fmla="*/ 1193 h 649"/>
                                <a:gd name="T36" fmla="+- 0 866 773"/>
                                <a:gd name="T37" fmla="*/ T36 w 648"/>
                                <a:gd name="T38" fmla="+- 0 1251 698"/>
                                <a:gd name="T39" fmla="*/ 1251 h 649"/>
                                <a:gd name="T40" fmla="+- 0 916 773"/>
                                <a:gd name="T41" fmla="*/ T40 w 648"/>
                                <a:gd name="T42" fmla="+- 0 1292 698"/>
                                <a:gd name="T43" fmla="*/ 1292 h 649"/>
                                <a:gd name="T44" fmla="+- 0 971 773"/>
                                <a:gd name="T45" fmla="*/ T44 w 648"/>
                                <a:gd name="T46" fmla="+- 0 1322 698"/>
                                <a:gd name="T47" fmla="*/ 1322 h 649"/>
                                <a:gd name="T48" fmla="+- 0 1032 773"/>
                                <a:gd name="T49" fmla="*/ T48 w 648"/>
                                <a:gd name="T50" fmla="+- 0 1340 698"/>
                                <a:gd name="T51" fmla="*/ 1340 h 649"/>
                                <a:gd name="T52" fmla="+- 0 1096 773"/>
                                <a:gd name="T53" fmla="*/ T52 w 648"/>
                                <a:gd name="T54" fmla="+- 0 1347 698"/>
                                <a:gd name="T55" fmla="*/ 1347 h 649"/>
                                <a:gd name="T56" fmla="+- 0 1160 773"/>
                                <a:gd name="T57" fmla="*/ T56 w 648"/>
                                <a:gd name="T58" fmla="+- 0 1340 698"/>
                                <a:gd name="T59" fmla="*/ 1340 h 649"/>
                                <a:gd name="T60" fmla="+- 0 1220 773"/>
                                <a:gd name="T61" fmla="*/ T60 w 648"/>
                                <a:gd name="T62" fmla="+- 0 1322 698"/>
                                <a:gd name="T63" fmla="*/ 1322 h 649"/>
                                <a:gd name="T64" fmla="+- 0 1276 773"/>
                                <a:gd name="T65" fmla="*/ T64 w 648"/>
                                <a:gd name="T66" fmla="+- 0 1292 698"/>
                                <a:gd name="T67" fmla="*/ 1292 h 649"/>
                                <a:gd name="T68" fmla="+- 0 1325 773"/>
                                <a:gd name="T69" fmla="*/ T68 w 648"/>
                                <a:gd name="T70" fmla="+- 0 1251 698"/>
                                <a:gd name="T71" fmla="*/ 1251 h 649"/>
                                <a:gd name="T72" fmla="+- 0 1339 773"/>
                                <a:gd name="T73" fmla="*/ T72 w 648"/>
                                <a:gd name="T74" fmla="+- 0 1235 698"/>
                                <a:gd name="T75" fmla="*/ 1235 h 649"/>
                                <a:gd name="T76" fmla="+- 0 1096 773"/>
                                <a:gd name="T77" fmla="*/ T76 w 648"/>
                                <a:gd name="T78" fmla="+- 0 1235 698"/>
                                <a:gd name="T79" fmla="*/ 1235 h 649"/>
                                <a:gd name="T80" fmla="+- 0 1054 773"/>
                                <a:gd name="T81" fmla="*/ T80 w 648"/>
                                <a:gd name="T82" fmla="+- 0 1231 698"/>
                                <a:gd name="T83" fmla="*/ 1231 h 649"/>
                                <a:gd name="T84" fmla="+- 0 978 773"/>
                                <a:gd name="T85" fmla="*/ T84 w 648"/>
                                <a:gd name="T86" fmla="+- 0 1199 698"/>
                                <a:gd name="T87" fmla="*/ 1199 h 649"/>
                                <a:gd name="T88" fmla="+- 0 918 773"/>
                                <a:gd name="T89" fmla="*/ T88 w 648"/>
                                <a:gd name="T90" fmla="+- 0 1140 698"/>
                                <a:gd name="T91" fmla="*/ 1140 h 649"/>
                                <a:gd name="T92" fmla="+- 0 887 773"/>
                                <a:gd name="T93" fmla="*/ T92 w 648"/>
                                <a:gd name="T94" fmla="+- 0 1064 698"/>
                                <a:gd name="T95" fmla="*/ 1064 h 649"/>
                                <a:gd name="T96" fmla="+- 0 883 773"/>
                                <a:gd name="T97" fmla="*/ T96 w 648"/>
                                <a:gd name="T98" fmla="+- 0 1022 698"/>
                                <a:gd name="T99" fmla="*/ 1022 h 649"/>
                                <a:gd name="T100" fmla="+- 0 887 773"/>
                                <a:gd name="T101" fmla="*/ T100 w 648"/>
                                <a:gd name="T102" fmla="+- 0 980 698"/>
                                <a:gd name="T103" fmla="*/ 980 h 649"/>
                                <a:gd name="T104" fmla="+- 0 918 773"/>
                                <a:gd name="T105" fmla="*/ T104 w 648"/>
                                <a:gd name="T106" fmla="+- 0 904 698"/>
                                <a:gd name="T107" fmla="*/ 904 h 649"/>
                                <a:gd name="T108" fmla="+- 0 971 773"/>
                                <a:gd name="T109" fmla="*/ T108 w 648"/>
                                <a:gd name="T110" fmla="+- 0 849 698"/>
                                <a:gd name="T111" fmla="*/ 849 h 649"/>
                                <a:gd name="T112" fmla="+- 0 1030 773"/>
                                <a:gd name="T113" fmla="*/ T112 w 648"/>
                                <a:gd name="T114" fmla="+- 0 819 698"/>
                                <a:gd name="T115" fmla="*/ 819 h 649"/>
                                <a:gd name="T116" fmla="+- 0 1069 773"/>
                                <a:gd name="T117" fmla="*/ T116 w 648"/>
                                <a:gd name="T118" fmla="+- 0 810 698"/>
                                <a:gd name="T119" fmla="*/ 810 h 649"/>
                                <a:gd name="T120" fmla="+- 0 1069 773"/>
                                <a:gd name="T121" fmla="*/ T120 w 648"/>
                                <a:gd name="T122" fmla="+- 0 698 698"/>
                                <a:gd name="T123"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648" h="649">
                                  <a:moveTo>
                                    <a:pt x="296" y="0"/>
                                  </a:moveTo>
                                  <a:lnTo>
                                    <a:pt x="234" y="11"/>
                                  </a:lnTo>
                                  <a:lnTo>
                                    <a:pt x="135" y="59"/>
                                  </a:lnTo>
                                  <a:lnTo>
                                    <a:pt x="46" y="153"/>
                                  </a:lnTo>
                                  <a:lnTo>
                                    <a:pt x="15" y="218"/>
                                  </a:lnTo>
                                  <a:lnTo>
                                    <a:pt x="0" y="288"/>
                                  </a:lnTo>
                                  <a:lnTo>
                                    <a:pt x="0" y="359"/>
                                  </a:lnTo>
                                  <a:lnTo>
                                    <a:pt x="15" y="429"/>
                                  </a:lnTo>
                                  <a:lnTo>
                                    <a:pt x="46" y="495"/>
                                  </a:lnTo>
                                  <a:lnTo>
                                    <a:pt x="93" y="553"/>
                                  </a:lnTo>
                                  <a:lnTo>
                                    <a:pt x="143" y="594"/>
                                  </a:lnTo>
                                  <a:lnTo>
                                    <a:pt x="198" y="624"/>
                                  </a:lnTo>
                                  <a:lnTo>
                                    <a:pt x="259" y="642"/>
                                  </a:lnTo>
                                  <a:lnTo>
                                    <a:pt x="323" y="649"/>
                                  </a:lnTo>
                                  <a:lnTo>
                                    <a:pt x="387" y="642"/>
                                  </a:lnTo>
                                  <a:lnTo>
                                    <a:pt x="447" y="624"/>
                                  </a:lnTo>
                                  <a:lnTo>
                                    <a:pt x="503" y="594"/>
                                  </a:lnTo>
                                  <a:lnTo>
                                    <a:pt x="552" y="553"/>
                                  </a:lnTo>
                                  <a:lnTo>
                                    <a:pt x="566" y="537"/>
                                  </a:lnTo>
                                  <a:lnTo>
                                    <a:pt x="323" y="537"/>
                                  </a:lnTo>
                                  <a:lnTo>
                                    <a:pt x="281" y="533"/>
                                  </a:lnTo>
                                  <a:lnTo>
                                    <a:pt x="205" y="501"/>
                                  </a:lnTo>
                                  <a:lnTo>
                                    <a:pt x="145" y="442"/>
                                  </a:lnTo>
                                  <a:lnTo>
                                    <a:pt x="114" y="366"/>
                                  </a:lnTo>
                                  <a:lnTo>
                                    <a:pt x="110" y="324"/>
                                  </a:lnTo>
                                  <a:lnTo>
                                    <a:pt x="114" y="282"/>
                                  </a:lnTo>
                                  <a:lnTo>
                                    <a:pt x="145" y="206"/>
                                  </a:lnTo>
                                  <a:lnTo>
                                    <a:pt x="198" y="151"/>
                                  </a:lnTo>
                                  <a:lnTo>
                                    <a:pt x="257" y="121"/>
                                  </a:lnTo>
                                  <a:lnTo>
                                    <a:pt x="296" y="112"/>
                                  </a:lnTo>
                                  <a:lnTo>
                                    <a:pt x="296" y="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446"/>
                          <wps:cNvSpPr>
                            <a:spLocks/>
                          </wps:cNvSpPr>
                          <wps:spPr bwMode="auto">
                            <a:xfrm>
                              <a:off x="773" y="698"/>
                              <a:ext cx="648" cy="649"/>
                            </a:xfrm>
                            <a:custGeom>
                              <a:avLst/>
                              <a:gdLst>
                                <a:gd name="T0" fmla="+- 0 1420 773"/>
                                <a:gd name="T1" fmla="*/ T0 w 648"/>
                                <a:gd name="T2" fmla="+- 0 1038 698"/>
                                <a:gd name="T3" fmla="*/ 1038 h 649"/>
                                <a:gd name="T4" fmla="+- 0 1308 773"/>
                                <a:gd name="T5" fmla="*/ T4 w 648"/>
                                <a:gd name="T6" fmla="+- 0 1038 698"/>
                                <a:gd name="T7" fmla="*/ 1038 h 649"/>
                                <a:gd name="T8" fmla="+- 0 1307 773"/>
                                <a:gd name="T9" fmla="*/ T8 w 648"/>
                                <a:gd name="T10" fmla="+- 0 1044 698"/>
                                <a:gd name="T11" fmla="*/ 1044 h 649"/>
                                <a:gd name="T12" fmla="+- 0 1300 773"/>
                                <a:gd name="T13" fmla="*/ T12 w 648"/>
                                <a:gd name="T14" fmla="+- 0 1080 698"/>
                                <a:gd name="T15" fmla="*/ 1080 h 649"/>
                                <a:gd name="T16" fmla="+- 0 1270 773"/>
                                <a:gd name="T17" fmla="*/ T16 w 648"/>
                                <a:gd name="T18" fmla="+- 0 1145 698"/>
                                <a:gd name="T19" fmla="*/ 1145 h 649"/>
                                <a:gd name="T20" fmla="+- 0 1214 773"/>
                                <a:gd name="T21" fmla="*/ T20 w 648"/>
                                <a:gd name="T22" fmla="+- 0 1199 698"/>
                                <a:gd name="T23" fmla="*/ 1199 h 649"/>
                                <a:gd name="T24" fmla="+- 0 1138 773"/>
                                <a:gd name="T25" fmla="*/ T24 w 648"/>
                                <a:gd name="T26" fmla="+- 0 1231 698"/>
                                <a:gd name="T27" fmla="*/ 1231 h 649"/>
                                <a:gd name="T28" fmla="+- 0 1096 773"/>
                                <a:gd name="T29" fmla="*/ T28 w 648"/>
                                <a:gd name="T30" fmla="+- 0 1235 698"/>
                                <a:gd name="T31" fmla="*/ 1235 h 649"/>
                                <a:gd name="T32" fmla="+- 0 1339 773"/>
                                <a:gd name="T33" fmla="*/ T32 w 648"/>
                                <a:gd name="T34" fmla="+- 0 1235 698"/>
                                <a:gd name="T35" fmla="*/ 1235 h 649"/>
                                <a:gd name="T36" fmla="+- 0 1391 773"/>
                                <a:gd name="T37" fmla="*/ T36 w 648"/>
                                <a:gd name="T38" fmla="+- 0 1157 698"/>
                                <a:gd name="T39" fmla="*/ 1157 h 649"/>
                                <a:gd name="T40" fmla="+- 0 1420 773"/>
                                <a:gd name="T41" fmla="*/ T40 w 648"/>
                                <a:gd name="T42" fmla="+- 0 1045 698"/>
                                <a:gd name="T43" fmla="*/ 1045 h 649"/>
                                <a:gd name="T44" fmla="+- 0 1420 773"/>
                                <a:gd name="T45" fmla="*/ T44 w 648"/>
                                <a:gd name="T46" fmla="+- 0 1039 698"/>
                                <a:gd name="T47" fmla="*/ 1039 h 649"/>
                                <a:gd name="T48" fmla="+- 0 1420 773"/>
                                <a:gd name="T49" fmla="*/ T48 w 648"/>
                                <a:gd name="T50" fmla="+- 0 1038 698"/>
                                <a:gd name="T51"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8" h="649">
                                  <a:moveTo>
                                    <a:pt x="647" y="340"/>
                                  </a:moveTo>
                                  <a:lnTo>
                                    <a:pt x="535" y="340"/>
                                  </a:lnTo>
                                  <a:lnTo>
                                    <a:pt x="534" y="346"/>
                                  </a:lnTo>
                                  <a:lnTo>
                                    <a:pt x="527" y="382"/>
                                  </a:lnTo>
                                  <a:lnTo>
                                    <a:pt x="497" y="447"/>
                                  </a:lnTo>
                                  <a:lnTo>
                                    <a:pt x="441" y="501"/>
                                  </a:lnTo>
                                  <a:lnTo>
                                    <a:pt x="365" y="533"/>
                                  </a:lnTo>
                                  <a:lnTo>
                                    <a:pt x="323" y="537"/>
                                  </a:lnTo>
                                  <a:lnTo>
                                    <a:pt x="566" y="537"/>
                                  </a:lnTo>
                                  <a:lnTo>
                                    <a:pt x="618" y="459"/>
                                  </a:lnTo>
                                  <a:lnTo>
                                    <a:pt x="647" y="347"/>
                                  </a:lnTo>
                                  <a:lnTo>
                                    <a:pt x="647" y="341"/>
                                  </a:lnTo>
                                  <a:lnTo>
                                    <a:pt x="647" y="34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447"/>
                        <wpg:cNvGrpSpPr>
                          <a:grpSpLocks/>
                        </wpg:cNvGrpSpPr>
                        <wpg:grpSpPr bwMode="auto">
                          <a:xfrm>
                            <a:off x="1308" y="810"/>
                            <a:ext cx="113" cy="180"/>
                            <a:chOff x="1308" y="810"/>
                            <a:chExt cx="113" cy="180"/>
                          </a:xfrm>
                        </wpg:grpSpPr>
                        <wps:wsp>
                          <wps:cNvPr id="574" name="Freeform 448"/>
                          <wps:cNvSpPr>
                            <a:spLocks/>
                          </wps:cNvSpPr>
                          <wps:spPr bwMode="auto">
                            <a:xfrm>
                              <a:off x="1308" y="810"/>
                              <a:ext cx="113" cy="180"/>
                            </a:xfrm>
                            <a:custGeom>
                              <a:avLst/>
                              <a:gdLst>
                                <a:gd name="T0" fmla="+- 0 1308 1308"/>
                                <a:gd name="T1" fmla="*/ T0 w 113"/>
                                <a:gd name="T2" fmla="+- 0 990 810"/>
                                <a:gd name="T3" fmla="*/ 990 h 180"/>
                                <a:gd name="T4" fmla="+- 0 1420 1308"/>
                                <a:gd name="T5" fmla="*/ T4 w 113"/>
                                <a:gd name="T6" fmla="+- 0 990 810"/>
                                <a:gd name="T7" fmla="*/ 990 h 180"/>
                                <a:gd name="T8" fmla="+- 0 1420 1308"/>
                                <a:gd name="T9" fmla="*/ T8 w 113"/>
                                <a:gd name="T10" fmla="+- 0 810 810"/>
                                <a:gd name="T11" fmla="*/ 810 h 180"/>
                                <a:gd name="T12" fmla="+- 0 1308 1308"/>
                                <a:gd name="T13" fmla="*/ T12 w 113"/>
                                <a:gd name="T14" fmla="+- 0 810 810"/>
                                <a:gd name="T15" fmla="*/ 810 h 180"/>
                                <a:gd name="T16" fmla="+- 0 1308 130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2" y="180"/>
                                  </a:lnTo>
                                  <a:lnTo>
                                    <a:pt x="112" y="0"/>
                                  </a:lnTo>
                                  <a:lnTo>
                                    <a:pt x="0" y="0"/>
                                  </a:lnTo>
                                  <a:lnTo>
                                    <a:pt x="0" y="180"/>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5" name="Group 449"/>
                        <wpg:cNvGrpSpPr>
                          <a:grpSpLocks/>
                        </wpg:cNvGrpSpPr>
                        <wpg:grpSpPr bwMode="auto">
                          <a:xfrm>
                            <a:off x="1117" y="698"/>
                            <a:ext cx="304" cy="112"/>
                            <a:chOff x="1117" y="698"/>
                            <a:chExt cx="304" cy="112"/>
                          </a:xfrm>
                        </wpg:grpSpPr>
                        <wps:wsp>
                          <wps:cNvPr id="576" name="Freeform 450"/>
                          <wps:cNvSpPr>
                            <a:spLocks/>
                          </wps:cNvSpPr>
                          <wps:spPr bwMode="auto">
                            <a:xfrm>
                              <a:off x="1117" y="698"/>
                              <a:ext cx="304" cy="112"/>
                            </a:xfrm>
                            <a:custGeom>
                              <a:avLst/>
                              <a:gdLst>
                                <a:gd name="T0" fmla="+- 0 1117 1117"/>
                                <a:gd name="T1" fmla="*/ T0 w 304"/>
                                <a:gd name="T2" fmla="+- 0 810 698"/>
                                <a:gd name="T3" fmla="*/ 810 h 112"/>
                                <a:gd name="T4" fmla="+- 0 1420 1117"/>
                                <a:gd name="T5" fmla="*/ T4 w 304"/>
                                <a:gd name="T6" fmla="+- 0 810 698"/>
                                <a:gd name="T7" fmla="*/ 810 h 112"/>
                                <a:gd name="T8" fmla="+- 0 1420 1117"/>
                                <a:gd name="T9" fmla="*/ T8 w 304"/>
                                <a:gd name="T10" fmla="+- 0 698 698"/>
                                <a:gd name="T11" fmla="*/ 698 h 112"/>
                                <a:gd name="T12" fmla="+- 0 1117 1117"/>
                                <a:gd name="T13" fmla="*/ T12 w 304"/>
                                <a:gd name="T14" fmla="+- 0 698 698"/>
                                <a:gd name="T15" fmla="*/ 698 h 112"/>
                                <a:gd name="T16" fmla="+- 0 1117 1117"/>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D707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451"/>
                        <wpg:cNvGrpSpPr>
                          <a:grpSpLocks/>
                        </wpg:cNvGrpSpPr>
                        <wpg:grpSpPr bwMode="auto">
                          <a:xfrm>
                            <a:off x="1468" y="698"/>
                            <a:ext cx="648" cy="649"/>
                            <a:chOff x="1468" y="698"/>
                            <a:chExt cx="648" cy="649"/>
                          </a:xfrm>
                        </wpg:grpSpPr>
                        <wps:wsp>
                          <wps:cNvPr id="578" name="Freeform 452"/>
                          <wps:cNvSpPr>
                            <a:spLocks/>
                          </wps:cNvSpPr>
                          <wps:spPr bwMode="auto">
                            <a:xfrm>
                              <a:off x="1468" y="698"/>
                              <a:ext cx="648" cy="649"/>
                            </a:xfrm>
                            <a:custGeom>
                              <a:avLst/>
                              <a:gdLst>
                                <a:gd name="T0" fmla="+- 0 1581 1468"/>
                                <a:gd name="T1" fmla="*/ T0 w 648"/>
                                <a:gd name="T2" fmla="+- 0 1038 698"/>
                                <a:gd name="T3" fmla="*/ 1038 h 649"/>
                                <a:gd name="T4" fmla="+- 0 1468 1468"/>
                                <a:gd name="T5" fmla="*/ T4 w 648"/>
                                <a:gd name="T6" fmla="+- 0 1038 698"/>
                                <a:gd name="T7" fmla="*/ 1038 h 649"/>
                                <a:gd name="T8" fmla="+- 0 1468 1468"/>
                                <a:gd name="T9" fmla="*/ T8 w 648"/>
                                <a:gd name="T10" fmla="+- 0 1039 698"/>
                                <a:gd name="T11" fmla="*/ 1039 h 649"/>
                                <a:gd name="T12" fmla="+- 0 1478 1468"/>
                                <a:gd name="T13" fmla="*/ T12 w 648"/>
                                <a:gd name="T14" fmla="+- 0 1103 698"/>
                                <a:gd name="T15" fmla="*/ 1103 h 649"/>
                                <a:gd name="T16" fmla="+- 0 1526 1468"/>
                                <a:gd name="T17" fmla="*/ T16 w 648"/>
                                <a:gd name="T18" fmla="+- 0 1207 698"/>
                                <a:gd name="T19" fmla="*/ 1207 h 649"/>
                                <a:gd name="T20" fmla="+- 0 1613 1468"/>
                                <a:gd name="T21" fmla="*/ T20 w 648"/>
                                <a:gd name="T22" fmla="+- 0 1292 698"/>
                                <a:gd name="T23" fmla="*/ 1292 h 649"/>
                                <a:gd name="T24" fmla="+- 0 1668 1468"/>
                                <a:gd name="T25" fmla="*/ T24 w 648"/>
                                <a:gd name="T26" fmla="+- 0 1322 698"/>
                                <a:gd name="T27" fmla="*/ 1322 h 649"/>
                                <a:gd name="T28" fmla="+- 0 1729 1468"/>
                                <a:gd name="T29" fmla="*/ T28 w 648"/>
                                <a:gd name="T30" fmla="+- 0 1340 698"/>
                                <a:gd name="T31" fmla="*/ 1340 h 649"/>
                                <a:gd name="T32" fmla="+- 0 1793 1468"/>
                                <a:gd name="T33" fmla="*/ T32 w 648"/>
                                <a:gd name="T34" fmla="+- 0 1347 698"/>
                                <a:gd name="T35" fmla="*/ 1347 h 649"/>
                                <a:gd name="T36" fmla="+- 0 1857 1468"/>
                                <a:gd name="T37" fmla="*/ T36 w 648"/>
                                <a:gd name="T38" fmla="+- 0 1340 698"/>
                                <a:gd name="T39" fmla="*/ 1340 h 649"/>
                                <a:gd name="T40" fmla="+- 0 1917 1468"/>
                                <a:gd name="T41" fmla="*/ T40 w 648"/>
                                <a:gd name="T42" fmla="+- 0 1322 698"/>
                                <a:gd name="T43" fmla="*/ 1322 h 649"/>
                                <a:gd name="T44" fmla="+- 0 1973 1468"/>
                                <a:gd name="T45" fmla="*/ T44 w 648"/>
                                <a:gd name="T46" fmla="+- 0 1292 698"/>
                                <a:gd name="T47" fmla="*/ 1292 h 649"/>
                                <a:gd name="T48" fmla="+- 0 2022 1468"/>
                                <a:gd name="T49" fmla="*/ T48 w 648"/>
                                <a:gd name="T50" fmla="+- 0 1251 698"/>
                                <a:gd name="T51" fmla="*/ 1251 h 649"/>
                                <a:gd name="T52" fmla="+- 0 2036 1468"/>
                                <a:gd name="T53" fmla="*/ T52 w 648"/>
                                <a:gd name="T54" fmla="+- 0 1235 698"/>
                                <a:gd name="T55" fmla="*/ 1235 h 649"/>
                                <a:gd name="T56" fmla="+- 0 1793 1468"/>
                                <a:gd name="T57" fmla="*/ T56 w 648"/>
                                <a:gd name="T58" fmla="+- 0 1235 698"/>
                                <a:gd name="T59" fmla="*/ 1235 h 649"/>
                                <a:gd name="T60" fmla="+- 0 1751 1468"/>
                                <a:gd name="T61" fmla="*/ T60 w 648"/>
                                <a:gd name="T62" fmla="+- 0 1231 698"/>
                                <a:gd name="T63" fmla="*/ 1231 h 649"/>
                                <a:gd name="T64" fmla="+- 0 1675 1468"/>
                                <a:gd name="T65" fmla="*/ T64 w 648"/>
                                <a:gd name="T66" fmla="+- 0 1199 698"/>
                                <a:gd name="T67" fmla="*/ 1199 h 649"/>
                                <a:gd name="T68" fmla="+- 0 1619 1468"/>
                                <a:gd name="T69" fmla="*/ T68 w 648"/>
                                <a:gd name="T70" fmla="+- 0 1145 698"/>
                                <a:gd name="T71" fmla="*/ 1145 h 649"/>
                                <a:gd name="T72" fmla="+- 0 1588 1468"/>
                                <a:gd name="T73" fmla="*/ T72 w 648"/>
                                <a:gd name="T74" fmla="+- 0 1080 698"/>
                                <a:gd name="T75" fmla="*/ 1080 h 649"/>
                                <a:gd name="T76" fmla="+- 0 1581 1468"/>
                                <a:gd name="T77" fmla="*/ T76 w 648"/>
                                <a:gd name="T78" fmla="+- 0 1044 698"/>
                                <a:gd name="T79" fmla="*/ 1044 h 649"/>
                                <a:gd name="T80" fmla="+- 0 1581 1468"/>
                                <a:gd name="T81" fmla="*/ T80 w 648"/>
                                <a:gd name="T82" fmla="+- 0 1038 698"/>
                                <a:gd name="T83" fmla="*/ 103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48" h="649">
                                  <a:moveTo>
                                    <a:pt x="113" y="340"/>
                                  </a:moveTo>
                                  <a:lnTo>
                                    <a:pt x="0" y="340"/>
                                  </a:lnTo>
                                  <a:lnTo>
                                    <a:pt x="0" y="341"/>
                                  </a:lnTo>
                                  <a:lnTo>
                                    <a:pt x="10" y="405"/>
                                  </a:lnTo>
                                  <a:lnTo>
                                    <a:pt x="58" y="509"/>
                                  </a:lnTo>
                                  <a:lnTo>
                                    <a:pt x="145" y="594"/>
                                  </a:lnTo>
                                  <a:lnTo>
                                    <a:pt x="200" y="624"/>
                                  </a:lnTo>
                                  <a:lnTo>
                                    <a:pt x="261" y="642"/>
                                  </a:lnTo>
                                  <a:lnTo>
                                    <a:pt x="325" y="649"/>
                                  </a:lnTo>
                                  <a:lnTo>
                                    <a:pt x="389" y="642"/>
                                  </a:lnTo>
                                  <a:lnTo>
                                    <a:pt x="449" y="624"/>
                                  </a:lnTo>
                                  <a:lnTo>
                                    <a:pt x="505" y="594"/>
                                  </a:lnTo>
                                  <a:lnTo>
                                    <a:pt x="554" y="553"/>
                                  </a:lnTo>
                                  <a:lnTo>
                                    <a:pt x="568" y="537"/>
                                  </a:lnTo>
                                  <a:lnTo>
                                    <a:pt x="325" y="537"/>
                                  </a:lnTo>
                                  <a:lnTo>
                                    <a:pt x="283" y="533"/>
                                  </a:lnTo>
                                  <a:lnTo>
                                    <a:pt x="207" y="501"/>
                                  </a:lnTo>
                                  <a:lnTo>
                                    <a:pt x="151" y="447"/>
                                  </a:lnTo>
                                  <a:lnTo>
                                    <a:pt x="120" y="382"/>
                                  </a:lnTo>
                                  <a:lnTo>
                                    <a:pt x="113" y="346"/>
                                  </a:lnTo>
                                  <a:lnTo>
                                    <a:pt x="113" y="34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453"/>
                          <wps:cNvSpPr>
                            <a:spLocks/>
                          </wps:cNvSpPr>
                          <wps:spPr bwMode="auto">
                            <a:xfrm>
                              <a:off x="1468" y="698"/>
                              <a:ext cx="648" cy="649"/>
                            </a:xfrm>
                            <a:custGeom>
                              <a:avLst/>
                              <a:gdLst>
                                <a:gd name="T0" fmla="+- 0 1819 1468"/>
                                <a:gd name="T1" fmla="*/ T0 w 648"/>
                                <a:gd name="T2" fmla="+- 0 698 698"/>
                                <a:gd name="T3" fmla="*/ 698 h 649"/>
                                <a:gd name="T4" fmla="+- 0 1819 1468"/>
                                <a:gd name="T5" fmla="*/ T4 w 648"/>
                                <a:gd name="T6" fmla="+- 0 810 698"/>
                                <a:gd name="T7" fmla="*/ 810 h 649"/>
                                <a:gd name="T8" fmla="+- 0 1825 1468"/>
                                <a:gd name="T9" fmla="*/ T8 w 648"/>
                                <a:gd name="T10" fmla="+- 0 811 698"/>
                                <a:gd name="T11" fmla="*/ 811 h 649"/>
                                <a:gd name="T12" fmla="+- 0 1858 1468"/>
                                <a:gd name="T13" fmla="*/ T12 w 648"/>
                                <a:gd name="T14" fmla="+- 0 819 698"/>
                                <a:gd name="T15" fmla="*/ 819 h 649"/>
                                <a:gd name="T16" fmla="+- 0 1918 1468"/>
                                <a:gd name="T17" fmla="*/ T16 w 648"/>
                                <a:gd name="T18" fmla="+- 0 849 698"/>
                                <a:gd name="T19" fmla="*/ 849 h 649"/>
                                <a:gd name="T20" fmla="+- 0 1970 1468"/>
                                <a:gd name="T21" fmla="*/ T20 w 648"/>
                                <a:gd name="T22" fmla="+- 0 904 698"/>
                                <a:gd name="T23" fmla="*/ 904 h 649"/>
                                <a:gd name="T24" fmla="+- 0 2002 1468"/>
                                <a:gd name="T25" fmla="*/ T24 w 648"/>
                                <a:gd name="T26" fmla="+- 0 980 698"/>
                                <a:gd name="T27" fmla="*/ 980 h 649"/>
                                <a:gd name="T28" fmla="+- 0 2006 1468"/>
                                <a:gd name="T29" fmla="*/ T28 w 648"/>
                                <a:gd name="T30" fmla="+- 0 1022 698"/>
                                <a:gd name="T31" fmla="*/ 1022 h 649"/>
                                <a:gd name="T32" fmla="+- 0 2002 1468"/>
                                <a:gd name="T33" fmla="*/ T32 w 648"/>
                                <a:gd name="T34" fmla="+- 0 1064 698"/>
                                <a:gd name="T35" fmla="*/ 1064 h 649"/>
                                <a:gd name="T36" fmla="+- 0 1970 1468"/>
                                <a:gd name="T37" fmla="*/ T36 w 648"/>
                                <a:gd name="T38" fmla="+- 0 1140 698"/>
                                <a:gd name="T39" fmla="*/ 1140 h 649"/>
                                <a:gd name="T40" fmla="+- 0 1911 1468"/>
                                <a:gd name="T41" fmla="*/ T40 w 648"/>
                                <a:gd name="T42" fmla="+- 0 1199 698"/>
                                <a:gd name="T43" fmla="*/ 1199 h 649"/>
                                <a:gd name="T44" fmla="+- 0 1835 1468"/>
                                <a:gd name="T45" fmla="*/ T44 w 648"/>
                                <a:gd name="T46" fmla="+- 0 1231 698"/>
                                <a:gd name="T47" fmla="*/ 1231 h 649"/>
                                <a:gd name="T48" fmla="+- 0 1793 1468"/>
                                <a:gd name="T49" fmla="*/ T48 w 648"/>
                                <a:gd name="T50" fmla="+- 0 1235 698"/>
                                <a:gd name="T51" fmla="*/ 1235 h 649"/>
                                <a:gd name="T52" fmla="+- 0 2036 1468"/>
                                <a:gd name="T53" fmla="*/ T52 w 648"/>
                                <a:gd name="T54" fmla="+- 0 1235 698"/>
                                <a:gd name="T55" fmla="*/ 1235 h 649"/>
                                <a:gd name="T56" fmla="+- 0 2069 1468"/>
                                <a:gd name="T57" fmla="*/ T56 w 648"/>
                                <a:gd name="T58" fmla="+- 0 1193 698"/>
                                <a:gd name="T59" fmla="*/ 1193 h 649"/>
                                <a:gd name="T60" fmla="+- 0 2100 1468"/>
                                <a:gd name="T61" fmla="*/ T60 w 648"/>
                                <a:gd name="T62" fmla="+- 0 1127 698"/>
                                <a:gd name="T63" fmla="*/ 1127 h 649"/>
                                <a:gd name="T64" fmla="+- 0 2116 1468"/>
                                <a:gd name="T65" fmla="*/ T64 w 648"/>
                                <a:gd name="T66" fmla="+- 0 1057 698"/>
                                <a:gd name="T67" fmla="*/ 1057 h 649"/>
                                <a:gd name="T68" fmla="+- 0 2116 1468"/>
                                <a:gd name="T69" fmla="*/ T68 w 648"/>
                                <a:gd name="T70" fmla="+- 0 986 698"/>
                                <a:gd name="T71" fmla="*/ 986 h 649"/>
                                <a:gd name="T72" fmla="+- 0 2100 1468"/>
                                <a:gd name="T73" fmla="*/ T72 w 648"/>
                                <a:gd name="T74" fmla="+- 0 916 698"/>
                                <a:gd name="T75" fmla="*/ 916 h 649"/>
                                <a:gd name="T76" fmla="+- 0 2069 1468"/>
                                <a:gd name="T77" fmla="*/ T76 w 648"/>
                                <a:gd name="T78" fmla="+- 0 851 698"/>
                                <a:gd name="T79" fmla="*/ 851 h 649"/>
                                <a:gd name="T80" fmla="+- 0 2022 1468"/>
                                <a:gd name="T81" fmla="*/ T80 w 648"/>
                                <a:gd name="T82" fmla="+- 0 792 698"/>
                                <a:gd name="T83" fmla="*/ 792 h 649"/>
                                <a:gd name="T84" fmla="+- 0 1933 1468"/>
                                <a:gd name="T85" fmla="*/ T84 w 648"/>
                                <a:gd name="T86" fmla="+- 0 729 698"/>
                                <a:gd name="T87" fmla="*/ 729 h 649"/>
                                <a:gd name="T88" fmla="+- 0 1827 1468"/>
                                <a:gd name="T89" fmla="*/ T88 w 648"/>
                                <a:gd name="T90" fmla="+- 0 699 698"/>
                                <a:gd name="T91" fmla="*/ 699 h 649"/>
                                <a:gd name="T92" fmla="+- 0 1819 1468"/>
                                <a:gd name="T93" fmla="*/ T92 w 648"/>
                                <a:gd name="T94" fmla="+- 0 698 698"/>
                                <a:gd name="T95" fmla="*/ 698 h 6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648" h="649">
                                  <a:moveTo>
                                    <a:pt x="351" y="0"/>
                                  </a:moveTo>
                                  <a:lnTo>
                                    <a:pt x="351" y="112"/>
                                  </a:lnTo>
                                  <a:lnTo>
                                    <a:pt x="357" y="113"/>
                                  </a:lnTo>
                                  <a:lnTo>
                                    <a:pt x="390" y="121"/>
                                  </a:lnTo>
                                  <a:lnTo>
                                    <a:pt x="450" y="151"/>
                                  </a:lnTo>
                                  <a:lnTo>
                                    <a:pt x="502" y="206"/>
                                  </a:lnTo>
                                  <a:lnTo>
                                    <a:pt x="534" y="282"/>
                                  </a:lnTo>
                                  <a:lnTo>
                                    <a:pt x="538" y="324"/>
                                  </a:lnTo>
                                  <a:lnTo>
                                    <a:pt x="534" y="366"/>
                                  </a:lnTo>
                                  <a:lnTo>
                                    <a:pt x="502" y="442"/>
                                  </a:lnTo>
                                  <a:lnTo>
                                    <a:pt x="443" y="501"/>
                                  </a:lnTo>
                                  <a:lnTo>
                                    <a:pt x="367" y="533"/>
                                  </a:lnTo>
                                  <a:lnTo>
                                    <a:pt x="325" y="537"/>
                                  </a:lnTo>
                                  <a:lnTo>
                                    <a:pt x="568" y="537"/>
                                  </a:lnTo>
                                  <a:lnTo>
                                    <a:pt x="601" y="495"/>
                                  </a:lnTo>
                                  <a:lnTo>
                                    <a:pt x="632" y="429"/>
                                  </a:lnTo>
                                  <a:lnTo>
                                    <a:pt x="648" y="359"/>
                                  </a:lnTo>
                                  <a:lnTo>
                                    <a:pt x="648" y="288"/>
                                  </a:lnTo>
                                  <a:lnTo>
                                    <a:pt x="632" y="218"/>
                                  </a:lnTo>
                                  <a:lnTo>
                                    <a:pt x="601" y="153"/>
                                  </a:lnTo>
                                  <a:lnTo>
                                    <a:pt x="554" y="94"/>
                                  </a:lnTo>
                                  <a:lnTo>
                                    <a:pt x="465" y="31"/>
                                  </a:lnTo>
                                  <a:lnTo>
                                    <a:pt x="359" y="1"/>
                                  </a:lnTo>
                                  <a:lnTo>
                                    <a:pt x="351" y="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0" name="Group 454"/>
                        <wpg:cNvGrpSpPr>
                          <a:grpSpLocks/>
                        </wpg:cNvGrpSpPr>
                        <wpg:grpSpPr bwMode="auto">
                          <a:xfrm>
                            <a:off x="1468" y="810"/>
                            <a:ext cx="113" cy="180"/>
                            <a:chOff x="1468" y="810"/>
                            <a:chExt cx="113" cy="180"/>
                          </a:xfrm>
                        </wpg:grpSpPr>
                        <wps:wsp>
                          <wps:cNvPr id="581" name="Freeform 455"/>
                          <wps:cNvSpPr>
                            <a:spLocks/>
                          </wps:cNvSpPr>
                          <wps:spPr bwMode="auto">
                            <a:xfrm>
                              <a:off x="1468" y="810"/>
                              <a:ext cx="113" cy="180"/>
                            </a:xfrm>
                            <a:custGeom>
                              <a:avLst/>
                              <a:gdLst>
                                <a:gd name="T0" fmla="+- 0 1468 1468"/>
                                <a:gd name="T1" fmla="*/ T0 w 113"/>
                                <a:gd name="T2" fmla="+- 0 990 810"/>
                                <a:gd name="T3" fmla="*/ 990 h 180"/>
                                <a:gd name="T4" fmla="+- 0 1581 1468"/>
                                <a:gd name="T5" fmla="*/ T4 w 113"/>
                                <a:gd name="T6" fmla="+- 0 990 810"/>
                                <a:gd name="T7" fmla="*/ 990 h 180"/>
                                <a:gd name="T8" fmla="+- 0 1581 1468"/>
                                <a:gd name="T9" fmla="*/ T8 w 113"/>
                                <a:gd name="T10" fmla="+- 0 810 810"/>
                                <a:gd name="T11" fmla="*/ 810 h 180"/>
                                <a:gd name="T12" fmla="+- 0 1468 1468"/>
                                <a:gd name="T13" fmla="*/ T12 w 113"/>
                                <a:gd name="T14" fmla="+- 0 810 810"/>
                                <a:gd name="T15" fmla="*/ 810 h 180"/>
                                <a:gd name="T16" fmla="+- 0 1468 1468"/>
                                <a:gd name="T17" fmla="*/ T16 w 113"/>
                                <a:gd name="T18" fmla="+- 0 990 810"/>
                                <a:gd name="T19" fmla="*/ 990 h 180"/>
                              </a:gdLst>
                              <a:ahLst/>
                              <a:cxnLst>
                                <a:cxn ang="0">
                                  <a:pos x="T1" y="T3"/>
                                </a:cxn>
                                <a:cxn ang="0">
                                  <a:pos x="T5" y="T7"/>
                                </a:cxn>
                                <a:cxn ang="0">
                                  <a:pos x="T9" y="T11"/>
                                </a:cxn>
                                <a:cxn ang="0">
                                  <a:pos x="T13" y="T15"/>
                                </a:cxn>
                                <a:cxn ang="0">
                                  <a:pos x="T17" y="T19"/>
                                </a:cxn>
                              </a:cxnLst>
                              <a:rect l="0" t="0" r="r" b="b"/>
                              <a:pathLst>
                                <a:path w="113" h="180">
                                  <a:moveTo>
                                    <a:pt x="0" y="180"/>
                                  </a:moveTo>
                                  <a:lnTo>
                                    <a:pt x="113" y="180"/>
                                  </a:lnTo>
                                  <a:lnTo>
                                    <a:pt x="113" y="0"/>
                                  </a:lnTo>
                                  <a:lnTo>
                                    <a:pt x="0" y="0"/>
                                  </a:lnTo>
                                  <a:lnTo>
                                    <a:pt x="0" y="180"/>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2" name="Group 456"/>
                        <wpg:cNvGrpSpPr>
                          <a:grpSpLocks/>
                        </wpg:cNvGrpSpPr>
                        <wpg:grpSpPr bwMode="auto">
                          <a:xfrm>
                            <a:off x="1468" y="698"/>
                            <a:ext cx="304" cy="112"/>
                            <a:chOff x="1468" y="698"/>
                            <a:chExt cx="304" cy="112"/>
                          </a:xfrm>
                        </wpg:grpSpPr>
                        <wps:wsp>
                          <wps:cNvPr id="583" name="Freeform 457"/>
                          <wps:cNvSpPr>
                            <a:spLocks/>
                          </wps:cNvSpPr>
                          <wps:spPr bwMode="auto">
                            <a:xfrm>
                              <a:off x="1468" y="698"/>
                              <a:ext cx="304" cy="112"/>
                            </a:xfrm>
                            <a:custGeom>
                              <a:avLst/>
                              <a:gdLst>
                                <a:gd name="T0" fmla="+- 0 1468 1468"/>
                                <a:gd name="T1" fmla="*/ T0 w 304"/>
                                <a:gd name="T2" fmla="+- 0 810 698"/>
                                <a:gd name="T3" fmla="*/ 810 h 112"/>
                                <a:gd name="T4" fmla="+- 0 1771 1468"/>
                                <a:gd name="T5" fmla="*/ T4 w 304"/>
                                <a:gd name="T6" fmla="+- 0 810 698"/>
                                <a:gd name="T7" fmla="*/ 810 h 112"/>
                                <a:gd name="T8" fmla="+- 0 1771 1468"/>
                                <a:gd name="T9" fmla="*/ T8 w 304"/>
                                <a:gd name="T10" fmla="+- 0 698 698"/>
                                <a:gd name="T11" fmla="*/ 698 h 112"/>
                                <a:gd name="T12" fmla="+- 0 1468 1468"/>
                                <a:gd name="T13" fmla="*/ T12 w 304"/>
                                <a:gd name="T14" fmla="+- 0 698 698"/>
                                <a:gd name="T15" fmla="*/ 698 h 112"/>
                                <a:gd name="T16" fmla="+- 0 1468 1468"/>
                                <a:gd name="T17" fmla="*/ T16 w 304"/>
                                <a:gd name="T18" fmla="+- 0 810 698"/>
                                <a:gd name="T19" fmla="*/ 810 h 112"/>
                              </a:gdLst>
                              <a:ahLst/>
                              <a:cxnLst>
                                <a:cxn ang="0">
                                  <a:pos x="T1" y="T3"/>
                                </a:cxn>
                                <a:cxn ang="0">
                                  <a:pos x="T5" y="T7"/>
                                </a:cxn>
                                <a:cxn ang="0">
                                  <a:pos x="T9" y="T11"/>
                                </a:cxn>
                                <a:cxn ang="0">
                                  <a:pos x="T13" y="T15"/>
                                </a:cxn>
                                <a:cxn ang="0">
                                  <a:pos x="T17" y="T19"/>
                                </a:cxn>
                              </a:cxnLst>
                              <a:rect l="0" t="0" r="r" b="b"/>
                              <a:pathLst>
                                <a:path w="304" h="112">
                                  <a:moveTo>
                                    <a:pt x="0" y="112"/>
                                  </a:moveTo>
                                  <a:lnTo>
                                    <a:pt x="303" y="112"/>
                                  </a:lnTo>
                                  <a:lnTo>
                                    <a:pt x="303" y="0"/>
                                  </a:lnTo>
                                  <a:lnTo>
                                    <a:pt x="0" y="0"/>
                                  </a:lnTo>
                                  <a:lnTo>
                                    <a:pt x="0" y="112"/>
                                  </a:lnTo>
                                  <a:close/>
                                </a:path>
                              </a:pathLst>
                            </a:custGeom>
                            <a:solidFill>
                              <a:srgbClr val="F265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84" name="Group 458"/>
                      <wpg:cNvGrpSpPr>
                        <a:grpSpLocks/>
                      </wpg:cNvGrpSpPr>
                      <wpg:grpSpPr bwMode="auto">
                        <a:xfrm>
                          <a:off x="2181" y="1383"/>
                          <a:ext cx="897" cy="364"/>
                          <a:chOff x="2181" y="387"/>
                          <a:chExt cx="897" cy="364"/>
                        </a:xfrm>
                      </wpg:grpSpPr>
                      <wpg:grpSp>
                        <wpg:cNvPr id="585" name="Group 459"/>
                        <wpg:cNvGrpSpPr>
                          <a:grpSpLocks/>
                        </wpg:cNvGrpSpPr>
                        <wpg:grpSpPr bwMode="auto">
                          <a:xfrm>
                            <a:off x="2211" y="715"/>
                            <a:ext cx="232" cy="2"/>
                            <a:chOff x="2211" y="715"/>
                            <a:chExt cx="232" cy="2"/>
                          </a:xfrm>
                        </wpg:grpSpPr>
                        <wps:wsp>
                          <wps:cNvPr id="586" name="Freeform 460"/>
                          <wps:cNvSpPr>
                            <a:spLocks/>
                          </wps:cNvSpPr>
                          <wps:spPr bwMode="auto">
                            <a:xfrm>
                              <a:off x="2211" y="715"/>
                              <a:ext cx="232" cy="2"/>
                            </a:xfrm>
                            <a:custGeom>
                              <a:avLst/>
                              <a:gdLst>
                                <a:gd name="T0" fmla="+- 0 2211 2211"/>
                                <a:gd name="T1" fmla="*/ T0 w 232"/>
                                <a:gd name="T2" fmla="+- 0 2442 2211"/>
                                <a:gd name="T3" fmla="*/ T2 w 232"/>
                              </a:gdLst>
                              <a:ahLst/>
                              <a:cxnLst>
                                <a:cxn ang="0">
                                  <a:pos x="T1" y="0"/>
                                </a:cxn>
                                <a:cxn ang="0">
                                  <a:pos x="T3" y="0"/>
                                </a:cxn>
                              </a:cxnLst>
                              <a:rect l="0" t="0" r="r" b="b"/>
                              <a:pathLst>
                                <a:path w="232">
                                  <a:moveTo>
                                    <a:pt x="0" y="0"/>
                                  </a:moveTo>
                                  <a:lnTo>
                                    <a:pt x="231" y="0"/>
                                  </a:lnTo>
                                </a:path>
                              </a:pathLst>
                            </a:custGeom>
                            <a:noFill/>
                            <a:ln w="3810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61"/>
                        <wpg:cNvGrpSpPr>
                          <a:grpSpLocks/>
                        </wpg:cNvGrpSpPr>
                        <wpg:grpSpPr bwMode="auto">
                          <a:xfrm>
                            <a:off x="2246" y="423"/>
                            <a:ext cx="2" cy="262"/>
                            <a:chOff x="2246" y="423"/>
                            <a:chExt cx="2" cy="262"/>
                          </a:xfrm>
                        </wpg:grpSpPr>
                        <wps:wsp>
                          <wps:cNvPr id="588" name="Freeform 462"/>
                          <wps:cNvSpPr>
                            <a:spLocks/>
                          </wps:cNvSpPr>
                          <wps:spPr bwMode="auto">
                            <a:xfrm>
                              <a:off x="2246" y="423"/>
                              <a:ext cx="2" cy="262"/>
                            </a:xfrm>
                            <a:custGeom>
                              <a:avLst/>
                              <a:gdLst>
                                <a:gd name="T0" fmla="+- 0 423 423"/>
                                <a:gd name="T1" fmla="*/ 423 h 262"/>
                                <a:gd name="T2" fmla="+- 0 685 423"/>
                                <a:gd name="T3" fmla="*/ 685 h 262"/>
                              </a:gdLst>
                              <a:ahLst/>
                              <a:cxnLst>
                                <a:cxn ang="0">
                                  <a:pos x="0" y="T1"/>
                                </a:cxn>
                                <a:cxn ang="0">
                                  <a:pos x="0" y="T3"/>
                                </a:cxn>
                              </a:cxnLst>
                              <a:rect l="0" t="0" r="r" b="b"/>
                              <a:pathLst>
                                <a:path h="262">
                                  <a:moveTo>
                                    <a:pt x="0" y="0"/>
                                  </a:moveTo>
                                  <a:lnTo>
                                    <a:pt x="0" y="262"/>
                                  </a:lnTo>
                                </a:path>
                              </a:pathLst>
                            </a:custGeom>
                            <a:noFill/>
                            <a:ln w="44730">
                              <a:solidFill>
                                <a:srgbClr val="606A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63"/>
                        <wpg:cNvGrpSpPr>
                          <a:grpSpLocks/>
                        </wpg:cNvGrpSpPr>
                        <wpg:grpSpPr bwMode="auto">
                          <a:xfrm>
                            <a:off x="2469" y="507"/>
                            <a:ext cx="216" cy="244"/>
                            <a:chOff x="2469" y="507"/>
                            <a:chExt cx="216" cy="244"/>
                          </a:xfrm>
                        </wpg:grpSpPr>
                        <wps:wsp>
                          <wps:cNvPr id="590" name="Freeform 464"/>
                          <wps:cNvSpPr>
                            <a:spLocks/>
                          </wps:cNvSpPr>
                          <wps:spPr bwMode="auto">
                            <a:xfrm>
                              <a:off x="2469" y="507"/>
                              <a:ext cx="216" cy="244"/>
                            </a:xfrm>
                            <a:custGeom>
                              <a:avLst/>
                              <a:gdLst>
                                <a:gd name="T0" fmla="+- 0 2674 2469"/>
                                <a:gd name="T1" fmla="*/ T0 w 216"/>
                                <a:gd name="T2" fmla="+- 0 558 507"/>
                                <a:gd name="T3" fmla="*/ 558 h 244"/>
                                <a:gd name="T4" fmla="+- 0 2574 2469"/>
                                <a:gd name="T5" fmla="*/ T4 w 216"/>
                                <a:gd name="T6" fmla="+- 0 558 507"/>
                                <a:gd name="T7" fmla="*/ 558 h 244"/>
                                <a:gd name="T8" fmla="+- 0 2592 2469"/>
                                <a:gd name="T9" fmla="*/ T8 w 216"/>
                                <a:gd name="T10" fmla="+- 0 560 507"/>
                                <a:gd name="T11" fmla="*/ 560 h 244"/>
                                <a:gd name="T12" fmla="+- 0 2607 2469"/>
                                <a:gd name="T13" fmla="*/ T12 w 216"/>
                                <a:gd name="T14" fmla="+- 0 566 507"/>
                                <a:gd name="T15" fmla="*/ 566 h 244"/>
                                <a:gd name="T16" fmla="+- 0 2616 2469"/>
                                <a:gd name="T17" fmla="*/ T16 w 216"/>
                                <a:gd name="T18" fmla="+- 0 578 507"/>
                                <a:gd name="T19" fmla="*/ 578 h 244"/>
                                <a:gd name="T20" fmla="+- 0 2620 2469"/>
                                <a:gd name="T21" fmla="*/ T20 w 216"/>
                                <a:gd name="T22" fmla="+- 0 596 507"/>
                                <a:gd name="T23" fmla="*/ 596 h 244"/>
                                <a:gd name="T24" fmla="+- 0 2620 2469"/>
                                <a:gd name="T25" fmla="*/ T24 w 216"/>
                                <a:gd name="T26" fmla="+- 0 601 507"/>
                                <a:gd name="T27" fmla="*/ 601 h 244"/>
                                <a:gd name="T28" fmla="+- 0 2573 2469"/>
                                <a:gd name="T29" fmla="*/ T28 w 216"/>
                                <a:gd name="T30" fmla="+- 0 601 507"/>
                                <a:gd name="T31" fmla="*/ 601 h 244"/>
                                <a:gd name="T32" fmla="+- 0 2550 2469"/>
                                <a:gd name="T33" fmla="*/ T32 w 216"/>
                                <a:gd name="T34" fmla="+- 0 602 507"/>
                                <a:gd name="T35" fmla="*/ 602 h 244"/>
                                <a:gd name="T36" fmla="+- 0 2487 2469"/>
                                <a:gd name="T37" fmla="*/ T36 w 216"/>
                                <a:gd name="T38" fmla="+- 0 630 507"/>
                                <a:gd name="T39" fmla="*/ 630 h 244"/>
                                <a:gd name="T40" fmla="+- 0 2469 2469"/>
                                <a:gd name="T41" fmla="*/ T40 w 216"/>
                                <a:gd name="T42" fmla="+- 0 678 507"/>
                                <a:gd name="T43" fmla="*/ 678 h 244"/>
                                <a:gd name="T44" fmla="+- 0 2475 2469"/>
                                <a:gd name="T45" fmla="*/ T44 w 216"/>
                                <a:gd name="T46" fmla="+- 0 710 507"/>
                                <a:gd name="T47" fmla="*/ 710 h 244"/>
                                <a:gd name="T48" fmla="+- 0 2493 2469"/>
                                <a:gd name="T49" fmla="*/ T48 w 216"/>
                                <a:gd name="T50" fmla="+- 0 733 507"/>
                                <a:gd name="T51" fmla="*/ 733 h 244"/>
                                <a:gd name="T52" fmla="+- 0 2519 2469"/>
                                <a:gd name="T53" fmla="*/ T52 w 216"/>
                                <a:gd name="T54" fmla="+- 0 746 507"/>
                                <a:gd name="T55" fmla="*/ 746 h 244"/>
                                <a:gd name="T56" fmla="+- 0 2549 2469"/>
                                <a:gd name="T57" fmla="*/ T56 w 216"/>
                                <a:gd name="T58" fmla="+- 0 750 507"/>
                                <a:gd name="T59" fmla="*/ 750 h 244"/>
                                <a:gd name="T60" fmla="+- 0 2578 2469"/>
                                <a:gd name="T61" fmla="*/ T60 w 216"/>
                                <a:gd name="T62" fmla="+- 0 747 507"/>
                                <a:gd name="T63" fmla="*/ 747 h 244"/>
                                <a:gd name="T64" fmla="+- 0 2599 2469"/>
                                <a:gd name="T65" fmla="*/ T64 w 216"/>
                                <a:gd name="T66" fmla="+- 0 738 507"/>
                                <a:gd name="T67" fmla="*/ 738 h 244"/>
                                <a:gd name="T68" fmla="+- 0 2614 2469"/>
                                <a:gd name="T69" fmla="*/ T68 w 216"/>
                                <a:gd name="T70" fmla="+- 0 728 507"/>
                                <a:gd name="T71" fmla="*/ 728 h 244"/>
                                <a:gd name="T72" fmla="+- 0 2623 2469"/>
                                <a:gd name="T73" fmla="*/ T72 w 216"/>
                                <a:gd name="T74" fmla="+- 0 720 507"/>
                                <a:gd name="T75" fmla="*/ 720 h 244"/>
                                <a:gd name="T76" fmla="+- 0 2684 2469"/>
                                <a:gd name="T77" fmla="*/ T76 w 216"/>
                                <a:gd name="T78" fmla="+- 0 720 507"/>
                                <a:gd name="T79" fmla="*/ 720 h 244"/>
                                <a:gd name="T80" fmla="+- 0 2684 2469"/>
                                <a:gd name="T81" fmla="*/ T80 w 216"/>
                                <a:gd name="T82" fmla="+- 0 704 507"/>
                                <a:gd name="T83" fmla="*/ 704 h 244"/>
                                <a:gd name="T84" fmla="+- 0 2566 2469"/>
                                <a:gd name="T85" fmla="*/ T84 w 216"/>
                                <a:gd name="T86" fmla="+- 0 704 507"/>
                                <a:gd name="T87" fmla="*/ 704 h 244"/>
                                <a:gd name="T88" fmla="+- 0 2553 2469"/>
                                <a:gd name="T89" fmla="*/ T88 w 216"/>
                                <a:gd name="T90" fmla="+- 0 702 507"/>
                                <a:gd name="T91" fmla="*/ 702 h 244"/>
                                <a:gd name="T92" fmla="+- 0 2542 2469"/>
                                <a:gd name="T93" fmla="*/ T92 w 216"/>
                                <a:gd name="T94" fmla="+- 0 697 507"/>
                                <a:gd name="T95" fmla="*/ 697 h 244"/>
                                <a:gd name="T96" fmla="+- 0 2535 2469"/>
                                <a:gd name="T97" fmla="*/ T96 w 216"/>
                                <a:gd name="T98" fmla="+- 0 688 507"/>
                                <a:gd name="T99" fmla="*/ 688 h 244"/>
                                <a:gd name="T100" fmla="+- 0 2532 2469"/>
                                <a:gd name="T101" fmla="*/ T100 w 216"/>
                                <a:gd name="T102" fmla="+- 0 675 507"/>
                                <a:gd name="T103" fmla="*/ 675 h 244"/>
                                <a:gd name="T104" fmla="+- 0 2538 2469"/>
                                <a:gd name="T105" fmla="*/ T104 w 216"/>
                                <a:gd name="T106" fmla="+- 0 658 507"/>
                                <a:gd name="T107" fmla="*/ 658 h 244"/>
                                <a:gd name="T108" fmla="+- 0 2551 2469"/>
                                <a:gd name="T109" fmla="*/ T108 w 216"/>
                                <a:gd name="T110" fmla="+- 0 648 507"/>
                                <a:gd name="T111" fmla="*/ 648 h 244"/>
                                <a:gd name="T112" fmla="+- 0 2568 2469"/>
                                <a:gd name="T113" fmla="*/ T112 w 216"/>
                                <a:gd name="T114" fmla="+- 0 644 507"/>
                                <a:gd name="T115" fmla="*/ 644 h 244"/>
                                <a:gd name="T116" fmla="+- 0 2586 2469"/>
                                <a:gd name="T117" fmla="*/ T116 w 216"/>
                                <a:gd name="T118" fmla="+- 0 644 507"/>
                                <a:gd name="T119" fmla="*/ 644 h 244"/>
                                <a:gd name="T120" fmla="+- 0 2684 2469"/>
                                <a:gd name="T121" fmla="*/ T120 w 216"/>
                                <a:gd name="T122" fmla="+- 0 644 507"/>
                                <a:gd name="T123" fmla="*/ 644 h 244"/>
                                <a:gd name="T124" fmla="+- 0 2684 2469"/>
                                <a:gd name="T125" fmla="*/ T124 w 216"/>
                                <a:gd name="T126" fmla="+- 0 626 507"/>
                                <a:gd name="T127" fmla="*/ 626 h 244"/>
                                <a:gd name="T128" fmla="+- 0 2684 2469"/>
                                <a:gd name="T129" fmla="*/ T128 w 216"/>
                                <a:gd name="T130" fmla="+- 0 599 507"/>
                                <a:gd name="T131" fmla="*/ 599 h 244"/>
                                <a:gd name="T132" fmla="+- 0 2680 2469"/>
                                <a:gd name="T133" fmla="*/ T132 w 216"/>
                                <a:gd name="T134" fmla="+- 0 574 507"/>
                                <a:gd name="T135" fmla="*/ 574 h 244"/>
                                <a:gd name="T136" fmla="+- 0 2674 2469"/>
                                <a:gd name="T137" fmla="*/ T136 w 216"/>
                                <a:gd name="T138" fmla="+- 0 558 507"/>
                                <a:gd name="T139" fmla="*/ 558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6" h="244">
                                  <a:moveTo>
                                    <a:pt x="205" y="51"/>
                                  </a:moveTo>
                                  <a:lnTo>
                                    <a:pt x="105" y="51"/>
                                  </a:lnTo>
                                  <a:lnTo>
                                    <a:pt x="123" y="53"/>
                                  </a:lnTo>
                                  <a:lnTo>
                                    <a:pt x="138" y="59"/>
                                  </a:lnTo>
                                  <a:lnTo>
                                    <a:pt x="147" y="71"/>
                                  </a:lnTo>
                                  <a:lnTo>
                                    <a:pt x="151" y="89"/>
                                  </a:lnTo>
                                  <a:lnTo>
                                    <a:pt x="151" y="94"/>
                                  </a:lnTo>
                                  <a:lnTo>
                                    <a:pt x="104" y="94"/>
                                  </a:lnTo>
                                  <a:lnTo>
                                    <a:pt x="81" y="95"/>
                                  </a:lnTo>
                                  <a:lnTo>
                                    <a:pt x="18" y="123"/>
                                  </a:lnTo>
                                  <a:lnTo>
                                    <a:pt x="0" y="171"/>
                                  </a:lnTo>
                                  <a:lnTo>
                                    <a:pt x="6" y="203"/>
                                  </a:lnTo>
                                  <a:lnTo>
                                    <a:pt x="24" y="226"/>
                                  </a:lnTo>
                                  <a:lnTo>
                                    <a:pt x="50" y="239"/>
                                  </a:lnTo>
                                  <a:lnTo>
                                    <a:pt x="80" y="243"/>
                                  </a:lnTo>
                                  <a:lnTo>
                                    <a:pt x="109" y="240"/>
                                  </a:lnTo>
                                  <a:lnTo>
                                    <a:pt x="130" y="231"/>
                                  </a:lnTo>
                                  <a:lnTo>
                                    <a:pt x="145" y="221"/>
                                  </a:lnTo>
                                  <a:lnTo>
                                    <a:pt x="154" y="213"/>
                                  </a:lnTo>
                                  <a:lnTo>
                                    <a:pt x="215" y="213"/>
                                  </a:lnTo>
                                  <a:lnTo>
                                    <a:pt x="215" y="197"/>
                                  </a:lnTo>
                                  <a:lnTo>
                                    <a:pt x="97" y="197"/>
                                  </a:lnTo>
                                  <a:lnTo>
                                    <a:pt x="84" y="195"/>
                                  </a:lnTo>
                                  <a:lnTo>
                                    <a:pt x="73" y="190"/>
                                  </a:lnTo>
                                  <a:lnTo>
                                    <a:pt x="66" y="181"/>
                                  </a:lnTo>
                                  <a:lnTo>
                                    <a:pt x="63" y="168"/>
                                  </a:lnTo>
                                  <a:lnTo>
                                    <a:pt x="69" y="151"/>
                                  </a:lnTo>
                                  <a:lnTo>
                                    <a:pt x="82" y="141"/>
                                  </a:lnTo>
                                  <a:lnTo>
                                    <a:pt x="99" y="137"/>
                                  </a:lnTo>
                                  <a:lnTo>
                                    <a:pt x="117" y="137"/>
                                  </a:lnTo>
                                  <a:lnTo>
                                    <a:pt x="215" y="137"/>
                                  </a:lnTo>
                                  <a:lnTo>
                                    <a:pt x="215" y="119"/>
                                  </a:lnTo>
                                  <a:lnTo>
                                    <a:pt x="215" y="92"/>
                                  </a:lnTo>
                                  <a:lnTo>
                                    <a:pt x="211" y="67"/>
                                  </a:lnTo>
                                  <a:lnTo>
                                    <a:pt x="205" y="5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465"/>
                          <wps:cNvSpPr>
                            <a:spLocks/>
                          </wps:cNvSpPr>
                          <wps:spPr bwMode="auto">
                            <a:xfrm>
                              <a:off x="2469" y="507"/>
                              <a:ext cx="216" cy="244"/>
                            </a:xfrm>
                            <a:custGeom>
                              <a:avLst/>
                              <a:gdLst>
                                <a:gd name="T0" fmla="+- 0 2684 2469"/>
                                <a:gd name="T1" fmla="*/ T0 w 216"/>
                                <a:gd name="T2" fmla="+- 0 720 507"/>
                                <a:gd name="T3" fmla="*/ 720 h 244"/>
                                <a:gd name="T4" fmla="+- 0 2623 2469"/>
                                <a:gd name="T5" fmla="*/ T4 w 216"/>
                                <a:gd name="T6" fmla="+- 0 720 507"/>
                                <a:gd name="T7" fmla="*/ 720 h 244"/>
                                <a:gd name="T8" fmla="+- 0 2625 2469"/>
                                <a:gd name="T9" fmla="*/ T8 w 216"/>
                                <a:gd name="T10" fmla="+- 0 745 507"/>
                                <a:gd name="T11" fmla="*/ 745 h 244"/>
                                <a:gd name="T12" fmla="+- 0 2684 2469"/>
                                <a:gd name="T13" fmla="*/ T12 w 216"/>
                                <a:gd name="T14" fmla="+- 0 745 507"/>
                                <a:gd name="T15" fmla="*/ 745 h 244"/>
                                <a:gd name="T16" fmla="+- 0 2684 2469"/>
                                <a:gd name="T17" fmla="*/ T16 w 216"/>
                                <a:gd name="T18" fmla="+- 0 720 507"/>
                                <a:gd name="T19" fmla="*/ 720 h 244"/>
                              </a:gdLst>
                              <a:ahLst/>
                              <a:cxnLst>
                                <a:cxn ang="0">
                                  <a:pos x="T1" y="T3"/>
                                </a:cxn>
                                <a:cxn ang="0">
                                  <a:pos x="T5" y="T7"/>
                                </a:cxn>
                                <a:cxn ang="0">
                                  <a:pos x="T9" y="T11"/>
                                </a:cxn>
                                <a:cxn ang="0">
                                  <a:pos x="T13" y="T15"/>
                                </a:cxn>
                                <a:cxn ang="0">
                                  <a:pos x="T17" y="T19"/>
                                </a:cxn>
                              </a:cxnLst>
                              <a:rect l="0" t="0" r="r" b="b"/>
                              <a:pathLst>
                                <a:path w="216" h="244">
                                  <a:moveTo>
                                    <a:pt x="215" y="213"/>
                                  </a:moveTo>
                                  <a:lnTo>
                                    <a:pt x="154" y="213"/>
                                  </a:lnTo>
                                  <a:lnTo>
                                    <a:pt x="156" y="238"/>
                                  </a:lnTo>
                                  <a:lnTo>
                                    <a:pt x="215" y="238"/>
                                  </a:lnTo>
                                  <a:lnTo>
                                    <a:pt x="215" y="213"/>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66"/>
                          <wps:cNvSpPr>
                            <a:spLocks/>
                          </wps:cNvSpPr>
                          <wps:spPr bwMode="auto">
                            <a:xfrm>
                              <a:off x="2469" y="507"/>
                              <a:ext cx="216" cy="244"/>
                            </a:xfrm>
                            <a:custGeom>
                              <a:avLst/>
                              <a:gdLst>
                                <a:gd name="T0" fmla="+- 0 2684 2469"/>
                                <a:gd name="T1" fmla="*/ T0 w 216"/>
                                <a:gd name="T2" fmla="+- 0 644 507"/>
                                <a:gd name="T3" fmla="*/ 644 h 244"/>
                                <a:gd name="T4" fmla="+- 0 2620 2469"/>
                                <a:gd name="T5" fmla="*/ T4 w 216"/>
                                <a:gd name="T6" fmla="+- 0 644 507"/>
                                <a:gd name="T7" fmla="*/ 644 h 244"/>
                                <a:gd name="T8" fmla="+- 0 2620 2469"/>
                                <a:gd name="T9" fmla="*/ T8 w 216"/>
                                <a:gd name="T10" fmla="+- 0 669 507"/>
                                <a:gd name="T11" fmla="*/ 669 h 244"/>
                                <a:gd name="T12" fmla="+- 0 2615 2469"/>
                                <a:gd name="T13" fmla="*/ T12 w 216"/>
                                <a:gd name="T14" fmla="+- 0 682 507"/>
                                <a:gd name="T15" fmla="*/ 682 h 244"/>
                                <a:gd name="T16" fmla="+- 0 2566 2469"/>
                                <a:gd name="T17" fmla="*/ T16 w 216"/>
                                <a:gd name="T18" fmla="+- 0 704 507"/>
                                <a:gd name="T19" fmla="*/ 704 h 244"/>
                                <a:gd name="T20" fmla="+- 0 2684 2469"/>
                                <a:gd name="T21" fmla="*/ T20 w 216"/>
                                <a:gd name="T22" fmla="+- 0 704 507"/>
                                <a:gd name="T23" fmla="*/ 704 h 244"/>
                                <a:gd name="T24" fmla="+- 0 2684 2469"/>
                                <a:gd name="T25" fmla="*/ T24 w 216"/>
                                <a:gd name="T26" fmla="+- 0 644 507"/>
                                <a:gd name="T27" fmla="*/ 644 h 244"/>
                              </a:gdLst>
                              <a:ahLst/>
                              <a:cxnLst>
                                <a:cxn ang="0">
                                  <a:pos x="T1" y="T3"/>
                                </a:cxn>
                                <a:cxn ang="0">
                                  <a:pos x="T5" y="T7"/>
                                </a:cxn>
                                <a:cxn ang="0">
                                  <a:pos x="T9" y="T11"/>
                                </a:cxn>
                                <a:cxn ang="0">
                                  <a:pos x="T13" y="T15"/>
                                </a:cxn>
                                <a:cxn ang="0">
                                  <a:pos x="T17" y="T19"/>
                                </a:cxn>
                                <a:cxn ang="0">
                                  <a:pos x="T21" y="T23"/>
                                </a:cxn>
                                <a:cxn ang="0">
                                  <a:pos x="T25" y="T27"/>
                                </a:cxn>
                              </a:cxnLst>
                              <a:rect l="0" t="0" r="r" b="b"/>
                              <a:pathLst>
                                <a:path w="216" h="244">
                                  <a:moveTo>
                                    <a:pt x="215" y="137"/>
                                  </a:moveTo>
                                  <a:lnTo>
                                    <a:pt x="151" y="137"/>
                                  </a:lnTo>
                                  <a:lnTo>
                                    <a:pt x="151" y="162"/>
                                  </a:lnTo>
                                  <a:lnTo>
                                    <a:pt x="146" y="175"/>
                                  </a:lnTo>
                                  <a:lnTo>
                                    <a:pt x="97" y="197"/>
                                  </a:lnTo>
                                  <a:lnTo>
                                    <a:pt x="215" y="197"/>
                                  </a:lnTo>
                                  <a:lnTo>
                                    <a:pt x="215" y="13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467"/>
                          <wps:cNvSpPr>
                            <a:spLocks/>
                          </wps:cNvSpPr>
                          <wps:spPr bwMode="auto">
                            <a:xfrm>
                              <a:off x="2469" y="507"/>
                              <a:ext cx="216" cy="244"/>
                            </a:xfrm>
                            <a:custGeom>
                              <a:avLst/>
                              <a:gdLst>
                                <a:gd name="T0" fmla="+- 0 2578 2469"/>
                                <a:gd name="T1" fmla="*/ T0 w 216"/>
                                <a:gd name="T2" fmla="+- 0 507 507"/>
                                <a:gd name="T3" fmla="*/ 507 h 244"/>
                                <a:gd name="T4" fmla="+- 0 2537 2469"/>
                                <a:gd name="T5" fmla="*/ T4 w 216"/>
                                <a:gd name="T6" fmla="+- 0 512 507"/>
                                <a:gd name="T7" fmla="*/ 512 h 244"/>
                                <a:gd name="T8" fmla="+- 0 2507 2469"/>
                                <a:gd name="T9" fmla="*/ T8 w 216"/>
                                <a:gd name="T10" fmla="+- 0 525 507"/>
                                <a:gd name="T11" fmla="*/ 525 h 244"/>
                                <a:gd name="T12" fmla="+- 0 2487 2469"/>
                                <a:gd name="T13" fmla="*/ T12 w 216"/>
                                <a:gd name="T14" fmla="+- 0 538 507"/>
                                <a:gd name="T15" fmla="*/ 538 h 244"/>
                                <a:gd name="T16" fmla="+- 0 2478 2469"/>
                                <a:gd name="T17" fmla="*/ T16 w 216"/>
                                <a:gd name="T18" fmla="+- 0 547 507"/>
                                <a:gd name="T19" fmla="*/ 547 h 244"/>
                                <a:gd name="T20" fmla="+- 0 2509 2469"/>
                                <a:gd name="T21" fmla="*/ T20 w 216"/>
                                <a:gd name="T22" fmla="+- 0 586 507"/>
                                <a:gd name="T23" fmla="*/ 586 h 244"/>
                                <a:gd name="T24" fmla="+- 0 2516 2469"/>
                                <a:gd name="T25" fmla="*/ T24 w 216"/>
                                <a:gd name="T26" fmla="+- 0 580 507"/>
                                <a:gd name="T27" fmla="*/ 580 h 244"/>
                                <a:gd name="T28" fmla="+- 0 2530 2469"/>
                                <a:gd name="T29" fmla="*/ T28 w 216"/>
                                <a:gd name="T30" fmla="+- 0 570 507"/>
                                <a:gd name="T31" fmla="*/ 570 h 244"/>
                                <a:gd name="T32" fmla="+- 0 2550 2469"/>
                                <a:gd name="T33" fmla="*/ T32 w 216"/>
                                <a:gd name="T34" fmla="+- 0 562 507"/>
                                <a:gd name="T35" fmla="*/ 562 h 244"/>
                                <a:gd name="T36" fmla="+- 0 2574 2469"/>
                                <a:gd name="T37" fmla="*/ T36 w 216"/>
                                <a:gd name="T38" fmla="+- 0 558 507"/>
                                <a:gd name="T39" fmla="*/ 558 h 244"/>
                                <a:gd name="T40" fmla="+- 0 2674 2469"/>
                                <a:gd name="T41" fmla="*/ T40 w 216"/>
                                <a:gd name="T42" fmla="+- 0 558 507"/>
                                <a:gd name="T43" fmla="*/ 558 h 244"/>
                                <a:gd name="T44" fmla="+- 0 2672 2469"/>
                                <a:gd name="T45" fmla="*/ T44 w 216"/>
                                <a:gd name="T46" fmla="+- 0 553 507"/>
                                <a:gd name="T47" fmla="*/ 553 h 244"/>
                                <a:gd name="T48" fmla="+- 0 2658 2469"/>
                                <a:gd name="T49" fmla="*/ T48 w 216"/>
                                <a:gd name="T50" fmla="+- 0 534 507"/>
                                <a:gd name="T51" fmla="*/ 534 h 244"/>
                                <a:gd name="T52" fmla="+- 0 2643 2469"/>
                                <a:gd name="T53" fmla="*/ T52 w 216"/>
                                <a:gd name="T54" fmla="+- 0 522 507"/>
                                <a:gd name="T55" fmla="*/ 522 h 244"/>
                                <a:gd name="T56" fmla="+- 0 2625 2469"/>
                                <a:gd name="T57" fmla="*/ T56 w 216"/>
                                <a:gd name="T58" fmla="+- 0 514 507"/>
                                <a:gd name="T59" fmla="*/ 514 h 244"/>
                                <a:gd name="T60" fmla="+- 0 2604 2469"/>
                                <a:gd name="T61" fmla="*/ T60 w 216"/>
                                <a:gd name="T62" fmla="+- 0 509 507"/>
                                <a:gd name="T63" fmla="*/ 509 h 244"/>
                                <a:gd name="T64" fmla="+- 0 2578 2469"/>
                                <a:gd name="T65" fmla="*/ T64 w 216"/>
                                <a:gd name="T66" fmla="+- 0 507 507"/>
                                <a:gd name="T67" fmla="*/ 507 h 2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6" h="244">
                                  <a:moveTo>
                                    <a:pt x="109" y="0"/>
                                  </a:moveTo>
                                  <a:lnTo>
                                    <a:pt x="68" y="5"/>
                                  </a:lnTo>
                                  <a:lnTo>
                                    <a:pt x="38" y="18"/>
                                  </a:lnTo>
                                  <a:lnTo>
                                    <a:pt x="18" y="31"/>
                                  </a:lnTo>
                                  <a:lnTo>
                                    <a:pt x="9" y="40"/>
                                  </a:lnTo>
                                  <a:lnTo>
                                    <a:pt x="40" y="79"/>
                                  </a:lnTo>
                                  <a:lnTo>
                                    <a:pt x="47" y="73"/>
                                  </a:lnTo>
                                  <a:lnTo>
                                    <a:pt x="61" y="63"/>
                                  </a:lnTo>
                                  <a:lnTo>
                                    <a:pt x="81" y="55"/>
                                  </a:lnTo>
                                  <a:lnTo>
                                    <a:pt x="105" y="51"/>
                                  </a:lnTo>
                                  <a:lnTo>
                                    <a:pt x="205" y="51"/>
                                  </a:lnTo>
                                  <a:lnTo>
                                    <a:pt x="203" y="46"/>
                                  </a:lnTo>
                                  <a:lnTo>
                                    <a:pt x="189" y="27"/>
                                  </a:lnTo>
                                  <a:lnTo>
                                    <a:pt x="174" y="15"/>
                                  </a:lnTo>
                                  <a:lnTo>
                                    <a:pt x="156" y="7"/>
                                  </a:lnTo>
                                  <a:lnTo>
                                    <a:pt x="135" y="2"/>
                                  </a:lnTo>
                                  <a:lnTo>
                                    <a:pt x="10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4" name="Group 468"/>
                        <wpg:cNvGrpSpPr>
                          <a:grpSpLocks/>
                        </wpg:cNvGrpSpPr>
                        <wpg:grpSpPr bwMode="auto">
                          <a:xfrm>
                            <a:off x="2693" y="516"/>
                            <a:ext cx="384" cy="229"/>
                            <a:chOff x="2693" y="516"/>
                            <a:chExt cx="384" cy="229"/>
                          </a:xfrm>
                        </wpg:grpSpPr>
                        <wps:wsp>
                          <wps:cNvPr id="595" name="Freeform 469"/>
                          <wps:cNvSpPr>
                            <a:spLocks/>
                          </wps:cNvSpPr>
                          <wps:spPr bwMode="auto">
                            <a:xfrm>
                              <a:off x="2693" y="516"/>
                              <a:ext cx="384" cy="229"/>
                            </a:xfrm>
                            <a:custGeom>
                              <a:avLst/>
                              <a:gdLst>
                                <a:gd name="T0" fmla="+- 0 2763 2693"/>
                                <a:gd name="T1" fmla="*/ T0 w 384"/>
                                <a:gd name="T2" fmla="+- 0 516 516"/>
                                <a:gd name="T3" fmla="*/ 516 h 229"/>
                                <a:gd name="T4" fmla="+- 0 2693 2693"/>
                                <a:gd name="T5" fmla="*/ T4 w 384"/>
                                <a:gd name="T6" fmla="+- 0 516 516"/>
                                <a:gd name="T7" fmla="*/ 516 h 229"/>
                                <a:gd name="T8" fmla="+- 0 2772 2693"/>
                                <a:gd name="T9" fmla="*/ T8 w 384"/>
                                <a:gd name="T10" fmla="+- 0 745 516"/>
                                <a:gd name="T11" fmla="*/ 745 h 229"/>
                                <a:gd name="T12" fmla="+- 0 2836 2693"/>
                                <a:gd name="T13" fmla="*/ T12 w 384"/>
                                <a:gd name="T14" fmla="+- 0 745 516"/>
                                <a:gd name="T15" fmla="*/ 745 h 229"/>
                                <a:gd name="T16" fmla="+- 0 2864 2693"/>
                                <a:gd name="T17" fmla="*/ T16 w 384"/>
                                <a:gd name="T18" fmla="+- 0 662 516"/>
                                <a:gd name="T19" fmla="*/ 662 h 229"/>
                                <a:gd name="T20" fmla="+- 0 2809 2693"/>
                                <a:gd name="T21" fmla="*/ T20 w 384"/>
                                <a:gd name="T22" fmla="+- 0 662 516"/>
                                <a:gd name="T23" fmla="*/ 662 h 229"/>
                                <a:gd name="T24" fmla="+- 0 2763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70" y="0"/>
                                  </a:moveTo>
                                  <a:lnTo>
                                    <a:pt x="0" y="0"/>
                                  </a:lnTo>
                                  <a:lnTo>
                                    <a:pt x="79" y="229"/>
                                  </a:lnTo>
                                  <a:lnTo>
                                    <a:pt x="143" y="229"/>
                                  </a:lnTo>
                                  <a:lnTo>
                                    <a:pt x="171" y="146"/>
                                  </a:lnTo>
                                  <a:lnTo>
                                    <a:pt x="116" y="146"/>
                                  </a:lnTo>
                                  <a:lnTo>
                                    <a:pt x="7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70"/>
                          <wps:cNvSpPr>
                            <a:spLocks/>
                          </wps:cNvSpPr>
                          <wps:spPr bwMode="auto">
                            <a:xfrm>
                              <a:off x="2693" y="516"/>
                              <a:ext cx="384" cy="229"/>
                            </a:xfrm>
                            <a:custGeom>
                              <a:avLst/>
                              <a:gdLst>
                                <a:gd name="T0" fmla="+- 0 2942 2693"/>
                                <a:gd name="T1" fmla="*/ T0 w 384"/>
                                <a:gd name="T2" fmla="+- 0 600 516"/>
                                <a:gd name="T3" fmla="*/ 600 h 229"/>
                                <a:gd name="T4" fmla="+- 0 2885 2693"/>
                                <a:gd name="T5" fmla="*/ T4 w 384"/>
                                <a:gd name="T6" fmla="+- 0 600 516"/>
                                <a:gd name="T7" fmla="*/ 600 h 229"/>
                                <a:gd name="T8" fmla="+- 0 2934 2693"/>
                                <a:gd name="T9" fmla="*/ T8 w 384"/>
                                <a:gd name="T10" fmla="+- 0 745 516"/>
                                <a:gd name="T11" fmla="*/ 745 h 229"/>
                                <a:gd name="T12" fmla="+- 0 2999 2693"/>
                                <a:gd name="T13" fmla="*/ T12 w 384"/>
                                <a:gd name="T14" fmla="+- 0 745 516"/>
                                <a:gd name="T15" fmla="*/ 745 h 229"/>
                                <a:gd name="T16" fmla="+- 0 3027 2693"/>
                                <a:gd name="T17" fmla="*/ T16 w 384"/>
                                <a:gd name="T18" fmla="+- 0 662 516"/>
                                <a:gd name="T19" fmla="*/ 662 h 229"/>
                                <a:gd name="T20" fmla="+- 0 2964 2693"/>
                                <a:gd name="T21" fmla="*/ T20 w 384"/>
                                <a:gd name="T22" fmla="+- 0 662 516"/>
                                <a:gd name="T23" fmla="*/ 662 h 229"/>
                                <a:gd name="T24" fmla="+- 0 2942 2693"/>
                                <a:gd name="T25" fmla="*/ T24 w 384"/>
                                <a:gd name="T26" fmla="+- 0 600 516"/>
                                <a:gd name="T27" fmla="*/ 600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49" y="84"/>
                                  </a:moveTo>
                                  <a:lnTo>
                                    <a:pt x="192" y="84"/>
                                  </a:lnTo>
                                  <a:lnTo>
                                    <a:pt x="241" y="229"/>
                                  </a:lnTo>
                                  <a:lnTo>
                                    <a:pt x="306" y="229"/>
                                  </a:lnTo>
                                  <a:lnTo>
                                    <a:pt x="334" y="146"/>
                                  </a:lnTo>
                                  <a:lnTo>
                                    <a:pt x="271" y="146"/>
                                  </a:lnTo>
                                  <a:lnTo>
                                    <a:pt x="249" y="8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471"/>
                          <wps:cNvSpPr>
                            <a:spLocks/>
                          </wps:cNvSpPr>
                          <wps:spPr bwMode="auto">
                            <a:xfrm>
                              <a:off x="2693" y="516"/>
                              <a:ext cx="384" cy="229"/>
                            </a:xfrm>
                            <a:custGeom>
                              <a:avLst/>
                              <a:gdLst>
                                <a:gd name="T0" fmla="+- 0 2912 2693"/>
                                <a:gd name="T1" fmla="*/ T0 w 384"/>
                                <a:gd name="T2" fmla="+- 0 516 516"/>
                                <a:gd name="T3" fmla="*/ 516 h 229"/>
                                <a:gd name="T4" fmla="+- 0 2859 2693"/>
                                <a:gd name="T5" fmla="*/ T4 w 384"/>
                                <a:gd name="T6" fmla="+- 0 516 516"/>
                                <a:gd name="T7" fmla="*/ 516 h 229"/>
                                <a:gd name="T8" fmla="+- 0 2809 2693"/>
                                <a:gd name="T9" fmla="*/ T8 w 384"/>
                                <a:gd name="T10" fmla="+- 0 662 516"/>
                                <a:gd name="T11" fmla="*/ 662 h 229"/>
                                <a:gd name="T12" fmla="+- 0 2864 2693"/>
                                <a:gd name="T13" fmla="*/ T12 w 384"/>
                                <a:gd name="T14" fmla="+- 0 662 516"/>
                                <a:gd name="T15" fmla="*/ 662 h 229"/>
                                <a:gd name="T16" fmla="+- 0 2885 2693"/>
                                <a:gd name="T17" fmla="*/ T16 w 384"/>
                                <a:gd name="T18" fmla="+- 0 600 516"/>
                                <a:gd name="T19" fmla="*/ 600 h 229"/>
                                <a:gd name="T20" fmla="+- 0 2942 2693"/>
                                <a:gd name="T21" fmla="*/ T20 w 384"/>
                                <a:gd name="T22" fmla="+- 0 600 516"/>
                                <a:gd name="T23" fmla="*/ 600 h 229"/>
                                <a:gd name="T24" fmla="+- 0 2912 2693"/>
                                <a:gd name="T25" fmla="*/ T24 w 384"/>
                                <a:gd name="T26" fmla="+- 0 516 516"/>
                                <a:gd name="T27" fmla="*/ 516 h 229"/>
                              </a:gdLst>
                              <a:ahLst/>
                              <a:cxnLst>
                                <a:cxn ang="0">
                                  <a:pos x="T1" y="T3"/>
                                </a:cxn>
                                <a:cxn ang="0">
                                  <a:pos x="T5" y="T7"/>
                                </a:cxn>
                                <a:cxn ang="0">
                                  <a:pos x="T9" y="T11"/>
                                </a:cxn>
                                <a:cxn ang="0">
                                  <a:pos x="T13" y="T15"/>
                                </a:cxn>
                                <a:cxn ang="0">
                                  <a:pos x="T17" y="T19"/>
                                </a:cxn>
                                <a:cxn ang="0">
                                  <a:pos x="T21" y="T23"/>
                                </a:cxn>
                                <a:cxn ang="0">
                                  <a:pos x="T25" y="T27"/>
                                </a:cxn>
                              </a:cxnLst>
                              <a:rect l="0" t="0" r="r" b="b"/>
                              <a:pathLst>
                                <a:path w="384" h="229">
                                  <a:moveTo>
                                    <a:pt x="219" y="0"/>
                                  </a:moveTo>
                                  <a:lnTo>
                                    <a:pt x="166" y="0"/>
                                  </a:lnTo>
                                  <a:lnTo>
                                    <a:pt x="116" y="146"/>
                                  </a:lnTo>
                                  <a:lnTo>
                                    <a:pt x="171" y="146"/>
                                  </a:lnTo>
                                  <a:lnTo>
                                    <a:pt x="192" y="84"/>
                                  </a:lnTo>
                                  <a:lnTo>
                                    <a:pt x="249" y="84"/>
                                  </a:lnTo>
                                  <a:lnTo>
                                    <a:pt x="219"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72"/>
                          <wps:cNvSpPr>
                            <a:spLocks/>
                          </wps:cNvSpPr>
                          <wps:spPr bwMode="auto">
                            <a:xfrm>
                              <a:off x="2693" y="516"/>
                              <a:ext cx="384" cy="229"/>
                            </a:xfrm>
                            <a:custGeom>
                              <a:avLst/>
                              <a:gdLst>
                                <a:gd name="T0" fmla="+- 0 3077 2693"/>
                                <a:gd name="T1" fmla="*/ T0 w 384"/>
                                <a:gd name="T2" fmla="+- 0 516 516"/>
                                <a:gd name="T3" fmla="*/ 516 h 229"/>
                                <a:gd name="T4" fmla="+- 0 3010 2693"/>
                                <a:gd name="T5" fmla="*/ T4 w 384"/>
                                <a:gd name="T6" fmla="+- 0 516 516"/>
                                <a:gd name="T7" fmla="*/ 516 h 229"/>
                                <a:gd name="T8" fmla="+- 0 2964 2693"/>
                                <a:gd name="T9" fmla="*/ T8 w 384"/>
                                <a:gd name="T10" fmla="+- 0 662 516"/>
                                <a:gd name="T11" fmla="*/ 662 h 229"/>
                                <a:gd name="T12" fmla="+- 0 3027 2693"/>
                                <a:gd name="T13" fmla="*/ T12 w 384"/>
                                <a:gd name="T14" fmla="+- 0 662 516"/>
                                <a:gd name="T15" fmla="*/ 662 h 229"/>
                                <a:gd name="T16" fmla="+- 0 3077 2693"/>
                                <a:gd name="T17" fmla="*/ T16 w 384"/>
                                <a:gd name="T18" fmla="+- 0 516 516"/>
                                <a:gd name="T19" fmla="*/ 516 h 229"/>
                              </a:gdLst>
                              <a:ahLst/>
                              <a:cxnLst>
                                <a:cxn ang="0">
                                  <a:pos x="T1" y="T3"/>
                                </a:cxn>
                                <a:cxn ang="0">
                                  <a:pos x="T5" y="T7"/>
                                </a:cxn>
                                <a:cxn ang="0">
                                  <a:pos x="T9" y="T11"/>
                                </a:cxn>
                                <a:cxn ang="0">
                                  <a:pos x="T13" y="T15"/>
                                </a:cxn>
                                <a:cxn ang="0">
                                  <a:pos x="T17" y="T19"/>
                                </a:cxn>
                              </a:cxnLst>
                              <a:rect l="0" t="0" r="r" b="b"/>
                              <a:pathLst>
                                <a:path w="384" h="229">
                                  <a:moveTo>
                                    <a:pt x="384" y="0"/>
                                  </a:moveTo>
                                  <a:lnTo>
                                    <a:pt x="317" y="0"/>
                                  </a:lnTo>
                                  <a:lnTo>
                                    <a:pt x="271" y="146"/>
                                  </a:lnTo>
                                  <a:lnTo>
                                    <a:pt x="334" y="146"/>
                                  </a:lnTo>
                                  <a:lnTo>
                                    <a:pt x="384"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599" name="Group 473"/>
                      <wpg:cNvGrpSpPr>
                        <a:grpSpLocks/>
                      </wpg:cNvGrpSpPr>
                      <wpg:grpSpPr bwMode="auto">
                        <a:xfrm>
                          <a:off x="3193" y="1410"/>
                          <a:ext cx="1467" cy="338"/>
                          <a:chOff x="3193" y="414"/>
                          <a:chExt cx="1467" cy="338"/>
                        </a:xfrm>
                      </wpg:grpSpPr>
                      <wpg:grpSp>
                        <wpg:cNvPr id="600" name="Group 474"/>
                        <wpg:cNvGrpSpPr>
                          <a:grpSpLocks/>
                        </wpg:cNvGrpSpPr>
                        <wpg:grpSpPr bwMode="auto">
                          <a:xfrm>
                            <a:off x="4019" y="437"/>
                            <a:ext cx="208" cy="316"/>
                            <a:chOff x="4019" y="437"/>
                            <a:chExt cx="208" cy="316"/>
                          </a:xfrm>
                        </wpg:grpSpPr>
                        <wps:wsp>
                          <wps:cNvPr id="601" name="Freeform 475"/>
                          <wps:cNvSpPr>
                            <a:spLocks/>
                          </wps:cNvSpPr>
                          <wps:spPr bwMode="auto">
                            <a:xfrm>
                              <a:off x="4019" y="437"/>
                              <a:ext cx="208" cy="316"/>
                            </a:xfrm>
                            <a:custGeom>
                              <a:avLst/>
                              <a:gdLst>
                                <a:gd name="T0" fmla="+- 0 4135 4019"/>
                                <a:gd name="T1" fmla="*/ T0 w 208"/>
                                <a:gd name="T2" fmla="+- 0 569 437"/>
                                <a:gd name="T3" fmla="*/ 569 h 316"/>
                                <a:gd name="T4" fmla="+- 0 4068 4019"/>
                                <a:gd name="T5" fmla="*/ T4 w 208"/>
                                <a:gd name="T6" fmla="+- 0 569 437"/>
                                <a:gd name="T7" fmla="*/ 569 h 316"/>
                                <a:gd name="T8" fmla="+- 0 4068 4019"/>
                                <a:gd name="T9" fmla="*/ T8 w 208"/>
                                <a:gd name="T10" fmla="+- 0 663 437"/>
                                <a:gd name="T11" fmla="*/ 663 h 316"/>
                                <a:gd name="T12" fmla="+- 0 4096 4019"/>
                                <a:gd name="T13" fmla="*/ T12 w 208"/>
                                <a:gd name="T14" fmla="+- 0 734 437"/>
                                <a:gd name="T15" fmla="*/ 734 h 316"/>
                                <a:gd name="T16" fmla="+- 0 4162 4019"/>
                                <a:gd name="T17" fmla="*/ T16 w 208"/>
                                <a:gd name="T18" fmla="+- 0 752 437"/>
                                <a:gd name="T19" fmla="*/ 752 h 316"/>
                                <a:gd name="T20" fmla="+- 0 4188 4019"/>
                                <a:gd name="T21" fmla="*/ T20 w 208"/>
                                <a:gd name="T22" fmla="+- 0 750 437"/>
                                <a:gd name="T23" fmla="*/ 750 h 316"/>
                                <a:gd name="T24" fmla="+- 0 4208 4019"/>
                                <a:gd name="T25" fmla="*/ T24 w 208"/>
                                <a:gd name="T26" fmla="+- 0 745 437"/>
                                <a:gd name="T27" fmla="*/ 745 h 316"/>
                                <a:gd name="T28" fmla="+- 0 4221 4019"/>
                                <a:gd name="T29" fmla="*/ T28 w 208"/>
                                <a:gd name="T30" fmla="+- 0 741 437"/>
                                <a:gd name="T31" fmla="*/ 741 h 316"/>
                                <a:gd name="T32" fmla="+- 0 4227 4019"/>
                                <a:gd name="T33" fmla="*/ T32 w 208"/>
                                <a:gd name="T34" fmla="+- 0 737 437"/>
                                <a:gd name="T35" fmla="*/ 737 h 316"/>
                                <a:gd name="T36" fmla="+- 0 4212 4019"/>
                                <a:gd name="T37" fmla="*/ T36 w 208"/>
                                <a:gd name="T38" fmla="+- 0 696 437"/>
                                <a:gd name="T39" fmla="*/ 696 h 316"/>
                                <a:gd name="T40" fmla="+- 0 4159 4019"/>
                                <a:gd name="T41" fmla="*/ T40 w 208"/>
                                <a:gd name="T42" fmla="+- 0 696 437"/>
                                <a:gd name="T43" fmla="*/ 696 h 316"/>
                                <a:gd name="T44" fmla="+- 0 4149 4019"/>
                                <a:gd name="T45" fmla="*/ T44 w 208"/>
                                <a:gd name="T46" fmla="+- 0 691 437"/>
                                <a:gd name="T47" fmla="*/ 691 h 316"/>
                                <a:gd name="T48" fmla="+- 0 4142 4019"/>
                                <a:gd name="T49" fmla="*/ T48 w 208"/>
                                <a:gd name="T50" fmla="+- 0 683 437"/>
                                <a:gd name="T51" fmla="*/ 683 h 316"/>
                                <a:gd name="T52" fmla="+- 0 4135 4019"/>
                                <a:gd name="T53" fmla="*/ T52 w 208"/>
                                <a:gd name="T54" fmla="+- 0 672 437"/>
                                <a:gd name="T55" fmla="*/ 672 h 316"/>
                                <a:gd name="T56" fmla="+- 0 4135 4019"/>
                                <a:gd name="T57" fmla="*/ T56 w 208"/>
                                <a:gd name="T58" fmla="+- 0 569 437"/>
                                <a:gd name="T59" fmla="*/ 569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08" h="316">
                                  <a:moveTo>
                                    <a:pt x="116" y="132"/>
                                  </a:moveTo>
                                  <a:lnTo>
                                    <a:pt x="49" y="132"/>
                                  </a:lnTo>
                                  <a:lnTo>
                                    <a:pt x="49" y="226"/>
                                  </a:lnTo>
                                  <a:lnTo>
                                    <a:pt x="77" y="297"/>
                                  </a:lnTo>
                                  <a:lnTo>
                                    <a:pt x="143" y="315"/>
                                  </a:lnTo>
                                  <a:lnTo>
                                    <a:pt x="169" y="313"/>
                                  </a:lnTo>
                                  <a:lnTo>
                                    <a:pt x="189" y="308"/>
                                  </a:lnTo>
                                  <a:lnTo>
                                    <a:pt x="202" y="304"/>
                                  </a:lnTo>
                                  <a:lnTo>
                                    <a:pt x="208" y="300"/>
                                  </a:lnTo>
                                  <a:lnTo>
                                    <a:pt x="193" y="259"/>
                                  </a:lnTo>
                                  <a:lnTo>
                                    <a:pt x="140" y="259"/>
                                  </a:lnTo>
                                  <a:lnTo>
                                    <a:pt x="130" y="254"/>
                                  </a:lnTo>
                                  <a:lnTo>
                                    <a:pt x="123" y="246"/>
                                  </a:lnTo>
                                  <a:lnTo>
                                    <a:pt x="116" y="235"/>
                                  </a:lnTo>
                                  <a:lnTo>
                                    <a:pt x="116" y="13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476"/>
                          <wps:cNvSpPr>
                            <a:spLocks/>
                          </wps:cNvSpPr>
                          <wps:spPr bwMode="auto">
                            <a:xfrm>
                              <a:off x="4019" y="437"/>
                              <a:ext cx="208" cy="316"/>
                            </a:xfrm>
                            <a:custGeom>
                              <a:avLst/>
                              <a:gdLst>
                                <a:gd name="T0" fmla="+- 0 4209 4019"/>
                                <a:gd name="T1" fmla="*/ T0 w 208"/>
                                <a:gd name="T2" fmla="+- 0 689 437"/>
                                <a:gd name="T3" fmla="*/ 689 h 316"/>
                                <a:gd name="T4" fmla="+- 0 4192 4019"/>
                                <a:gd name="T5" fmla="*/ T4 w 208"/>
                                <a:gd name="T6" fmla="+- 0 696 437"/>
                                <a:gd name="T7" fmla="*/ 696 h 316"/>
                                <a:gd name="T8" fmla="+- 0 4212 4019"/>
                                <a:gd name="T9" fmla="*/ T8 w 208"/>
                                <a:gd name="T10" fmla="+- 0 696 437"/>
                                <a:gd name="T11" fmla="*/ 696 h 316"/>
                                <a:gd name="T12" fmla="+- 0 4209 4019"/>
                                <a:gd name="T13" fmla="*/ T12 w 208"/>
                                <a:gd name="T14" fmla="+- 0 689 437"/>
                                <a:gd name="T15" fmla="*/ 689 h 316"/>
                              </a:gdLst>
                              <a:ahLst/>
                              <a:cxnLst>
                                <a:cxn ang="0">
                                  <a:pos x="T1" y="T3"/>
                                </a:cxn>
                                <a:cxn ang="0">
                                  <a:pos x="T5" y="T7"/>
                                </a:cxn>
                                <a:cxn ang="0">
                                  <a:pos x="T9" y="T11"/>
                                </a:cxn>
                                <a:cxn ang="0">
                                  <a:pos x="T13" y="T15"/>
                                </a:cxn>
                              </a:cxnLst>
                              <a:rect l="0" t="0" r="r" b="b"/>
                              <a:pathLst>
                                <a:path w="208" h="316">
                                  <a:moveTo>
                                    <a:pt x="190" y="252"/>
                                  </a:moveTo>
                                  <a:lnTo>
                                    <a:pt x="173" y="259"/>
                                  </a:lnTo>
                                  <a:lnTo>
                                    <a:pt x="193" y="259"/>
                                  </a:lnTo>
                                  <a:lnTo>
                                    <a:pt x="190" y="252"/>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477"/>
                          <wps:cNvSpPr>
                            <a:spLocks/>
                          </wps:cNvSpPr>
                          <wps:spPr bwMode="auto">
                            <a:xfrm>
                              <a:off x="4019" y="437"/>
                              <a:ext cx="208" cy="316"/>
                            </a:xfrm>
                            <a:custGeom>
                              <a:avLst/>
                              <a:gdLst>
                                <a:gd name="T0" fmla="+- 0 4215 4019"/>
                                <a:gd name="T1" fmla="*/ T0 w 208"/>
                                <a:gd name="T2" fmla="+- 0 516 437"/>
                                <a:gd name="T3" fmla="*/ 516 h 316"/>
                                <a:gd name="T4" fmla="+- 0 4019 4019"/>
                                <a:gd name="T5" fmla="*/ T4 w 208"/>
                                <a:gd name="T6" fmla="+- 0 516 437"/>
                                <a:gd name="T7" fmla="*/ 516 h 316"/>
                                <a:gd name="T8" fmla="+- 0 4019 4019"/>
                                <a:gd name="T9" fmla="*/ T8 w 208"/>
                                <a:gd name="T10" fmla="+- 0 569 437"/>
                                <a:gd name="T11" fmla="*/ 569 h 316"/>
                                <a:gd name="T12" fmla="+- 0 4215 4019"/>
                                <a:gd name="T13" fmla="*/ T12 w 208"/>
                                <a:gd name="T14" fmla="+- 0 569 437"/>
                                <a:gd name="T15" fmla="*/ 569 h 316"/>
                                <a:gd name="T16" fmla="+- 0 4215 4019"/>
                                <a:gd name="T17" fmla="*/ T16 w 208"/>
                                <a:gd name="T18" fmla="+- 0 516 437"/>
                                <a:gd name="T19" fmla="*/ 516 h 316"/>
                              </a:gdLst>
                              <a:ahLst/>
                              <a:cxnLst>
                                <a:cxn ang="0">
                                  <a:pos x="T1" y="T3"/>
                                </a:cxn>
                                <a:cxn ang="0">
                                  <a:pos x="T5" y="T7"/>
                                </a:cxn>
                                <a:cxn ang="0">
                                  <a:pos x="T9" y="T11"/>
                                </a:cxn>
                                <a:cxn ang="0">
                                  <a:pos x="T13" y="T15"/>
                                </a:cxn>
                                <a:cxn ang="0">
                                  <a:pos x="T17" y="T19"/>
                                </a:cxn>
                              </a:cxnLst>
                              <a:rect l="0" t="0" r="r" b="b"/>
                              <a:pathLst>
                                <a:path w="208" h="316">
                                  <a:moveTo>
                                    <a:pt x="196" y="79"/>
                                  </a:moveTo>
                                  <a:lnTo>
                                    <a:pt x="0" y="79"/>
                                  </a:lnTo>
                                  <a:lnTo>
                                    <a:pt x="0" y="132"/>
                                  </a:lnTo>
                                  <a:lnTo>
                                    <a:pt x="196" y="132"/>
                                  </a:lnTo>
                                  <a:lnTo>
                                    <a:pt x="196" y="7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478"/>
                          <wps:cNvSpPr>
                            <a:spLocks/>
                          </wps:cNvSpPr>
                          <wps:spPr bwMode="auto">
                            <a:xfrm>
                              <a:off x="4019" y="437"/>
                              <a:ext cx="208" cy="316"/>
                            </a:xfrm>
                            <a:custGeom>
                              <a:avLst/>
                              <a:gdLst>
                                <a:gd name="T0" fmla="+- 0 4135 4019"/>
                                <a:gd name="T1" fmla="*/ T0 w 208"/>
                                <a:gd name="T2" fmla="+- 0 437 437"/>
                                <a:gd name="T3" fmla="*/ 437 h 316"/>
                                <a:gd name="T4" fmla="+- 0 4068 4019"/>
                                <a:gd name="T5" fmla="*/ T4 w 208"/>
                                <a:gd name="T6" fmla="+- 0 446 437"/>
                                <a:gd name="T7" fmla="*/ 446 h 316"/>
                                <a:gd name="T8" fmla="+- 0 4068 4019"/>
                                <a:gd name="T9" fmla="*/ T8 w 208"/>
                                <a:gd name="T10" fmla="+- 0 516 437"/>
                                <a:gd name="T11" fmla="*/ 516 h 316"/>
                                <a:gd name="T12" fmla="+- 0 4135 4019"/>
                                <a:gd name="T13" fmla="*/ T12 w 208"/>
                                <a:gd name="T14" fmla="+- 0 516 437"/>
                                <a:gd name="T15" fmla="*/ 516 h 316"/>
                                <a:gd name="T16" fmla="+- 0 4135 4019"/>
                                <a:gd name="T17" fmla="*/ T16 w 208"/>
                                <a:gd name="T18" fmla="+- 0 437 437"/>
                                <a:gd name="T19" fmla="*/ 437 h 316"/>
                              </a:gdLst>
                              <a:ahLst/>
                              <a:cxnLst>
                                <a:cxn ang="0">
                                  <a:pos x="T1" y="T3"/>
                                </a:cxn>
                                <a:cxn ang="0">
                                  <a:pos x="T5" y="T7"/>
                                </a:cxn>
                                <a:cxn ang="0">
                                  <a:pos x="T9" y="T11"/>
                                </a:cxn>
                                <a:cxn ang="0">
                                  <a:pos x="T13" y="T15"/>
                                </a:cxn>
                                <a:cxn ang="0">
                                  <a:pos x="T17" y="T19"/>
                                </a:cxn>
                              </a:cxnLst>
                              <a:rect l="0" t="0" r="r" b="b"/>
                              <a:pathLst>
                                <a:path w="208" h="316">
                                  <a:moveTo>
                                    <a:pt x="116" y="0"/>
                                  </a:moveTo>
                                  <a:lnTo>
                                    <a:pt x="49" y="9"/>
                                  </a:lnTo>
                                  <a:lnTo>
                                    <a:pt x="49" y="79"/>
                                  </a:lnTo>
                                  <a:lnTo>
                                    <a:pt x="116" y="79"/>
                                  </a:lnTo>
                                  <a:lnTo>
                                    <a:pt x="116"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479"/>
                        <wpg:cNvGrpSpPr>
                          <a:grpSpLocks/>
                        </wpg:cNvGrpSpPr>
                        <wpg:grpSpPr bwMode="auto">
                          <a:xfrm>
                            <a:off x="3193" y="414"/>
                            <a:ext cx="306" cy="338"/>
                            <a:chOff x="3193" y="414"/>
                            <a:chExt cx="306" cy="338"/>
                          </a:xfrm>
                        </wpg:grpSpPr>
                        <wps:wsp>
                          <wps:cNvPr id="606" name="Freeform 480"/>
                          <wps:cNvSpPr>
                            <a:spLocks/>
                          </wps:cNvSpPr>
                          <wps:spPr bwMode="auto">
                            <a:xfrm>
                              <a:off x="3193" y="414"/>
                              <a:ext cx="306" cy="338"/>
                            </a:xfrm>
                            <a:custGeom>
                              <a:avLst/>
                              <a:gdLst>
                                <a:gd name="T0" fmla="+- 0 3364 3193"/>
                                <a:gd name="T1" fmla="*/ T0 w 306"/>
                                <a:gd name="T2" fmla="+- 0 414 414"/>
                                <a:gd name="T3" fmla="*/ 414 h 338"/>
                                <a:gd name="T4" fmla="+- 0 3291 3193"/>
                                <a:gd name="T5" fmla="*/ T4 w 306"/>
                                <a:gd name="T6" fmla="+- 0 428 414"/>
                                <a:gd name="T7" fmla="*/ 428 h 338"/>
                                <a:gd name="T8" fmla="+- 0 3237 3193"/>
                                <a:gd name="T9" fmla="*/ T8 w 306"/>
                                <a:gd name="T10" fmla="+- 0 464 414"/>
                                <a:gd name="T11" fmla="*/ 464 h 338"/>
                                <a:gd name="T12" fmla="+- 0 3204 3193"/>
                                <a:gd name="T13" fmla="*/ T12 w 306"/>
                                <a:gd name="T14" fmla="+- 0 518 414"/>
                                <a:gd name="T15" fmla="*/ 518 h 338"/>
                                <a:gd name="T16" fmla="+- 0 3193 3193"/>
                                <a:gd name="T17" fmla="*/ T16 w 306"/>
                                <a:gd name="T18" fmla="+- 0 584 414"/>
                                <a:gd name="T19" fmla="*/ 584 h 338"/>
                                <a:gd name="T20" fmla="+- 0 3204 3193"/>
                                <a:gd name="T21" fmla="*/ T20 w 306"/>
                                <a:gd name="T22" fmla="+- 0 650 414"/>
                                <a:gd name="T23" fmla="*/ 650 h 338"/>
                                <a:gd name="T24" fmla="+- 0 3236 3193"/>
                                <a:gd name="T25" fmla="*/ T24 w 306"/>
                                <a:gd name="T26" fmla="+- 0 703 414"/>
                                <a:gd name="T27" fmla="*/ 703 h 338"/>
                                <a:gd name="T28" fmla="+- 0 3290 3193"/>
                                <a:gd name="T29" fmla="*/ T28 w 306"/>
                                <a:gd name="T30" fmla="+- 0 739 414"/>
                                <a:gd name="T31" fmla="*/ 739 h 338"/>
                                <a:gd name="T32" fmla="+- 0 3363 3193"/>
                                <a:gd name="T33" fmla="*/ T32 w 306"/>
                                <a:gd name="T34" fmla="+- 0 752 414"/>
                                <a:gd name="T35" fmla="*/ 752 h 338"/>
                                <a:gd name="T36" fmla="+- 0 3422 3193"/>
                                <a:gd name="T37" fmla="*/ T36 w 306"/>
                                <a:gd name="T38" fmla="+- 0 744 414"/>
                                <a:gd name="T39" fmla="*/ 744 h 338"/>
                                <a:gd name="T40" fmla="+- 0 3464 3193"/>
                                <a:gd name="T41" fmla="*/ T40 w 306"/>
                                <a:gd name="T42" fmla="+- 0 725 414"/>
                                <a:gd name="T43" fmla="*/ 725 h 338"/>
                                <a:gd name="T44" fmla="+- 0 3489 3193"/>
                                <a:gd name="T45" fmla="*/ T44 w 306"/>
                                <a:gd name="T46" fmla="+- 0 706 414"/>
                                <a:gd name="T47" fmla="*/ 706 h 338"/>
                                <a:gd name="T48" fmla="+- 0 3499 3193"/>
                                <a:gd name="T49" fmla="*/ T48 w 306"/>
                                <a:gd name="T50" fmla="+- 0 697 414"/>
                                <a:gd name="T51" fmla="*/ 697 h 338"/>
                                <a:gd name="T52" fmla="+- 0 3495 3193"/>
                                <a:gd name="T53" fmla="*/ T52 w 306"/>
                                <a:gd name="T54" fmla="+- 0 693 414"/>
                                <a:gd name="T55" fmla="*/ 693 h 338"/>
                                <a:gd name="T56" fmla="+- 0 3366 3193"/>
                                <a:gd name="T57" fmla="*/ T56 w 306"/>
                                <a:gd name="T58" fmla="+- 0 693 414"/>
                                <a:gd name="T59" fmla="*/ 693 h 338"/>
                                <a:gd name="T60" fmla="+- 0 3325 3193"/>
                                <a:gd name="T61" fmla="*/ T60 w 306"/>
                                <a:gd name="T62" fmla="+- 0 684 414"/>
                                <a:gd name="T63" fmla="*/ 684 h 338"/>
                                <a:gd name="T64" fmla="+- 0 3293 3193"/>
                                <a:gd name="T65" fmla="*/ T64 w 306"/>
                                <a:gd name="T66" fmla="+- 0 661 414"/>
                                <a:gd name="T67" fmla="*/ 661 h 338"/>
                                <a:gd name="T68" fmla="+- 0 3273 3193"/>
                                <a:gd name="T69" fmla="*/ T68 w 306"/>
                                <a:gd name="T70" fmla="+- 0 626 414"/>
                                <a:gd name="T71" fmla="*/ 626 h 338"/>
                                <a:gd name="T72" fmla="+- 0 3265 3193"/>
                                <a:gd name="T73" fmla="*/ T72 w 306"/>
                                <a:gd name="T74" fmla="+- 0 583 414"/>
                                <a:gd name="T75" fmla="*/ 583 h 338"/>
                                <a:gd name="T76" fmla="+- 0 3272 3193"/>
                                <a:gd name="T77" fmla="*/ T76 w 306"/>
                                <a:gd name="T78" fmla="+- 0 541 414"/>
                                <a:gd name="T79" fmla="*/ 541 h 338"/>
                                <a:gd name="T80" fmla="+- 0 3290 3193"/>
                                <a:gd name="T81" fmla="*/ T80 w 306"/>
                                <a:gd name="T82" fmla="+- 0 506 414"/>
                                <a:gd name="T83" fmla="*/ 506 h 338"/>
                                <a:gd name="T84" fmla="+- 0 3322 3193"/>
                                <a:gd name="T85" fmla="*/ T84 w 306"/>
                                <a:gd name="T86" fmla="+- 0 482 414"/>
                                <a:gd name="T87" fmla="*/ 482 h 338"/>
                                <a:gd name="T88" fmla="+- 0 3366 3193"/>
                                <a:gd name="T89" fmla="*/ T88 w 306"/>
                                <a:gd name="T90" fmla="+- 0 473 414"/>
                                <a:gd name="T91" fmla="*/ 473 h 338"/>
                                <a:gd name="T92" fmla="+- 0 3490 3193"/>
                                <a:gd name="T93" fmla="*/ T92 w 306"/>
                                <a:gd name="T94" fmla="+- 0 473 414"/>
                                <a:gd name="T95" fmla="*/ 473 h 338"/>
                                <a:gd name="T96" fmla="+- 0 3494 3193"/>
                                <a:gd name="T97" fmla="*/ T96 w 306"/>
                                <a:gd name="T98" fmla="+- 0 470 414"/>
                                <a:gd name="T99" fmla="*/ 470 h 338"/>
                                <a:gd name="T100" fmla="+- 0 3482 3193"/>
                                <a:gd name="T101" fmla="*/ T100 w 306"/>
                                <a:gd name="T102" fmla="+- 0 458 414"/>
                                <a:gd name="T103" fmla="*/ 458 h 338"/>
                                <a:gd name="T104" fmla="+- 0 3458 3193"/>
                                <a:gd name="T105" fmla="*/ T104 w 306"/>
                                <a:gd name="T106" fmla="+- 0 439 414"/>
                                <a:gd name="T107" fmla="*/ 439 h 338"/>
                                <a:gd name="T108" fmla="+- 0 3419 3193"/>
                                <a:gd name="T109" fmla="*/ T108 w 306"/>
                                <a:gd name="T110" fmla="+- 0 422 414"/>
                                <a:gd name="T111" fmla="*/ 422 h 338"/>
                                <a:gd name="T112" fmla="+- 0 3364 3193"/>
                                <a:gd name="T113" fmla="*/ T112 w 306"/>
                                <a:gd name="T114" fmla="+- 0 414 414"/>
                                <a:gd name="T115" fmla="*/ 414 h 3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06" h="338">
                                  <a:moveTo>
                                    <a:pt x="171" y="0"/>
                                  </a:moveTo>
                                  <a:lnTo>
                                    <a:pt x="98" y="14"/>
                                  </a:lnTo>
                                  <a:lnTo>
                                    <a:pt x="44" y="50"/>
                                  </a:lnTo>
                                  <a:lnTo>
                                    <a:pt x="11" y="104"/>
                                  </a:lnTo>
                                  <a:lnTo>
                                    <a:pt x="0" y="170"/>
                                  </a:lnTo>
                                  <a:lnTo>
                                    <a:pt x="11" y="236"/>
                                  </a:lnTo>
                                  <a:lnTo>
                                    <a:pt x="43" y="289"/>
                                  </a:lnTo>
                                  <a:lnTo>
                                    <a:pt x="97" y="325"/>
                                  </a:lnTo>
                                  <a:lnTo>
                                    <a:pt x="170" y="338"/>
                                  </a:lnTo>
                                  <a:lnTo>
                                    <a:pt x="229" y="330"/>
                                  </a:lnTo>
                                  <a:lnTo>
                                    <a:pt x="271" y="311"/>
                                  </a:lnTo>
                                  <a:lnTo>
                                    <a:pt x="296" y="292"/>
                                  </a:lnTo>
                                  <a:lnTo>
                                    <a:pt x="306" y="283"/>
                                  </a:lnTo>
                                  <a:lnTo>
                                    <a:pt x="302" y="279"/>
                                  </a:lnTo>
                                  <a:lnTo>
                                    <a:pt x="173" y="279"/>
                                  </a:lnTo>
                                  <a:lnTo>
                                    <a:pt x="132" y="270"/>
                                  </a:lnTo>
                                  <a:lnTo>
                                    <a:pt x="100" y="247"/>
                                  </a:lnTo>
                                  <a:lnTo>
                                    <a:pt x="80" y="212"/>
                                  </a:lnTo>
                                  <a:lnTo>
                                    <a:pt x="72" y="169"/>
                                  </a:lnTo>
                                  <a:lnTo>
                                    <a:pt x="79" y="127"/>
                                  </a:lnTo>
                                  <a:lnTo>
                                    <a:pt x="97" y="92"/>
                                  </a:lnTo>
                                  <a:lnTo>
                                    <a:pt x="129" y="68"/>
                                  </a:lnTo>
                                  <a:lnTo>
                                    <a:pt x="173" y="59"/>
                                  </a:lnTo>
                                  <a:lnTo>
                                    <a:pt x="297" y="59"/>
                                  </a:lnTo>
                                  <a:lnTo>
                                    <a:pt x="301" y="56"/>
                                  </a:lnTo>
                                  <a:lnTo>
                                    <a:pt x="289" y="44"/>
                                  </a:lnTo>
                                  <a:lnTo>
                                    <a:pt x="265" y="25"/>
                                  </a:lnTo>
                                  <a:lnTo>
                                    <a:pt x="226" y="8"/>
                                  </a:lnTo>
                                  <a:lnTo>
                                    <a:pt x="171"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481"/>
                          <wps:cNvSpPr>
                            <a:spLocks/>
                          </wps:cNvSpPr>
                          <wps:spPr bwMode="auto">
                            <a:xfrm>
                              <a:off x="3193" y="414"/>
                              <a:ext cx="306" cy="338"/>
                            </a:xfrm>
                            <a:custGeom>
                              <a:avLst/>
                              <a:gdLst>
                                <a:gd name="T0" fmla="+- 0 3459 3193"/>
                                <a:gd name="T1" fmla="*/ T0 w 306"/>
                                <a:gd name="T2" fmla="+- 0 655 414"/>
                                <a:gd name="T3" fmla="*/ 655 h 338"/>
                                <a:gd name="T4" fmla="+- 0 3450 3193"/>
                                <a:gd name="T5" fmla="*/ T4 w 306"/>
                                <a:gd name="T6" fmla="+- 0 663 414"/>
                                <a:gd name="T7" fmla="*/ 663 h 338"/>
                                <a:gd name="T8" fmla="+- 0 3432 3193"/>
                                <a:gd name="T9" fmla="*/ T8 w 306"/>
                                <a:gd name="T10" fmla="+- 0 676 414"/>
                                <a:gd name="T11" fmla="*/ 676 h 338"/>
                                <a:gd name="T12" fmla="+- 0 3403 3193"/>
                                <a:gd name="T13" fmla="*/ T12 w 306"/>
                                <a:gd name="T14" fmla="+- 0 687 414"/>
                                <a:gd name="T15" fmla="*/ 687 h 338"/>
                                <a:gd name="T16" fmla="+- 0 3366 3193"/>
                                <a:gd name="T17" fmla="*/ T16 w 306"/>
                                <a:gd name="T18" fmla="+- 0 693 414"/>
                                <a:gd name="T19" fmla="*/ 693 h 338"/>
                                <a:gd name="T20" fmla="+- 0 3495 3193"/>
                                <a:gd name="T21" fmla="*/ T20 w 306"/>
                                <a:gd name="T22" fmla="+- 0 693 414"/>
                                <a:gd name="T23" fmla="*/ 693 h 338"/>
                                <a:gd name="T24" fmla="+- 0 3459 3193"/>
                                <a:gd name="T25" fmla="*/ T24 w 306"/>
                                <a:gd name="T26" fmla="+- 0 655 414"/>
                                <a:gd name="T27" fmla="*/ 655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66" y="241"/>
                                  </a:moveTo>
                                  <a:lnTo>
                                    <a:pt x="257" y="249"/>
                                  </a:lnTo>
                                  <a:lnTo>
                                    <a:pt x="239" y="262"/>
                                  </a:lnTo>
                                  <a:lnTo>
                                    <a:pt x="210" y="273"/>
                                  </a:lnTo>
                                  <a:lnTo>
                                    <a:pt x="173" y="279"/>
                                  </a:lnTo>
                                  <a:lnTo>
                                    <a:pt x="302" y="279"/>
                                  </a:lnTo>
                                  <a:lnTo>
                                    <a:pt x="266" y="241"/>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482"/>
                          <wps:cNvSpPr>
                            <a:spLocks/>
                          </wps:cNvSpPr>
                          <wps:spPr bwMode="auto">
                            <a:xfrm>
                              <a:off x="3193" y="414"/>
                              <a:ext cx="306" cy="338"/>
                            </a:xfrm>
                            <a:custGeom>
                              <a:avLst/>
                              <a:gdLst>
                                <a:gd name="T0" fmla="+- 0 3490 3193"/>
                                <a:gd name="T1" fmla="*/ T0 w 306"/>
                                <a:gd name="T2" fmla="+- 0 473 414"/>
                                <a:gd name="T3" fmla="*/ 473 h 338"/>
                                <a:gd name="T4" fmla="+- 0 3366 3193"/>
                                <a:gd name="T5" fmla="*/ T4 w 306"/>
                                <a:gd name="T6" fmla="+- 0 473 414"/>
                                <a:gd name="T7" fmla="*/ 473 h 338"/>
                                <a:gd name="T8" fmla="+- 0 3402 3193"/>
                                <a:gd name="T9" fmla="*/ T8 w 306"/>
                                <a:gd name="T10" fmla="+- 0 479 414"/>
                                <a:gd name="T11" fmla="*/ 479 h 338"/>
                                <a:gd name="T12" fmla="+- 0 3428 3193"/>
                                <a:gd name="T13" fmla="*/ T12 w 306"/>
                                <a:gd name="T14" fmla="+- 0 491 414"/>
                                <a:gd name="T15" fmla="*/ 491 h 338"/>
                                <a:gd name="T16" fmla="+- 0 3444 3193"/>
                                <a:gd name="T17" fmla="*/ T16 w 306"/>
                                <a:gd name="T18" fmla="+- 0 504 414"/>
                                <a:gd name="T19" fmla="*/ 504 h 338"/>
                                <a:gd name="T20" fmla="+- 0 3451 3193"/>
                                <a:gd name="T21" fmla="*/ T20 w 306"/>
                                <a:gd name="T22" fmla="+- 0 511 414"/>
                                <a:gd name="T23" fmla="*/ 511 h 338"/>
                                <a:gd name="T24" fmla="+- 0 3490 3193"/>
                                <a:gd name="T25" fmla="*/ T24 w 306"/>
                                <a:gd name="T26" fmla="+- 0 473 414"/>
                                <a:gd name="T27" fmla="*/ 473 h 338"/>
                              </a:gdLst>
                              <a:ahLst/>
                              <a:cxnLst>
                                <a:cxn ang="0">
                                  <a:pos x="T1" y="T3"/>
                                </a:cxn>
                                <a:cxn ang="0">
                                  <a:pos x="T5" y="T7"/>
                                </a:cxn>
                                <a:cxn ang="0">
                                  <a:pos x="T9" y="T11"/>
                                </a:cxn>
                                <a:cxn ang="0">
                                  <a:pos x="T13" y="T15"/>
                                </a:cxn>
                                <a:cxn ang="0">
                                  <a:pos x="T17" y="T19"/>
                                </a:cxn>
                                <a:cxn ang="0">
                                  <a:pos x="T21" y="T23"/>
                                </a:cxn>
                                <a:cxn ang="0">
                                  <a:pos x="T25" y="T27"/>
                                </a:cxn>
                              </a:cxnLst>
                              <a:rect l="0" t="0" r="r" b="b"/>
                              <a:pathLst>
                                <a:path w="306" h="338">
                                  <a:moveTo>
                                    <a:pt x="297" y="59"/>
                                  </a:moveTo>
                                  <a:lnTo>
                                    <a:pt x="173" y="59"/>
                                  </a:lnTo>
                                  <a:lnTo>
                                    <a:pt x="209" y="65"/>
                                  </a:lnTo>
                                  <a:lnTo>
                                    <a:pt x="235" y="77"/>
                                  </a:lnTo>
                                  <a:lnTo>
                                    <a:pt x="251" y="90"/>
                                  </a:lnTo>
                                  <a:lnTo>
                                    <a:pt x="258" y="97"/>
                                  </a:lnTo>
                                  <a:lnTo>
                                    <a:pt x="297" y="5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9" name="Group 483"/>
                        <wpg:cNvGrpSpPr>
                          <a:grpSpLocks/>
                        </wpg:cNvGrpSpPr>
                        <wpg:grpSpPr bwMode="auto">
                          <a:xfrm>
                            <a:off x="3511" y="507"/>
                            <a:ext cx="236" cy="245"/>
                            <a:chOff x="3511" y="507"/>
                            <a:chExt cx="236" cy="245"/>
                          </a:xfrm>
                        </wpg:grpSpPr>
                        <wps:wsp>
                          <wps:cNvPr id="610" name="Freeform 484"/>
                          <wps:cNvSpPr>
                            <a:spLocks/>
                          </wps:cNvSpPr>
                          <wps:spPr bwMode="auto">
                            <a:xfrm>
                              <a:off x="3511" y="507"/>
                              <a:ext cx="236" cy="245"/>
                            </a:xfrm>
                            <a:custGeom>
                              <a:avLst/>
                              <a:gdLst>
                                <a:gd name="T0" fmla="+- 0 3634 3511"/>
                                <a:gd name="T1" fmla="*/ T0 w 236"/>
                                <a:gd name="T2" fmla="+- 0 507 507"/>
                                <a:gd name="T3" fmla="*/ 507 h 245"/>
                                <a:gd name="T4" fmla="+- 0 3579 3511"/>
                                <a:gd name="T5" fmla="*/ T4 w 236"/>
                                <a:gd name="T6" fmla="+- 0 518 507"/>
                                <a:gd name="T7" fmla="*/ 518 h 245"/>
                                <a:gd name="T8" fmla="+- 0 3540 3511"/>
                                <a:gd name="T9" fmla="*/ T8 w 236"/>
                                <a:gd name="T10" fmla="+- 0 546 507"/>
                                <a:gd name="T11" fmla="*/ 546 h 245"/>
                                <a:gd name="T12" fmla="+- 0 3518 3511"/>
                                <a:gd name="T13" fmla="*/ T12 w 236"/>
                                <a:gd name="T14" fmla="+- 0 586 507"/>
                                <a:gd name="T15" fmla="*/ 586 h 245"/>
                                <a:gd name="T16" fmla="+- 0 3511 3511"/>
                                <a:gd name="T17" fmla="*/ T16 w 236"/>
                                <a:gd name="T18" fmla="+- 0 630 507"/>
                                <a:gd name="T19" fmla="*/ 630 h 245"/>
                                <a:gd name="T20" fmla="+- 0 3518 3511"/>
                                <a:gd name="T21" fmla="*/ T20 w 236"/>
                                <a:gd name="T22" fmla="+- 0 676 507"/>
                                <a:gd name="T23" fmla="*/ 676 h 245"/>
                                <a:gd name="T24" fmla="+- 0 3540 3511"/>
                                <a:gd name="T25" fmla="*/ T24 w 236"/>
                                <a:gd name="T26" fmla="+- 0 714 507"/>
                                <a:gd name="T27" fmla="*/ 714 h 245"/>
                                <a:gd name="T28" fmla="+- 0 3579 3511"/>
                                <a:gd name="T29" fmla="*/ T28 w 236"/>
                                <a:gd name="T30" fmla="+- 0 742 507"/>
                                <a:gd name="T31" fmla="*/ 742 h 245"/>
                                <a:gd name="T32" fmla="+- 0 3635 3511"/>
                                <a:gd name="T33" fmla="*/ T32 w 236"/>
                                <a:gd name="T34" fmla="+- 0 752 507"/>
                                <a:gd name="T35" fmla="*/ 752 h 245"/>
                                <a:gd name="T36" fmla="+- 0 3669 3511"/>
                                <a:gd name="T37" fmla="*/ T36 w 236"/>
                                <a:gd name="T38" fmla="+- 0 748 507"/>
                                <a:gd name="T39" fmla="*/ 748 h 245"/>
                                <a:gd name="T40" fmla="+- 0 3698 3511"/>
                                <a:gd name="T41" fmla="*/ T40 w 236"/>
                                <a:gd name="T42" fmla="+- 0 739 507"/>
                                <a:gd name="T43" fmla="*/ 739 h 245"/>
                                <a:gd name="T44" fmla="+- 0 3721 3511"/>
                                <a:gd name="T45" fmla="*/ T44 w 236"/>
                                <a:gd name="T46" fmla="+- 0 724 507"/>
                                <a:gd name="T47" fmla="*/ 724 h 245"/>
                                <a:gd name="T48" fmla="+- 0 3740 3511"/>
                                <a:gd name="T49" fmla="*/ T48 w 236"/>
                                <a:gd name="T50" fmla="+- 0 707 507"/>
                                <a:gd name="T51" fmla="*/ 707 h 245"/>
                                <a:gd name="T52" fmla="+- 0 3733 3511"/>
                                <a:gd name="T53" fmla="*/ T52 w 236"/>
                                <a:gd name="T54" fmla="+- 0 701 507"/>
                                <a:gd name="T55" fmla="*/ 701 h 245"/>
                                <a:gd name="T56" fmla="+- 0 3638 3511"/>
                                <a:gd name="T57" fmla="*/ T56 w 236"/>
                                <a:gd name="T58" fmla="+- 0 701 507"/>
                                <a:gd name="T59" fmla="*/ 701 h 245"/>
                                <a:gd name="T60" fmla="+- 0 3610 3511"/>
                                <a:gd name="T61" fmla="*/ T60 w 236"/>
                                <a:gd name="T62" fmla="+- 0 696 507"/>
                                <a:gd name="T63" fmla="*/ 696 h 245"/>
                                <a:gd name="T64" fmla="+- 0 3592 3511"/>
                                <a:gd name="T65" fmla="*/ T64 w 236"/>
                                <a:gd name="T66" fmla="+- 0 683 507"/>
                                <a:gd name="T67" fmla="*/ 683 h 245"/>
                                <a:gd name="T68" fmla="+- 0 3582 3511"/>
                                <a:gd name="T69" fmla="*/ T68 w 236"/>
                                <a:gd name="T70" fmla="+- 0 666 507"/>
                                <a:gd name="T71" fmla="*/ 666 h 245"/>
                                <a:gd name="T72" fmla="+- 0 3579 3511"/>
                                <a:gd name="T73" fmla="*/ T72 w 236"/>
                                <a:gd name="T74" fmla="+- 0 650 507"/>
                                <a:gd name="T75" fmla="*/ 650 h 245"/>
                                <a:gd name="T76" fmla="+- 0 3747 3511"/>
                                <a:gd name="T77" fmla="*/ T76 w 236"/>
                                <a:gd name="T78" fmla="+- 0 650 507"/>
                                <a:gd name="T79" fmla="*/ 650 h 245"/>
                                <a:gd name="T80" fmla="+- 0 3746 3511"/>
                                <a:gd name="T81" fmla="*/ T80 w 236"/>
                                <a:gd name="T82" fmla="+- 0 619 507"/>
                                <a:gd name="T83" fmla="*/ 619 h 245"/>
                                <a:gd name="T84" fmla="+- 0 3743 3511"/>
                                <a:gd name="T85" fmla="*/ T84 w 236"/>
                                <a:gd name="T86" fmla="+- 0 605 507"/>
                                <a:gd name="T87" fmla="*/ 605 h 245"/>
                                <a:gd name="T88" fmla="+- 0 3579 3511"/>
                                <a:gd name="T89" fmla="*/ T88 w 236"/>
                                <a:gd name="T90" fmla="+- 0 605 507"/>
                                <a:gd name="T91" fmla="*/ 605 h 245"/>
                                <a:gd name="T92" fmla="+- 0 3582 3511"/>
                                <a:gd name="T93" fmla="*/ T92 w 236"/>
                                <a:gd name="T94" fmla="+- 0 593 507"/>
                                <a:gd name="T95" fmla="*/ 593 h 245"/>
                                <a:gd name="T96" fmla="+- 0 3590 3511"/>
                                <a:gd name="T97" fmla="*/ T96 w 236"/>
                                <a:gd name="T98" fmla="+- 0 577 507"/>
                                <a:gd name="T99" fmla="*/ 577 h 245"/>
                                <a:gd name="T100" fmla="+- 0 3605 3511"/>
                                <a:gd name="T101" fmla="*/ T100 w 236"/>
                                <a:gd name="T102" fmla="+- 0 562 507"/>
                                <a:gd name="T103" fmla="*/ 562 h 245"/>
                                <a:gd name="T104" fmla="+- 0 3631 3511"/>
                                <a:gd name="T105" fmla="*/ T104 w 236"/>
                                <a:gd name="T106" fmla="+- 0 556 507"/>
                                <a:gd name="T107" fmla="*/ 556 h 245"/>
                                <a:gd name="T108" fmla="+- 0 3726 3511"/>
                                <a:gd name="T109" fmla="*/ T108 w 236"/>
                                <a:gd name="T110" fmla="+- 0 556 507"/>
                                <a:gd name="T111" fmla="*/ 556 h 245"/>
                                <a:gd name="T112" fmla="+- 0 3712 3511"/>
                                <a:gd name="T113" fmla="*/ T112 w 236"/>
                                <a:gd name="T114" fmla="+- 0 537 507"/>
                                <a:gd name="T115" fmla="*/ 537 h 245"/>
                                <a:gd name="T116" fmla="+- 0 3692 3511"/>
                                <a:gd name="T117" fmla="*/ T116 w 236"/>
                                <a:gd name="T118" fmla="+- 0 521 507"/>
                                <a:gd name="T119" fmla="*/ 521 h 245"/>
                                <a:gd name="T120" fmla="+- 0 3671 3511"/>
                                <a:gd name="T121" fmla="*/ T120 w 236"/>
                                <a:gd name="T122" fmla="+- 0 512 507"/>
                                <a:gd name="T123" fmla="*/ 512 h 245"/>
                                <a:gd name="T124" fmla="+- 0 3651 3511"/>
                                <a:gd name="T125" fmla="*/ T124 w 236"/>
                                <a:gd name="T126" fmla="+- 0 508 507"/>
                                <a:gd name="T127" fmla="*/ 508 h 245"/>
                                <a:gd name="T128" fmla="+- 0 3634 3511"/>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8"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7" y="194"/>
                                  </a:lnTo>
                                  <a:lnTo>
                                    <a:pt x="99" y="189"/>
                                  </a:lnTo>
                                  <a:lnTo>
                                    <a:pt x="81" y="176"/>
                                  </a:lnTo>
                                  <a:lnTo>
                                    <a:pt x="71" y="159"/>
                                  </a:lnTo>
                                  <a:lnTo>
                                    <a:pt x="68" y="143"/>
                                  </a:lnTo>
                                  <a:lnTo>
                                    <a:pt x="236" y="143"/>
                                  </a:lnTo>
                                  <a:lnTo>
                                    <a:pt x="235" y="112"/>
                                  </a:lnTo>
                                  <a:lnTo>
                                    <a:pt x="232" y="98"/>
                                  </a:lnTo>
                                  <a:lnTo>
                                    <a:pt x="68" y="98"/>
                                  </a:lnTo>
                                  <a:lnTo>
                                    <a:pt x="71" y="86"/>
                                  </a:lnTo>
                                  <a:lnTo>
                                    <a:pt x="79"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485"/>
                          <wps:cNvSpPr>
                            <a:spLocks/>
                          </wps:cNvSpPr>
                          <wps:spPr bwMode="auto">
                            <a:xfrm>
                              <a:off x="3511" y="507"/>
                              <a:ext cx="236" cy="245"/>
                            </a:xfrm>
                            <a:custGeom>
                              <a:avLst/>
                              <a:gdLst>
                                <a:gd name="T0" fmla="+- 0 3704 3511"/>
                                <a:gd name="T1" fmla="*/ T0 w 236"/>
                                <a:gd name="T2" fmla="+- 0 673 507"/>
                                <a:gd name="T3" fmla="*/ 673 h 245"/>
                                <a:gd name="T4" fmla="+- 0 3697 3511"/>
                                <a:gd name="T5" fmla="*/ T4 w 236"/>
                                <a:gd name="T6" fmla="+- 0 679 507"/>
                                <a:gd name="T7" fmla="*/ 679 h 245"/>
                                <a:gd name="T8" fmla="+- 0 3684 3511"/>
                                <a:gd name="T9" fmla="*/ T8 w 236"/>
                                <a:gd name="T10" fmla="+- 0 689 507"/>
                                <a:gd name="T11" fmla="*/ 689 h 245"/>
                                <a:gd name="T12" fmla="+- 0 3664 3511"/>
                                <a:gd name="T13" fmla="*/ T12 w 236"/>
                                <a:gd name="T14" fmla="+- 0 697 507"/>
                                <a:gd name="T15" fmla="*/ 697 h 245"/>
                                <a:gd name="T16" fmla="+- 0 3638 3511"/>
                                <a:gd name="T17" fmla="*/ T16 w 236"/>
                                <a:gd name="T18" fmla="+- 0 701 507"/>
                                <a:gd name="T19" fmla="*/ 701 h 245"/>
                                <a:gd name="T20" fmla="+- 0 3733 3511"/>
                                <a:gd name="T21" fmla="*/ T20 w 236"/>
                                <a:gd name="T22" fmla="+- 0 701 507"/>
                                <a:gd name="T23" fmla="*/ 701 h 245"/>
                                <a:gd name="T24" fmla="+- 0 3704 3511"/>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3" y="182"/>
                                  </a:lnTo>
                                  <a:lnTo>
                                    <a:pt x="153" y="190"/>
                                  </a:lnTo>
                                  <a:lnTo>
                                    <a:pt x="127"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486"/>
                          <wps:cNvSpPr>
                            <a:spLocks/>
                          </wps:cNvSpPr>
                          <wps:spPr bwMode="auto">
                            <a:xfrm>
                              <a:off x="3511" y="507"/>
                              <a:ext cx="236" cy="245"/>
                            </a:xfrm>
                            <a:custGeom>
                              <a:avLst/>
                              <a:gdLst>
                                <a:gd name="T0" fmla="+- 0 3726 3511"/>
                                <a:gd name="T1" fmla="*/ T0 w 236"/>
                                <a:gd name="T2" fmla="+- 0 556 507"/>
                                <a:gd name="T3" fmla="*/ 556 h 245"/>
                                <a:gd name="T4" fmla="+- 0 3631 3511"/>
                                <a:gd name="T5" fmla="*/ T4 w 236"/>
                                <a:gd name="T6" fmla="+- 0 556 507"/>
                                <a:gd name="T7" fmla="*/ 556 h 245"/>
                                <a:gd name="T8" fmla="+- 0 3658 3511"/>
                                <a:gd name="T9" fmla="*/ T8 w 236"/>
                                <a:gd name="T10" fmla="+- 0 562 507"/>
                                <a:gd name="T11" fmla="*/ 562 h 245"/>
                                <a:gd name="T12" fmla="+- 0 3673 3511"/>
                                <a:gd name="T13" fmla="*/ T12 w 236"/>
                                <a:gd name="T14" fmla="+- 0 576 507"/>
                                <a:gd name="T15" fmla="*/ 576 h 245"/>
                                <a:gd name="T16" fmla="+- 0 3680 3511"/>
                                <a:gd name="T17" fmla="*/ T16 w 236"/>
                                <a:gd name="T18" fmla="+- 0 593 507"/>
                                <a:gd name="T19" fmla="*/ 593 h 245"/>
                                <a:gd name="T20" fmla="+- 0 3682 3511"/>
                                <a:gd name="T21" fmla="*/ T20 w 236"/>
                                <a:gd name="T22" fmla="+- 0 605 507"/>
                                <a:gd name="T23" fmla="*/ 605 h 245"/>
                                <a:gd name="T24" fmla="+- 0 3743 3511"/>
                                <a:gd name="T25" fmla="*/ T24 w 236"/>
                                <a:gd name="T26" fmla="+- 0 605 507"/>
                                <a:gd name="T27" fmla="*/ 605 h 245"/>
                                <a:gd name="T28" fmla="+- 0 3741 3511"/>
                                <a:gd name="T29" fmla="*/ T28 w 236"/>
                                <a:gd name="T30" fmla="+- 0 589 507"/>
                                <a:gd name="T31" fmla="*/ 589 h 245"/>
                                <a:gd name="T32" fmla="+- 0 3731 3511"/>
                                <a:gd name="T33" fmla="*/ T32 w 236"/>
                                <a:gd name="T34" fmla="+- 0 562 507"/>
                                <a:gd name="T35" fmla="*/ 562 h 245"/>
                                <a:gd name="T36" fmla="+- 0 3726 3511"/>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7" y="55"/>
                                  </a:lnTo>
                                  <a:lnTo>
                                    <a:pt x="162" y="69"/>
                                  </a:lnTo>
                                  <a:lnTo>
                                    <a:pt x="169" y="86"/>
                                  </a:lnTo>
                                  <a:lnTo>
                                    <a:pt x="171" y="98"/>
                                  </a:lnTo>
                                  <a:lnTo>
                                    <a:pt x="232" y="98"/>
                                  </a:lnTo>
                                  <a:lnTo>
                                    <a:pt x="230" y="82"/>
                                  </a:lnTo>
                                  <a:lnTo>
                                    <a:pt x="220"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3" name="Group 487"/>
                        <wpg:cNvGrpSpPr>
                          <a:grpSpLocks/>
                        </wpg:cNvGrpSpPr>
                        <wpg:grpSpPr bwMode="auto">
                          <a:xfrm>
                            <a:off x="3775" y="507"/>
                            <a:ext cx="224" cy="238"/>
                            <a:chOff x="3775" y="507"/>
                            <a:chExt cx="224" cy="238"/>
                          </a:xfrm>
                        </wpg:grpSpPr>
                        <wps:wsp>
                          <wps:cNvPr id="614" name="Freeform 488"/>
                          <wps:cNvSpPr>
                            <a:spLocks/>
                          </wps:cNvSpPr>
                          <wps:spPr bwMode="auto">
                            <a:xfrm>
                              <a:off x="3775" y="507"/>
                              <a:ext cx="224" cy="238"/>
                            </a:xfrm>
                            <a:custGeom>
                              <a:avLst/>
                              <a:gdLst>
                                <a:gd name="T0" fmla="+- 0 3838 3775"/>
                                <a:gd name="T1" fmla="*/ T0 w 224"/>
                                <a:gd name="T2" fmla="+- 0 516 507"/>
                                <a:gd name="T3" fmla="*/ 516 h 238"/>
                                <a:gd name="T4" fmla="+- 0 3775 3775"/>
                                <a:gd name="T5" fmla="*/ T4 w 224"/>
                                <a:gd name="T6" fmla="+- 0 516 507"/>
                                <a:gd name="T7" fmla="*/ 516 h 238"/>
                                <a:gd name="T8" fmla="+- 0 3775 3775"/>
                                <a:gd name="T9" fmla="*/ T8 w 224"/>
                                <a:gd name="T10" fmla="+- 0 745 507"/>
                                <a:gd name="T11" fmla="*/ 745 h 238"/>
                                <a:gd name="T12" fmla="+- 0 3842 3775"/>
                                <a:gd name="T13" fmla="*/ T12 w 224"/>
                                <a:gd name="T14" fmla="+- 0 745 507"/>
                                <a:gd name="T15" fmla="*/ 745 h 238"/>
                                <a:gd name="T16" fmla="+- 0 3842 3775"/>
                                <a:gd name="T17" fmla="*/ T16 w 224"/>
                                <a:gd name="T18" fmla="+- 0 637 507"/>
                                <a:gd name="T19" fmla="*/ 637 h 238"/>
                                <a:gd name="T20" fmla="+- 0 3842 3775"/>
                                <a:gd name="T21" fmla="*/ T20 w 224"/>
                                <a:gd name="T22" fmla="+- 0 619 507"/>
                                <a:gd name="T23" fmla="*/ 619 h 238"/>
                                <a:gd name="T24" fmla="+- 0 3879 3775"/>
                                <a:gd name="T25" fmla="*/ T24 w 224"/>
                                <a:gd name="T26" fmla="+- 0 564 507"/>
                                <a:gd name="T27" fmla="*/ 564 h 238"/>
                                <a:gd name="T28" fmla="+- 0 3995 3775"/>
                                <a:gd name="T29" fmla="*/ T28 w 224"/>
                                <a:gd name="T30" fmla="+- 0 564 507"/>
                                <a:gd name="T31" fmla="*/ 564 h 238"/>
                                <a:gd name="T32" fmla="+- 0 3989 3775"/>
                                <a:gd name="T33" fmla="*/ T32 w 224"/>
                                <a:gd name="T34" fmla="+- 0 547 507"/>
                                <a:gd name="T35" fmla="*/ 547 h 238"/>
                                <a:gd name="T36" fmla="+- 0 3986 3775"/>
                                <a:gd name="T37" fmla="*/ T36 w 224"/>
                                <a:gd name="T38" fmla="+- 0 543 507"/>
                                <a:gd name="T39" fmla="*/ 543 h 238"/>
                                <a:gd name="T40" fmla="+- 0 3839 3775"/>
                                <a:gd name="T41" fmla="*/ T40 w 224"/>
                                <a:gd name="T42" fmla="+- 0 543 507"/>
                                <a:gd name="T43" fmla="*/ 543 h 238"/>
                                <a:gd name="T44" fmla="+- 0 3838 3775"/>
                                <a:gd name="T45" fmla="*/ T44 w 224"/>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63" y="9"/>
                                  </a:moveTo>
                                  <a:lnTo>
                                    <a:pt x="0" y="9"/>
                                  </a:lnTo>
                                  <a:lnTo>
                                    <a:pt x="0" y="238"/>
                                  </a:lnTo>
                                  <a:lnTo>
                                    <a:pt x="67" y="238"/>
                                  </a:lnTo>
                                  <a:lnTo>
                                    <a:pt x="67" y="130"/>
                                  </a:lnTo>
                                  <a:lnTo>
                                    <a:pt x="67" y="112"/>
                                  </a:lnTo>
                                  <a:lnTo>
                                    <a:pt x="104" y="57"/>
                                  </a:lnTo>
                                  <a:lnTo>
                                    <a:pt x="220" y="57"/>
                                  </a:lnTo>
                                  <a:lnTo>
                                    <a:pt x="214" y="40"/>
                                  </a:lnTo>
                                  <a:lnTo>
                                    <a:pt x="211" y="36"/>
                                  </a:lnTo>
                                  <a:lnTo>
                                    <a:pt x="64" y="36"/>
                                  </a:lnTo>
                                  <a:lnTo>
                                    <a:pt x="63"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489"/>
                          <wps:cNvSpPr>
                            <a:spLocks/>
                          </wps:cNvSpPr>
                          <wps:spPr bwMode="auto">
                            <a:xfrm>
                              <a:off x="3775" y="507"/>
                              <a:ext cx="224" cy="238"/>
                            </a:xfrm>
                            <a:custGeom>
                              <a:avLst/>
                              <a:gdLst>
                                <a:gd name="T0" fmla="+- 0 3995 3775"/>
                                <a:gd name="T1" fmla="*/ T0 w 224"/>
                                <a:gd name="T2" fmla="+- 0 564 507"/>
                                <a:gd name="T3" fmla="*/ 564 h 238"/>
                                <a:gd name="T4" fmla="+- 0 3904 3775"/>
                                <a:gd name="T5" fmla="*/ T4 w 224"/>
                                <a:gd name="T6" fmla="+- 0 564 507"/>
                                <a:gd name="T7" fmla="*/ 564 h 238"/>
                                <a:gd name="T8" fmla="+- 0 3913 3775"/>
                                <a:gd name="T9" fmla="*/ T8 w 224"/>
                                <a:gd name="T10" fmla="+- 0 567 507"/>
                                <a:gd name="T11" fmla="*/ 567 h 238"/>
                                <a:gd name="T12" fmla="+- 0 3919 3775"/>
                                <a:gd name="T13" fmla="*/ T12 w 224"/>
                                <a:gd name="T14" fmla="+- 0 572 507"/>
                                <a:gd name="T15" fmla="*/ 572 h 238"/>
                                <a:gd name="T16" fmla="+- 0 3927 3775"/>
                                <a:gd name="T17" fmla="*/ T16 w 224"/>
                                <a:gd name="T18" fmla="+- 0 580 507"/>
                                <a:gd name="T19" fmla="*/ 580 h 238"/>
                                <a:gd name="T20" fmla="+- 0 3931 3775"/>
                                <a:gd name="T21" fmla="*/ T20 w 224"/>
                                <a:gd name="T22" fmla="+- 0 590 507"/>
                                <a:gd name="T23" fmla="*/ 590 h 238"/>
                                <a:gd name="T24" fmla="+- 0 3932 3775"/>
                                <a:gd name="T25" fmla="*/ T24 w 224"/>
                                <a:gd name="T26" fmla="+- 0 602 507"/>
                                <a:gd name="T27" fmla="*/ 602 h 238"/>
                                <a:gd name="T28" fmla="+- 0 3933 3775"/>
                                <a:gd name="T29" fmla="*/ T28 w 224"/>
                                <a:gd name="T30" fmla="+- 0 615 507"/>
                                <a:gd name="T31" fmla="*/ 615 h 238"/>
                                <a:gd name="T32" fmla="+- 0 3933 3775"/>
                                <a:gd name="T33" fmla="*/ T32 w 224"/>
                                <a:gd name="T34" fmla="+- 0 745 507"/>
                                <a:gd name="T35" fmla="*/ 745 h 238"/>
                                <a:gd name="T36" fmla="+- 0 3999 3775"/>
                                <a:gd name="T37" fmla="*/ T36 w 224"/>
                                <a:gd name="T38" fmla="+- 0 745 507"/>
                                <a:gd name="T39" fmla="*/ 745 h 238"/>
                                <a:gd name="T40" fmla="+- 0 3999 3775"/>
                                <a:gd name="T41" fmla="*/ T40 w 224"/>
                                <a:gd name="T42" fmla="+- 0 602 507"/>
                                <a:gd name="T43" fmla="*/ 602 h 238"/>
                                <a:gd name="T44" fmla="+- 0 3998 3775"/>
                                <a:gd name="T45" fmla="*/ T44 w 224"/>
                                <a:gd name="T46" fmla="+- 0 584 507"/>
                                <a:gd name="T47" fmla="*/ 584 h 238"/>
                                <a:gd name="T48" fmla="+- 0 3995 3775"/>
                                <a:gd name="T49" fmla="*/ T48 w 224"/>
                                <a:gd name="T50" fmla="+- 0 565 507"/>
                                <a:gd name="T51" fmla="*/ 565 h 238"/>
                                <a:gd name="T52" fmla="+- 0 3995 3775"/>
                                <a:gd name="T53" fmla="*/ T52 w 224"/>
                                <a:gd name="T54" fmla="+- 0 564 507"/>
                                <a:gd name="T55" fmla="*/ 564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4" h="238">
                                  <a:moveTo>
                                    <a:pt x="220" y="57"/>
                                  </a:moveTo>
                                  <a:lnTo>
                                    <a:pt x="129" y="57"/>
                                  </a:lnTo>
                                  <a:lnTo>
                                    <a:pt x="138" y="60"/>
                                  </a:lnTo>
                                  <a:lnTo>
                                    <a:pt x="144" y="65"/>
                                  </a:lnTo>
                                  <a:lnTo>
                                    <a:pt x="152" y="73"/>
                                  </a:lnTo>
                                  <a:lnTo>
                                    <a:pt x="156" y="83"/>
                                  </a:lnTo>
                                  <a:lnTo>
                                    <a:pt x="157" y="95"/>
                                  </a:lnTo>
                                  <a:lnTo>
                                    <a:pt x="158" y="108"/>
                                  </a:lnTo>
                                  <a:lnTo>
                                    <a:pt x="158" y="238"/>
                                  </a:lnTo>
                                  <a:lnTo>
                                    <a:pt x="224" y="238"/>
                                  </a:lnTo>
                                  <a:lnTo>
                                    <a:pt x="224" y="95"/>
                                  </a:lnTo>
                                  <a:lnTo>
                                    <a:pt x="223" y="77"/>
                                  </a:lnTo>
                                  <a:lnTo>
                                    <a:pt x="220" y="58"/>
                                  </a:lnTo>
                                  <a:lnTo>
                                    <a:pt x="220" y="57"/>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490"/>
                          <wps:cNvSpPr>
                            <a:spLocks/>
                          </wps:cNvSpPr>
                          <wps:spPr bwMode="auto">
                            <a:xfrm>
                              <a:off x="3775" y="507"/>
                              <a:ext cx="224" cy="238"/>
                            </a:xfrm>
                            <a:custGeom>
                              <a:avLst/>
                              <a:gdLst>
                                <a:gd name="T0" fmla="+- 0 3915 3775"/>
                                <a:gd name="T1" fmla="*/ T0 w 224"/>
                                <a:gd name="T2" fmla="+- 0 507 507"/>
                                <a:gd name="T3" fmla="*/ 507 h 238"/>
                                <a:gd name="T4" fmla="+- 0 3883 3775"/>
                                <a:gd name="T5" fmla="*/ T4 w 224"/>
                                <a:gd name="T6" fmla="+- 0 512 507"/>
                                <a:gd name="T7" fmla="*/ 512 h 238"/>
                                <a:gd name="T8" fmla="+- 0 3859 3775"/>
                                <a:gd name="T9" fmla="*/ T8 w 224"/>
                                <a:gd name="T10" fmla="+- 0 524 507"/>
                                <a:gd name="T11" fmla="*/ 524 h 238"/>
                                <a:gd name="T12" fmla="+- 0 3845 3775"/>
                                <a:gd name="T13" fmla="*/ T12 w 224"/>
                                <a:gd name="T14" fmla="+- 0 536 507"/>
                                <a:gd name="T15" fmla="*/ 536 h 238"/>
                                <a:gd name="T16" fmla="+- 0 3839 3775"/>
                                <a:gd name="T17" fmla="*/ T16 w 224"/>
                                <a:gd name="T18" fmla="+- 0 542 507"/>
                                <a:gd name="T19" fmla="*/ 542 h 238"/>
                                <a:gd name="T20" fmla="+- 0 3839 3775"/>
                                <a:gd name="T21" fmla="*/ T20 w 224"/>
                                <a:gd name="T22" fmla="+- 0 543 507"/>
                                <a:gd name="T23" fmla="*/ 543 h 238"/>
                                <a:gd name="T24" fmla="+- 0 3986 3775"/>
                                <a:gd name="T25" fmla="*/ T24 w 224"/>
                                <a:gd name="T26" fmla="+- 0 543 507"/>
                                <a:gd name="T27" fmla="*/ 543 h 238"/>
                                <a:gd name="T28" fmla="+- 0 3977 3775"/>
                                <a:gd name="T29" fmla="*/ T28 w 224"/>
                                <a:gd name="T30" fmla="+- 0 531 507"/>
                                <a:gd name="T31" fmla="*/ 531 h 238"/>
                                <a:gd name="T32" fmla="+- 0 3963 3775"/>
                                <a:gd name="T33" fmla="*/ T32 w 224"/>
                                <a:gd name="T34" fmla="+- 0 520 507"/>
                                <a:gd name="T35" fmla="*/ 520 h 238"/>
                                <a:gd name="T36" fmla="+- 0 3948 3775"/>
                                <a:gd name="T37" fmla="*/ T36 w 224"/>
                                <a:gd name="T38" fmla="+- 0 512 507"/>
                                <a:gd name="T39" fmla="*/ 512 h 238"/>
                                <a:gd name="T40" fmla="+- 0 3932 3775"/>
                                <a:gd name="T41" fmla="*/ T40 w 224"/>
                                <a:gd name="T42" fmla="+- 0 508 507"/>
                                <a:gd name="T43" fmla="*/ 508 h 238"/>
                                <a:gd name="T44" fmla="+- 0 3915 3775"/>
                                <a:gd name="T45" fmla="*/ T44 w 224"/>
                                <a:gd name="T46" fmla="+- 0 507 507"/>
                                <a:gd name="T47"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4" h="238">
                                  <a:moveTo>
                                    <a:pt x="140" y="0"/>
                                  </a:moveTo>
                                  <a:lnTo>
                                    <a:pt x="108" y="5"/>
                                  </a:lnTo>
                                  <a:lnTo>
                                    <a:pt x="84" y="17"/>
                                  </a:lnTo>
                                  <a:lnTo>
                                    <a:pt x="70" y="29"/>
                                  </a:lnTo>
                                  <a:lnTo>
                                    <a:pt x="64" y="35"/>
                                  </a:lnTo>
                                  <a:lnTo>
                                    <a:pt x="64" y="36"/>
                                  </a:lnTo>
                                  <a:lnTo>
                                    <a:pt x="211" y="36"/>
                                  </a:lnTo>
                                  <a:lnTo>
                                    <a:pt x="202" y="24"/>
                                  </a:lnTo>
                                  <a:lnTo>
                                    <a:pt x="188" y="13"/>
                                  </a:lnTo>
                                  <a:lnTo>
                                    <a:pt x="173" y="5"/>
                                  </a:lnTo>
                                  <a:lnTo>
                                    <a:pt x="157" y="1"/>
                                  </a:lnTo>
                                  <a:lnTo>
                                    <a:pt x="140"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7" name="Group 491"/>
                        <wpg:cNvGrpSpPr>
                          <a:grpSpLocks/>
                        </wpg:cNvGrpSpPr>
                        <wpg:grpSpPr bwMode="auto">
                          <a:xfrm>
                            <a:off x="4255" y="507"/>
                            <a:ext cx="156" cy="238"/>
                            <a:chOff x="4255" y="507"/>
                            <a:chExt cx="156" cy="238"/>
                          </a:xfrm>
                        </wpg:grpSpPr>
                        <wps:wsp>
                          <wps:cNvPr id="618" name="Freeform 492"/>
                          <wps:cNvSpPr>
                            <a:spLocks/>
                          </wps:cNvSpPr>
                          <wps:spPr bwMode="auto">
                            <a:xfrm>
                              <a:off x="4255" y="507"/>
                              <a:ext cx="156" cy="238"/>
                            </a:xfrm>
                            <a:custGeom>
                              <a:avLst/>
                              <a:gdLst>
                                <a:gd name="T0" fmla="+- 0 4317 4255"/>
                                <a:gd name="T1" fmla="*/ T0 w 156"/>
                                <a:gd name="T2" fmla="+- 0 516 507"/>
                                <a:gd name="T3" fmla="*/ 516 h 238"/>
                                <a:gd name="T4" fmla="+- 0 4255 4255"/>
                                <a:gd name="T5" fmla="*/ T4 w 156"/>
                                <a:gd name="T6" fmla="+- 0 516 507"/>
                                <a:gd name="T7" fmla="*/ 516 h 238"/>
                                <a:gd name="T8" fmla="+- 0 4255 4255"/>
                                <a:gd name="T9" fmla="*/ T8 w 156"/>
                                <a:gd name="T10" fmla="+- 0 745 507"/>
                                <a:gd name="T11" fmla="*/ 745 h 238"/>
                                <a:gd name="T12" fmla="+- 0 4321 4255"/>
                                <a:gd name="T13" fmla="*/ T12 w 156"/>
                                <a:gd name="T14" fmla="+- 0 745 507"/>
                                <a:gd name="T15" fmla="*/ 745 h 238"/>
                                <a:gd name="T16" fmla="+- 0 4321 4255"/>
                                <a:gd name="T17" fmla="*/ T16 w 156"/>
                                <a:gd name="T18" fmla="+- 0 652 507"/>
                                <a:gd name="T19" fmla="*/ 652 h 238"/>
                                <a:gd name="T20" fmla="+- 0 4322 4255"/>
                                <a:gd name="T21" fmla="*/ T20 w 156"/>
                                <a:gd name="T22" fmla="+- 0 635 507"/>
                                <a:gd name="T23" fmla="*/ 635 h 238"/>
                                <a:gd name="T24" fmla="+- 0 4356 4255"/>
                                <a:gd name="T25" fmla="*/ T24 w 156"/>
                                <a:gd name="T26" fmla="+- 0 579 507"/>
                                <a:gd name="T27" fmla="*/ 579 h 238"/>
                                <a:gd name="T28" fmla="+- 0 4394 4255"/>
                                <a:gd name="T29" fmla="*/ T28 w 156"/>
                                <a:gd name="T30" fmla="+- 0 571 507"/>
                                <a:gd name="T31" fmla="*/ 571 h 238"/>
                                <a:gd name="T32" fmla="+- 0 4410 4255"/>
                                <a:gd name="T33" fmla="*/ T32 w 156"/>
                                <a:gd name="T34" fmla="+- 0 571 507"/>
                                <a:gd name="T35" fmla="*/ 571 h 238"/>
                                <a:gd name="T36" fmla="+- 0 4410 4255"/>
                                <a:gd name="T37" fmla="*/ T36 w 156"/>
                                <a:gd name="T38" fmla="+- 0 555 507"/>
                                <a:gd name="T39" fmla="*/ 555 h 238"/>
                                <a:gd name="T40" fmla="+- 0 4318 4255"/>
                                <a:gd name="T41" fmla="*/ T40 w 156"/>
                                <a:gd name="T42" fmla="+- 0 555 507"/>
                                <a:gd name="T43" fmla="*/ 555 h 238"/>
                                <a:gd name="T44" fmla="+- 0 4317 4255"/>
                                <a:gd name="T45" fmla="*/ T44 w 156"/>
                                <a:gd name="T46" fmla="+- 0 516 507"/>
                                <a:gd name="T47" fmla="*/ 516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6" h="238">
                                  <a:moveTo>
                                    <a:pt x="62" y="9"/>
                                  </a:moveTo>
                                  <a:lnTo>
                                    <a:pt x="0" y="9"/>
                                  </a:lnTo>
                                  <a:lnTo>
                                    <a:pt x="0" y="238"/>
                                  </a:lnTo>
                                  <a:lnTo>
                                    <a:pt x="66" y="238"/>
                                  </a:lnTo>
                                  <a:lnTo>
                                    <a:pt x="66" y="145"/>
                                  </a:lnTo>
                                  <a:lnTo>
                                    <a:pt x="67" y="128"/>
                                  </a:lnTo>
                                  <a:lnTo>
                                    <a:pt x="101" y="72"/>
                                  </a:lnTo>
                                  <a:lnTo>
                                    <a:pt x="139" y="64"/>
                                  </a:lnTo>
                                  <a:lnTo>
                                    <a:pt x="155" y="64"/>
                                  </a:lnTo>
                                  <a:lnTo>
                                    <a:pt x="155" y="48"/>
                                  </a:lnTo>
                                  <a:lnTo>
                                    <a:pt x="63" y="48"/>
                                  </a:lnTo>
                                  <a:lnTo>
                                    <a:pt x="62" y="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493"/>
                          <wps:cNvSpPr>
                            <a:spLocks/>
                          </wps:cNvSpPr>
                          <wps:spPr bwMode="auto">
                            <a:xfrm>
                              <a:off x="4255" y="507"/>
                              <a:ext cx="156" cy="238"/>
                            </a:xfrm>
                            <a:custGeom>
                              <a:avLst/>
                              <a:gdLst>
                                <a:gd name="T0" fmla="+- 0 4410 4255"/>
                                <a:gd name="T1" fmla="*/ T0 w 156"/>
                                <a:gd name="T2" fmla="+- 0 571 507"/>
                                <a:gd name="T3" fmla="*/ 571 h 238"/>
                                <a:gd name="T4" fmla="+- 0 4401 4255"/>
                                <a:gd name="T5" fmla="*/ T4 w 156"/>
                                <a:gd name="T6" fmla="+- 0 571 507"/>
                                <a:gd name="T7" fmla="*/ 571 h 238"/>
                                <a:gd name="T8" fmla="+- 0 4406 4255"/>
                                <a:gd name="T9" fmla="*/ T8 w 156"/>
                                <a:gd name="T10" fmla="+- 0 571 507"/>
                                <a:gd name="T11" fmla="*/ 571 h 238"/>
                                <a:gd name="T12" fmla="+- 0 4410 4255"/>
                                <a:gd name="T13" fmla="*/ T12 w 156"/>
                                <a:gd name="T14" fmla="+- 0 572 507"/>
                                <a:gd name="T15" fmla="*/ 572 h 238"/>
                                <a:gd name="T16" fmla="+- 0 4410 4255"/>
                                <a:gd name="T17" fmla="*/ T16 w 156"/>
                                <a:gd name="T18" fmla="+- 0 571 507"/>
                                <a:gd name="T19" fmla="*/ 571 h 238"/>
                              </a:gdLst>
                              <a:ahLst/>
                              <a:cxnLst>
                                <a:cxn ang="0">
                                  <a:pos x="T1" y="T3"/>
                                </a:cxn>
                                <a:cxn ang="0">
                                  <a:pos x="T5" y="T7"/>
                                </a:cxn>
                                <a:cxn ang="0">
                                  <a:pos x="T9" y="T11"/>
                                </a:cxn>
                                <a:cxn ang="0">
                                  <a:pos x="T13" y="T15"/>
                                </a:cxn>
                                <a:cxn ang="0">
                                  <a:pos x="T17" y="T19"/>
                                </a:cxn>
                              </a:cxnLst>
                              <a:rect l="0" t="0" r="r" b="b"/>
                              <a:pathLst>
                                <a:path w="156" h="238">
                                  <a:moveTo>
                                    <a:pt x="155" y="64"/>
                                  </a:moveTo>
                                  <a:lnTo>
                                    <a:pt x="146" y="64"/>
                                  </a:lnTo>
                                  <a:lnTo>
                                    <a:pt x="151" y="64"/>
                                  </a:lnTo>
                                  <a:lnTo>
                                    <a:pt x="155" y="65"/>
                                  </a:lnTo>
                                  <a:lnTo>
                                    <a:pt x="155" y="64"/>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494"/>
                          <wps:cNvSpPr>
                            <a:spLocks/>
                          </wps:cNvSpPr>
                          <wps:spPr bwMode="auto">
                            <a:xfrm>
                              <a:off x="4255" y="507"/>
                              <a:ext cx="156" cy="238"/>
                            </a:xfrm>
                            <a:custGeom>
                              <a:avLst/>
                              <a:gdLst>
                                <a:gd name="T0" fmla="+- 0 4407 4255"/>
                                <a:gd name="T1" fmla="*/ T0 w 156"/>
                                <a:gd name="T2" fmla="+- 0 507 507"/>
                                <a:gd name="T3" fmla="*/ 507 h 238"/>
                                <a:gd name="T4" fmla="+- 0 4401 4255"/>
                                <a:gd name="T5" fmla="*/ T4 w 156"/>
                                <a:gd name="T6" fmla="+- 0 507 507"/>
                                <a:gd name="T7" fmla="*/ 507 h 238"/>
                                <a:gd name="T8" fmla="+- 0 4377 4255"/>
                                <a:gd name="T9" fmla="*/ T8 w 156"/>
                                <a:gd name="T10" fmla="+- 0 511 507"/>
                                <a:gd name="T11" fmla="*/ 511 h 238"/>
                                <a:gd name="T12" fmla="+- 0 4354 4255"/>
                                <a:gd name="T13" fmla="*/ T12 w 156"/>
                                <a:gd name="T14" fmla="+- 0 521 507"/>
                                <a:gd name="T15" fmla="*/ 521 h 238"/>
                                <a:gd name="T16" fmla="+- 0 4334 4255"/>
                                <a:gd name="T17" fmla="*/ T16 w 156"/>
                                <a:gd name="T18" fmla="+- 0 536 507"/>
                                <a:gd name="T19" fmla="*/ 536 h 238"/>
                                <a:gd name="T20" fmla="+- 0 4318 4255"/>
                                <a:gd name="T21" fmla="*/ T20 w 156"/>
                                <a:gd name="T22" fmla="+- 0 555 507"/>
                                <a:gd name="T23" fmla="*/ 555 h 238"/>
                                <a:gd name="T24" fmla="+- 0 4410 4255"/>
                                <a:gd name="T25" fmla="*/ T24 w 156"/>
                                <a:gd name="T26" fmla="+- 0 555 507"/>
                                <a:gd name="T27" fmla="*/ 555 h 238"/>
                                <a:gd name="T28" fmla="+- 0 4410 4255"/>
                                <a:gd name="T29" fmla="*/ T28 w 156"/>
                                <a:gd name="T30" fmla="+- 0 507 507"/>
                                <a:gd name="T31" fmla="*/ 507 h 238"/>
                                <a:gd name="T32" fmla="+- 0 4407 4255"/>
                                <a:gd name="T33" fmla="*/ T32 w 156"/>
                                <a:gd name="T34" fmla="+- 0 507 507"/>
                                <a:gd name="T35" fmla="*/ 507 h 2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6" h="238">
                                  <a:moveTo>
                                    <a:pt x="152" y="0"/>
                                  </a:moveTo>
                                  <a:lnTo>
                                    <a:pt x="146" y="0"/>
                                  </a:lnTo>
                                  <a:lnTo>
                                    <a:pt x="122" y="4"/>
                                  </a:lnTo>
                                  <a:lnTo>
                                    <a:pt x="99" y="14"/>
                                  </a:lnTo>
                                  <a:lnTo>
                                    <a:pt x="79" y="29"/>
                                  </a:lnTo>
                                  <a:lnTo>
                                    <a:pt x="63" y="48"/>
                                  </a:lnTo>
                                  <a:lnTo>
                                    <a:pt x="155" y="48"/>
                                  </a:lnTo>
                                  <a:lnTo>
                                    <a:pt x="155" y="0"/>
                                  </a:lnTo>
                                  <a:lnTo>
                                    <a:pt x="152"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1" name="Group 495"/>
                        <wpg:cNvGrpSpPr>
                          <a:grpSpLocks/>
                        </wpg:cNvGrpSpPr>
                        <wpg:grpSpPr bwMode="auto">
                          <a:xfrm>
                            <a:off x="4424" y="507"/>
                            <a:ext cx="236" cy="245"/>
                            <a:chOff x="4424" y="507"/>
                            <a:chExt cx="236" cy="245"/>
                          </a:xfrm>
                        </wpg:grpSpPr>
                        <wps:wsp>
                          <wps:cNvPr id="622" name="Freeform 496"/>
                          <wps:cNvSpPr>
                            <a:spLocks/>
                          </wps:cNvSpPr>
                          <wps:spPr bwMode="auto">
                            <a:xfrm>
                              <a:off x="4424" y="507"/>
                              <a:ext cx="236" cy="245"/>
                            </a:xfrm>
                            <a:custGeom>
                              <a:avLst/>
                              <a:gdLst>
                                <a:gd name="T0" fmla="+- 0 4547 4424"/>
                                <a:gd name="T1" fmla="*/ T0 w 236"/>
                                <a:gd name="T2" fmla="+- 0 507 507"/>
                                <a:gd name="T3" fmla="*/ 507 h 245"/>
                                <a:gd name="T4" fmla="+- 0 4491 4424"/>
                                <a:gd name="T5" fmla="*/ T4 w 236"/>
                                <a:gd name="T6" fmla="+- 0 518 507"/>
                                <a:gd name="T7" fmla="*/ 518 h 245"/>
                                <a:gd name="T8" fmla="+- 0 4453 4424"/>
                                <a:gd name="T9" fmla="*/ T8 w 236"/>
                                <a:gd name="T10" fmla="+- 0 546 507"/>
                                <a:gd name="T11" fmla="*/ 546 h 245"/>
                                <a:gd name="T12" fmla="+- 0 4431 4424"/>
                                <a:gd name="T13" fmla="*/ T12 w 236"/>
                                <a:gd name="T14" fmla="+- 0 586 507"/>
                                <a:gd name="T15" fmla="*/ 586 h 245"/>
                                <a:gd name="T16" fmla="+- 0 4424 4424"/>
                                <a:gd name="T17" fmla="*/ T16 w 236"/>
                                <a:gd name="T18" fmla="+- 0 630 507"/>
                                <a:gd name="T19" fmla="*/ 630 h 245"/>
                                <a:gd name="T20" fmla="+- 0 4431 4424"/>
                                <a:gd name="T21" fmla="*/ T20 w 236"/>
                                <a:gd name="T22" fmla="+- 0 676 507"/>
                                <a:gd name="T23" fmla="*/ 676 h 245"/>
                                <a:gd name="T24" fmla="+- 0 4453 4424"/>
                                <a:gd name="T25" fmla="*/ T24 w 236"/>
                                <a:gd name="T26" fmla="+- 0 714 507"/>
                                <a:gd name="T27" fmla="*/ 714 h 245"/>
                                <a:gd name="T28" fmla="+- 0 4492 4424"/>
                                <a:gd name="T29" fmla="*/ T28 w 236"/>
                                <a:gd name="T30" fmla="+- 0 742 507"/>
                                <a:gd name="T31" fmla="*/ 742 h 245"/>
                                <a:gd name="T32" fmla="+- 0 4548 4424"/>
                                <a:gd name="T33" fmla="*/ T32 w 236"/>
                                <a:gd name="T34" fmla="+- 0 752 507"/>
                                <a:gd name="T35" fmla="*/ 752 h 245"/>
                                <a:gd name="T36" fmla="+- 0 4582 4424"/>
                                <a:gd name="T37" fmla="*/ T36 w 236"/>
                                <a:gd name="T38" fmla="+- 0 748 507"/>
                                <a:gd name="T39" fmla="*/ 748 h 245"/>
                                <a:gd name="T40" fmla="+- 0 4611 4424"/>
                                <a:gd name="T41" fmla="*/ T40 w 236"/>
                                <a:gd name="T42" fmla="+- 0 739 507"/>
                                <a:gd name="T43" fmla="*/ 739 h 245"/>
                                <a:gd name="T44" fmla="+- 0 4634 4424"/>
                                <a:gd name="T45" fmla="*/ T44 w 236"/>
                                <a:gd name="T46" fmla="+- 0 724 507"/>
                                <a:gd name="T47" fmla="*/ 724 h 245"/>
                                <a:gd name="T48" fmla="+- 0 4653 4424"/>
                                <a:gd name="T49" fmla="*/ T48 w 236"/>
                                <a:gd name="T50" fmla="+- 0 707 507"/>
                                <a:gd name="T51" fmla="*/ 707 h 245"/>
                                <a:gd name="T52" fmla="+- 0 4646 4424"/>
                                <a:gd name="T53" fmla="*/ T52 w 236"/>
                                <a:gd name="T54" fmla="+- 0 701 507"/>
                                <a:gd name="T55" fmla="*/ 701 h 245"/>
                                <a:gd name="T56" fmla="+- 0 4550 4424"/>
                                <a:gd name="T57" fmla="*/ T56 w 236"/>
                                <a:gd name="T58" fmla="+- 0 701 507"/>
                                <a:gd name="T59" fmla="*/ 701 h 245"/>
                                <a:gd name="T60" fmla="+- 0 4523 4424"/>
                                <a:gd name="T61" fmla="*/ T60 w 236"/>
                                <a:gd name="T62" fmla="+- 0 696 507"/>
                                <a:gd name="T63" fmla="*/ 696 h 245"/>
                                <a:gd name="T64" fmla="+- 0 4504 4424"/>
                                <a:gd name="T65" fmla="*/ T64 w 236"/>
                                <a:gd name="T66" fmla="+- 0 683 507"/>
                                <a:gd name="T67" fmla="*/ 683 h 245"/>
                                <a:gd name="T68" fmla="+- 0 4495 4424"/>
                                <a:gd name="T69" fmla="*/ T68 w 236"/>
                                <a:gd name="T70" fmla="+- 0 666 507"/>
                                <a:gd name="T71" fmla="*/ 666 h 245"/>
                                <a:gd name="T72" fmla="+- 0 4492 4424"/>
                                <a:gd name="T73" fmla="*/ T72 w 236"/>
                                <a:gd name="T74" fmla="+- 0 650 507"/>
                                <a:gd name="T75" fmla="*/ 650 h 245"/>
                                <a:gd name="T76" fmla="+- 0 4659 4424"/>
                                <a:gd name="T77" fmla="*/ T76 w 236"/>
                                <a:gd name="T78" fmla="+- 0 650 507"/>
                                <a:gd name="T79" fmla="*/ 650 h 245"/>
                                <a:gd name="T80" fmla="+- 0 4658 4424"/>
                                <a:gd name="T81" fmla="*/ T80 w 236"/>
                                <a:gd name="T82" fmla="+- 0 619 507"/>
                                <a:gd name="T83" fmla="*/ 619 h 245"/>
                                <a:gd name="T84" fmla="+- 0 4656 4424"/>
                                <a:gd name="T85" fmla="*/ T84 w 236"/>
                                <a:gd name="T86" fmla="+- 0 605 507"/>
                                <a:gd name="T87" fmla="*/ 605 h 245"/>
                                <a:gd name="T88" fmla="+- 0 4492 4424"/>
                                <a:gd name="T89" fmla="*/ T88 w 236"/>
                                <a:gd name="T90" fmla="+- 0 605 507"/>
                                <a:gd name="T91" fmla="*/ 605 h 245"/>
                                <a:gd name="T92" fmla="+- 0 4494 4424"/>
                                <a:gd name="T93" fmla="*/ T92 w 236"/>
                                <a:gd name="T94" fmla="+- 0 593 507"/>
                                <a:gd name="T95" fmla="*/ 593 h 245"/>
                                <a:gd name="T96" fmla="+- 0 4502 4424"/>
                                <a:gd name="T97" fmla="*/ T96 w 236"/>
                                <a:gd name="T98" fmla="+- 0 577 507"/>
                                <a:gd name="T99" fmla="*/ 577 h 245"/>
                                <a:gd name="T100" fmla="+- 0 4518 4424"/>
                                <a:gd name="T101" fmla="*/ T100 w 236"/>
                                <a:gd name="T102" fmla="+- 0 562 507"/>
                                <a:gd name="T103" fmla="*/ 562 h 245"/>
                                <a:gd name="T104" fmla="+- 0 4544 4424"/>
                                <a:gd name="T105" fmla="*/ T104 w 236"/>
                                <a:gd name="T106" fmla="+- 0 556 507"/>
                                <a:gd name="T107" fmla="*/ 556 h 245"/>
                                <a:gd name="T108" fmla="+- 0 4639 4424"/>
                                <a:gd name="T109" fmla="*/ T108 w 236"/>
                                <a:gd name="T110" fmla="+- 0 556 507"/>
                                <a:gd name="T111" fmla="*/ 556 h 245"/>
                                <a:gd name="T112" fmla="+- 0 4625 4424"/>
                                <a:gd name="T113" fmla="*/ T112 w 236"/>
                                <a:gd name="T114" fmla="+- 0 537 507"/>
                                <a:gd name="T115" fmla="*/ 537 h 245"/>
                                <a:gd name="T116" fmla="+- 0 4605 4424"/>
                                <a:gd name="T117" fmla="*/ T116 w 236"/>
                                <a:gd name="T118" fmla="+- 0 521 507"/>
                                <a:gd name="T119" fmla="*/ 521 h 245"/>
                                <a:gd name="T120" fmla="+- 0 4584 4424"/>
                                <a:gd name="T121" fmla="*/ T120 w 236"/>
                                <a:gd name="T122" fmla="+- 0 512 507"/>
                                <a:gd name="T123" fmla="*/ 512 h 245"/>
                                <a:gd name="T124" fmla="+- 0 4564 4424"/>
                                <a:gd name="T125" fmla="*/ T124 w 236"/>
                                <a:gd name="T126" fmla="+- 0 508 507"/>
                                <a:gd name="T127" fmla="*/ 508 h 245"/>
                                <a:gd name="T128" fmla="+- 0 4547 4424"/>
                                <a:gd name="T129" fmla="*/ T128 w 236"/>
                                <a:gd name="T130" fmla="+- 0 507 507"/>
                                <a:gd name="T131" fmla="*/ 507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6" h="245">
                                  <a:moveTo>
                                    <a:pt x="123" y="0"/>
                                  </a:moveTo>
                                  <a:lnTo>
                                    <a:pt x="67" y="11"/>
                                  </a:lnTo>
                                  <a:lnTo>
                                    <a:pt x="29" y="39"/>
                                  </a:lnTo>
                                  <a:lnTo>
                                    <a:pt x="7" y="79"/>
                                  </a:lnTo>
                                  <a:lnTo>
                                    <a:pt x="0" y="123"/>
                                  </a:lnTo>
                                  <a:lnTo>
                                    <a:pt x="7" y="169"/>
                                  </a:lnTo>
                                  <a:lnTo>
                                    <a:pt x="29" y="207"/>
                                  </a:lnTo>
                                  <a:lnTo>
                                    <a:pt x="68" y="235"/>
                                  </a:lnTo>
                                  <a:lnTo>
                                    <a:pt x="124" y="245"/>
                                  </a:lnTo>
                                  <a:lnTo>
                                    <a:pt x="158" y="241"/>
                                  </a:lnTo>
                                  <a:lnTo>
                                    <a:pt x="187" y="232"/>
                                  </a:lnTo>
                                  <a:lnTo>
                                    <a:pt x="210" y="217"/>
                                  </a:lnTo>
                                  <a:lnTo>
                                    <a:pt x="229" y="200"/>
                                  </a:lnTo>
                                  <a:lnTo>
                                    <a:pt x="222" y="194"/>
                                  </a:lnTo>
                                  <a:lnTo>
                                    <a:pt x="126" y="194"/>
                                  </a:lnTo>
                                  <a:lnTo>
                                    <a:pt x="99" y="189"/>
                                  </a:lnTo>
                                  <a:lnTo>
                                    <a:pt x="80" y="176"/>
                                  </a:lnTo>
                                  <a:lnTo>
                                    <a:pt x="71" y="159"/>
                                  </a:lnTo>
                                  <a:lnTo>
                                    <a:pt x="68" y="143"/>
                                  </a:lnTo>
                                  <a:lnTo>
                                    <a:pt x="235" y="143"/>
                                  </a:lnTo>
                                  <a:lnTo>
                                    <a:pt x="234" y="112"/>
                                  </a:lnTo>
                                  <a:lnTo>
                                    <a:pt x="232" y="98"/>
                                  </a:lnTo>
                                  <a:lnTo>
                                    <a:pt x="68" y="98"/>
                                  </a:lnTo>
                                  <a:lnTo>
                                    <a:pt x="70" y="86"/>
                                  </a:lnTo>
                                  <a:lnTo>
                                    <a:pt x="78" y="70"/>
                                  </a:lnTo>
                                  <a:lnTo>
                                    <a:pt x="94" y="55"/>
                                  </a:lnTo>
                                  <a:lnTo>
                                    <a:pt x="120" y="49"/>
                                  </a:lnTo>
                                  <a:lnTo>
                                    <a:pt x="215" y="49"/>
                                  </a:lnTo>
                                  <a:lnTo>
                                    <a:pt x="201" y="30"/>
                                  </a:lnTo>
                                  <a:lnTo>
                                    <a:pt x="181" y="14"/>
                                  </a:lnTo>
                                  <a:lnTo>
                                    <a:pt x="160" y="5"/>
                                  </a:lnTo>
                                  <a:lnTo>
                                    <a:pt x="140" y="1"/>
                                  </a:lnTo>
                                  <a:lnTo>
                                    <a:pt x="123" y="0"/>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497"/>
                          <wps:cNvSpPr>
                            <a:spLocks/>
                          </wps:cNvSpPr>
                          <wps:spPr bwMode="auto">
                            <a:xfrm>
                              <a:off x="4424" y="507"/>
                              <a:ext cx="236" cy="245"/>
                            </a:xfrm>
                            <a:custGeom>
                              <a:avLst/>
                              <a:gdLst>
                                <a:gd name="T0" fmla="+- 0 4617 4424"/>
                                <a:gd name="T1" fmla="*/ T0 w 236"/>
                                <a:gd name="T2" fmla="+- 0 673 507"/>
                                <a:gd name="T3" fmla="*/ 673 h 245"/>
                                <a:gd name="T4" fmla="+- 0 4610 4424"/>
                                <a:gd name="T5" fmla="*/ T4 w 236"/>
                                <a:gd name="T6" fmla="+- 0 679 507"/>
                                <a:gd name="T7" fmla="*/ 679 h 245"/>
                                <a:gd name="T8" fmla="+- 0 4596 4424"/>
                                <a:gd name="T9" fmla="*/ T8 w 236"/>
                                <a:gd name="T10" fmla="+- 0 689 507"/>
                                <a:gd name="T11" fmla="*/ 689 h 245"/>
                                <a:gd name="T12" fmla="+- 0 4577 4424"/>
                                <a:gd name="T13" fmla="*/ T12 w 236"/>
                                <a:gd name="T14" fmla="+- 0 697 507"/>
                                <a:gd name="T15" fmla="*/ 697 h 245"/>
                                <a:gd name="T16" fmla="+- 0 4550 4424"/>
                                <a:gd name="T17" fmla="*/ T16 w 236"/>
                                <a:gd name="T18" fmla="+- 0 701 507"/>
                                <a:gd name="T19" fmla="*/ 701 h 245"/>
                                <a:gd name="T20" fmla="+- 0 4646 4424"/>
                                <a:gd name="T21" fmla="*/ T20 w 236"/>
                                <a:gd name="T22" fmla="+- 0 701 507"/>
                                <a:gd name="T23" fmla="*/ 701 h 245"/>
                                <a:gd name="T24" fmla="+- 0 4617 4424"/>
                                <a:gd name="T25" fmla="*/ T24 w 236"/>
                                <a:gd name="T26" fmla="+- 0 673 507"/>
                                <a:gd name="T27" fmla="*/ 673 h 245"/>
                              </a:gdLst>
                              <a:ahLst/>
                              <a:cxnLst>
                                <a:cxn ang="0">
                                  <a:pos x="T1" y="T3"/>
                                </a:cxn>
                                <a:cxn ang="0">
                                  <a:pos x="T5" y="T7"/>
                                </a:cxn>
                                <a:cxn ang="0">
                                  <a:pos x="T9" y="T11"/>
                                </a:cxn>
                                <a:cxn ang="0">
                                  <a:pos x="T13" y="T15"/>
                                </a:cxn>
                                <a:cxn ang="0">
                                  <a:pos x="T17" y="T19"/>
                                </a:cxn>
                                <a:cxn ang="0">
                                  <a:pos x="T21" y="T23"/>
                                </a:cxn>
                                <a:cxn ang="0">
                                  <a:pos x="T25" y="T27"/>
                                </a:cxn>
                              </a:cxnLst>
                              <a:rect l="0" t="0" r="r" b="b"/>
                              <a:pathLst>
                                <a:path w="236" h="245">
                                  <a:moveTo>
                                    <a:pt x="193" y="166"/>
                                  </a:moveTo>
                                  <a:lnTo>
                                    <a:pt x="186" y="172"/>
                                  </a:lnTo>
                                  <a:lnTo>
                                    <a:pt x="172" y="182"/>
                                  </a:lnTo>
                                  <a:lnTo>
                                    <a:pt x="153" y="190"/>
                                  </a:lnTo>
                                  <a:lnTo>
                                    <a:pt x="126" y="194"/>
                                  </a:lnTo>
                                  <a:lnTo>
                                    <a:pt x="222" y="194"/>
                                  </a:lnTo>
                                  <a:lnTo>
                                    <a:pt x="193" y="166"/>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498"/>
                          <wps:cNvSpPr>
                            <a:spLocks/>
                          </wps:cNvSpPr>
                          <wps:spPr bwMode="auto">
                            <a:xfrm>
                              <a:off x="4424" y="507"/>
                              <a:ext cx="236" cy="245"/>
                            </a:xfrm>
                            <a:custGeom>
                              <a:avLst/>
                              <a:gdLst>
                                <a:gd name="T0" fmla="+- 0 4639 4424"/>
                                <a:gd name="T1" fmla="*/ T0 w 236"/>
                                <a:gd name="T2" fmla="+- 0 556 507"/>
                                <a:gd name="T3" fmla="*/ 556 h 245"/>
                                <a:gd name="T4" fmla="+- 0 4544 4424"/>
                                <a:gd name="T5" fmla="*/ T4 w 236"/>
                                <a:gd name="T6" fmla="+- 0 556 507"/>
                                <a:gd name="T7" fmla="*/ 556 h 245"/>
                                <a:gd name="T8" fmla="+- 0 4570 4424"/>
                                <a:gd name="T9" fmla="*/ T8 w 236"/>
                                <a:gd name="T10" fmla="+- 0 562 507"/>
                                <a:gd name="T11" fmla="*/ 562 h 245"/>
                                <a:gd name="T12" fmla="+- 0 4586 4424"/>
                                <a:gd name="T13" fmla="*/ T12 w 236"/>
                                <a:gd name="T14" fmla="+- 0 576 507"/>
                                <a:gd name="T15" fmla="*/ 576 h 245"/>
                                <a:gd name="T16" fmla="+- 0 4593 4424"/>
                                <a:gd name="T17" fmla="*/ T16 w 236"/>
                                <a:gd name="T18" fmla="+- 0 593 507"/>
                                <a:gd name="T19" fmla="*/ 593 h 245"/>
                                <a:gd name="T20" fmla="+- 0 4595 4424"/>
                                <a:gd name="T21" fmla="*/ T20 w 236"/>
                                <a:gd name="T22" fmla="+- 0 605 507"/>
                                <a:gd name="T23" fmla="*/ 605 h 245"/>
                                <a:gd name="T24" fmla="+- 0 4656 4424"/>
                                <a:gd name="T25" fmla="*/ T24 w 236"/>
                                <a:gd name="T26" fmla="+- 0 605 507"/>
                                <a:gd name="T27" fmla="*/ 605 h 245"/>
                                <a:gd name="T28" fmla="+- 0 4654 4424"/>
                                <a:gd name="T29" fmla="*/ T28 w 236"/>
                                <a:gd name="T30" fmla="+- 0 589 507"/>
                                <a:gd name="T31" fmla="*/ 589 h 245"/>
                                <a:gd name="T32" fmla="+- 0 4643 4424"/>
                                <a:gd name="T33" fmla="*/ T32 w 236"/>
                                <a:gd name="T34" fmla="+- 0 562 507"/>
                                <a:gd name="T35" fmla="*/ 562 h 245"/>
                                <a:gd name="T36" fmla="+- 0 4639 4424"/>
                                <a:gd name="T37" fmla="*/ T36 w 236"/>
                                <a:gd name="T38" fmla="+- 0 556 507"/>
                                <a:gd name="T39" fmla="*/ 556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36" h="245">
                                  <a:moveTo>
                                    <a:pt x="215" y="49"/>
                                  </a:moveTo>
                                  <a:lnTo>
                                    <a:pt x="120" y="49"/>
                                  </a:lnTo>
                                  <a:lnTo>
                                    <a:pt x="146" y="55"/>
                                  </a:lnTo>
                                  <a:lnTo>
                                    <a:pt x="162" y="69"/>
                                  </a:lnTo>
                                  <a:lnTo>
                                    <a:pt x="169" y="86"/>
                                  </a:lnTo>
                                  <a:lnTo>
                                    <a:pt x="171" y="98"/>
                                  </a:lnTo>
                                  <a:lnTo>
                                    <a:pt x="232" y="98"/>
                                  </a:lnTo>
                                  <a:lnTo>
                                    <a:pt x="230" y="82"/>
                                  </a:lnTo>
                                  <a:lnTo>
                                    <a:pt x="219" y="55"/>
                                  </a:lnTo>
                                  <a:lnTo>
                                    <a:pt x="215" y="49"/>
                                  </a:lnTo>
                                  <a:close/>
                                </a:path>
                              </a:pathLst>
                            </a:custGeom>
                            <a:solidFill>
                              <a:srgbClr val="606A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25" name="Group 499"/>
                      <wpg:cNvGrpSpPr>
                        <a:grpSpLocks/>
                      </wpg:cNvGrpSpPr>
                      <wpg:grpSpPr bwMode="auto">
                        <a:xfrm>
                          <a:off x="2169" y="1079"/>
                          <a:ext cx="918" cy="249"/>
                          <a:chOff x="2169" y="83"/>
                          <a:chExt cx="918" cy="249"/>
                        </a:xfrm>
                      </wpg:grpSpPr>
                      <wpg:grpSp>
                        <wpg:cNvPr id="626" name="Group 500"/>
                        <wpg:cNvGrpSpPr>
                          <a:grpSpLocks/>
                        </wpg:cNvGrpSpPr>
                        <wpg:grpSpPr bwMode="auto">
                          <a:xfrm>
                            <a:off x="2288" y="124"/>
                            <a:ext cx="2" cy="184"/>
                            <a:chOff x="2288" y="124"/>
                            <a:chExt cx="2" cy="184"/>
                          </a:xfrm>
                        </wpg:grpSpPr>
                        <wps:wsp>
                          <wps:cNvPr id="627" name="Freeform 501"/>
                          <wps:cNvSpPr>
                            <a:spLocks/>
                          </wps:cNvSpPr>
                          <wps:spPr bwMode="auto">
                            <a:xfrm>
                              <a:off x="2288" y="124"/>
                              <a:ext cx="2" cy="184"/>
                            </a:xfrm>
                            <a:custGeom>
                              <a:avLst/>
                              <a:gdLst>
                                <a:gd name="T0" fmla="+- 0 124 124"/>
                                <a:gd name="T1" fmla="*/ 124 h 184"/>
                                <a:gd name="T2" fmla="+- 0 307 124"/>
                                <a:gd name="T3" fmla="*/ 307 h 184"/>
                              </a:gdLst>
                              <a:ahLst/>
                              <a:cxnLst>
                                <a:cxn ang="0">
                                  <a:pos x="0" y="T1"/>
                                </a:cxn>
                                <a:cxn ang="0">
                                  <a:pos x="0" y="T3"/>
                                </a:cxn>
                              </a:cxnLst>
                              <a:rect l="0" t="0" r="r" b="b"/>
                              <a:pathLst>
                                <a:path h="184">
                                  <a:moveTo>
                                    <a:pt x="0" y="0"/>
                                  </a:moveTo>
                                  <a:lnTo>
                                    <a:pt x="0" y="183"/>
                                  </a:lnTo>
                                </a:path>
                              </a:pathLst>
                            </a:custGeom>
                            <a:noFill/>
                            <a:ln w="310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502"/>
                        <wpg:cNvGrpSpPr>
                          <a:grpSpLocks/>
                        </wpg:cNvGrpSpPr>
                        <wpg:grpSpPr bwMode="auto">
                          <a:xfrm>
                            <a:off x="2190" y="103"/>
                            <a:ext cx="197" cy="2"/>
                            <a:chOff x="2190" y="103"/>
                            <a:chExt cx="197" cy="2"/>
                          </a:xfrm>
                        </wpg:grpSpPr>
                        <wps:wsp>
                          <wps:cNvPr id="629" name="Freeform 503"/>
                          <wps:cNvSpPr>
                            <a:spLocks/>
                          </wps:cNvSpPr>
                          <wps:spPr bwMode="auto">
                            <a:xfrm>
                              <a:off x="2190" y="103"/>
                              <a:ext cx="197" cy="2"/>
                            </a:xfrm>
                            <a:custGeom>
                              <a:avLst/>
                              <a:gdLst>
                                <a:gd name="T0" fmla="+- 0 2190 2190"/>
                                <a:gd name="T1" fmla="*/ T0 w 197"/>
                                <a:gd name="T2" fmla="+- 0 2387 2190"/>
                                <a:gd name="T3" fmla="*/ T2 w 197"/>
                              </a:gdLst>
                              <a:ahLst/>
                              <a:cxnLst>
                                <a:cxn ang="0">
                                  <a:pos x="T1" y="0"/>
                                </a:cxn>
                                <a:cxn ang="0">
                                  <a:pos x="T3" y="0"/>
                                </a:cxn>
                              </a:cxnLst>
                              <a:rect l="0" t="0" r="r" b="b"/>
                              <a:pathLst>
                                <a:path w="197">
                                  <a:moveTo>
                                    <a:pt x="0" y="0"/>
                                  </a:moveTo>
                                  <a:lnTo>
                                    <a:pt x="197" y="0"/>
                                  </a:lnTo>
                                </a:path>
                              </a:pathLst>
                            </a:custGeom>
                            <a:noFill/>
                            <a:ln w="260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504"/>
                        <wpg:cNvGrpSpPr>
                          <a:grpSpLocks/>
                        </wpg:cNvGrpSpPr>
                        <wpg:grpSpPr bwMode="auto">
                          <a:xfrm>
                            <a:off x="2349" y="142"/>
                            <a:ext cx="178" cy="170"/>
                            <a:chOff x="2349" y="142"/>
                            <a:chExt cx="178" cy="170"/>
                          </a:xfrm>
                        </wpg:grpSpPr>
                        <wps:wsp>
                          <wps:cNvPr id="631" name="Freeform 505"/>
                          <wps:cNvSpPr>
                            <a:spLocks/>
                          </wps:cNvSpPr>
                          <wps:spPr bwMode="auto">
                            <a:xfrm>
                              <a:off x="2349" y="142"/>
                              <a:ext cx="178" cy="170"/>
                            </a:xfrm>
                            <a:custGeom>
                              <a:avLst/>
                              <a:gdLst>
                                <a:gd name="T0" fmla="+- 0 2438 2349"/>
                                <a:gd name="T1" fmla="*/ T0 w 178"/>
                                <a:gd name="T2" fmla="+- 0 142 142"/>
                                <a:gd name="T3" fmla="*/ 142 h 170"/>
                                <a:gd name="T4" fmla="+- 0 2398 2349"/>
                                <a:gd name="T5" fmla="*/ T4 w 178"/>
                                <a:gd name="T6" fmla="+- 0 150 142"/>
                                <a:gd name="T7" fmla="*/ 150 h 170"/>
                                <a:gd name="T8" fmla="+- 0 2370 2349"/>
                                <a:gd name="T9" fmla="*/ T8 w 178"/>
                                <a:gd name="T10" fmla="+- 0 170 142"/>
                                <a:gd name="T11" fmla="*/ 170 h 170"/>
                                <a:gd name="T12" fmla="+- 0 2354 2349"/>
                                <a:gd name="T13" fmla="*/ T12 w 178"/>
                                <a:gd name="T14" fmla="+- 0 197 142"/>
                                <a:gd name="T15" fmla="*/ 197 h 170"/>
                                <a:gd name="T16" fmla="+- 0 2349 2349"/>
                                <a:gd name="T17" fmla="*/ T16 w 178"/>
                                <a:gd name="T18" fmla="+- 0 227 142"/>
                                <a:gd name="T19" fmla="*/ 227 h 170"/>
                                <a:gd name="T20" fmla="+- 0 2354 2349"/>
                                <a:gd name="T21" fmla="*/ T20 w 178"/>
                                <a:gd name="T22" fmla="+- 0 257 142"/>
                                <a:gd name="T23" fmla="*/ 257 h 170"/>
                                <a:gd name="T24" fmla="+- 0 2370 2349"/>
                                <a:gd name="T25" fmla="*/ T24 w 178"/>
                                <a:gd name="T26" fmla="+- 0 285 142"/>
                                <a:gd name="T27" fmla="*/ 285 h 170"/>
                                <a:gd name="T28" fmla="+- 0 2398 2349"/>
                                <a:gd name="T29" fmla="*/ T28 w 178"/>
                                <a:gd name="T30" fmla="+- 0 304 142"/>
                                <a:gd name="T31" fmla="*/ 304 h 170"/>
                                <a:gd name="T32" fmla="+- 0 2438 2349"/>
                                <a:gd name="T33" fmla="*/ T32 w 178"/>
                                <a:gd name="T34" fmla="+- 0 312 142"/>
                                <a:gd name="T35" fmla="*/ 312 h 170"/>
                                <a:gd name="T36" fmla="+- 0 2478 2349"/>
                                <a:gd name="T37" fmla="*/ T36 w 178"/>
                                <a:gd name="T38" fmla="+- 0 304 142"/>
                                <a:gd name="T39" fmla="*/ 304 h 170"/>
                                <a:gd name="T40" fmla="+- 0 2506 2349"/>
                                <a:gd name="T41" fmla="*/ T40 w 178"/>
                                <a:gd name="T42" fmla="+- 0 285 142"/>
                                <a:gd name="T43" fmla="*/ 285 h 170"/>
                                <a:gd name="T44" fmla="+- 0 2512 2349"/>
                                <a:gd name="T45" fmla="*/ T44 w 178"/>
                                <a:gd name="T46" fmla="+- 0 275 142"/>
                                <a:gd name="T47" fmla="*/ 275 h 170"/>
                                <a:gd name="T48" fmla="+- 0 2425 2349"/>
                                <a:gd name="T49" fmla="*/ T48 w 178"/>
                                <a:gd name="T50" fmla="+- 0 275 142"/>
                                <a:gd name="T51" fmla="*/ 275 h 170"/>
                                <a:gd name="T52" fmla="+- 0 2416 2349"/>
                                <a:gd name="T53" fmla="*/ T52 w 178"/>
                                <a:gd name="T54" fmla="+- 0 270 142"/>
                                <a:gd name="T55" fmla="*/ 270 h 170"/>
                                <a:gd name="T56" fmla="+- 0 2401 2349"/>
                                <a:gd name="T57" fmla="*/ T56 w 178"/>
                                <a:gd name="T58" fmla="+- 0 253 142"/>
                                <a:gd name="T59" fmla="*/ 253 h 170"/>
                                <a:gd name="T60" fmla="+- 0 2397 2349"/>
                                <a:gd name="T61" fmla="*/ T60 w 178"/>
                                <a:gd name="T62" fmla="+- 0 241 142"/>
                                <a:gd name="T63" fmla="*/ 241 h 170"/>
                                <a:gd name="T64" fmla="+- 0 2397 2349"/>
                                <a:gd name="T65" fmla="*/ T64 w 178"/>
                                <a:gd name="T66" fmla="+- 0 212 142"/>
                                <a:gd name="T67" fmla="*/ 212 h 170"/>
                                <a:gd name="T68" fmla="+- 0 2401 2349"/>
                                <a:gd name="T69" fmla="*/ T68 w 178"/>
                                <a:gd name="T70" fmla="+- 0 200 142"/>
                                <a:gd name="T71" fmla="*/ 200 h 170"/>
                                <a:gd name="T72" fmla="+- 0 2408 2349"/>
                                <a:gd name="T73" fmla="*/ T72 w 178"/>
                                <a:gd name="T74" fmla="+- 0 192 142"/>
                                <a:gd name="T75" fmla="*/ 192 h 170"/>
                                <a:gd name="T76" fmla="+- 0 2415 2349"/>
                                <a:gd name="T77" fmla="*/ T76 w 178"/>
                                <a:gd name="T78" fmla="+- 0 184 142"/>
                                <a:gd name="T79" fmla="*/ 184 h 170"/>
                                <a:gd name="T80" fmla="+- 0 2425 2349"/>
                                <a:gd name="T81" fmla="*/ T80 w 178"/>
                                <a:gd name="T82" fmla="+- 0 179 142"/>
                                <a:gd name="T83" fmla="*/ 179 h 170"/>
                                <a:gd name="T84" fmla="+- 0 2512 2349"/>
                                <a:gd name="T85" fmla="*/ T84 w 178"/>
                                <a:gd name="T86" fmla="+- 0 179 142"/>
                                <a:gd name="T87" fmla="*/ 179 h 170"/>
                                <a:gd name="T88" fmla="+- 0 2506 2349"/>
                                <a:gd name="T89" fmla="*/ T88 w 178"/>
                                <a:gd name="T90" fmla="+- 0 170 142"/>
                                <a:gd name="T91" fmla="*/ 170 h 170"/>
                                <a:gd name="T92" fmla="+- 0 2478 2349"/>
                                <a:gd name="T93" fmla="*/ T92 w 178"/>
                                <a:gd name="T94" fmla="+- 0 150 142"/>
                                <a:gd name="T95" fmla="*/ 150 h 170"/>
                                <a:gd name="T96" fmla="+- 0 2438 2349"/>
                                <a:gd name="T97" fmla="*/ T96 w 178"/>
                                <a:gd name="T98" fmla="+- 0 142 142"/>
                                <a:gd name="T99"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78" h="170">
                                  <a:moveTo>
                                    <a:pt x="89" y="0"/>
                                  </a:moveTo>
                                  <a:lnTo>
                                    <a:pt x="49" y="8"/>
                                  </a:lnTo>
                                  <a:lnTo>
                                    <a:pt x="21" y="28"/>
                                  </a:lnTo>
                                  <a:lnTo>
                                    <a:pt x="5" y="55"/>
                                  </a:lnTo>
                                  <a:lnTo>
                                    <a:pt x="0" y="85"/>
                                  </a:lnTo>
                                  <a:lnTo>
                                    <a:pt x="5" y="115"/>
                                  </a:lnTo>
                                  <a:lnTo>
                                    <a:pt x="21" y="143"/>
                                  </a:lnTo>
                                  <a:lnTo>
                                    <a:pt x="49" y="162"/>
                                  </a:lnTo>
                                  <a:lnTo>
                                    <a:pt x="89" y="170"/>
                                  </a:lnTo>
                                  <a:lnTo>
                                    <a:pt x="129" y="162"/>
                                  </a:lnTo>
                                  <a:lnTo>
                                    <a:pt x="157" y="143"/>
                                  </a:lnTo>
                                  <a:lnTo>
                                    <a:pt x="163" y="133"/>
                                  </a:lnTo>
                                  <a:lnTo>
                                    <a:pt x="76" y="133"/>
                                  </a:lnTo>
                                  <a:lnTo>
                                    <a:pt x="67" y="128"/>
                                  </a:lnTo>
                                  <a:lnTo>
                                    <a:pt x="52" y="111"/>
                                  </a:lnTo>
                                  <a:lnTo>
                                    <a:pt x="48" y="99"/>
                                  </a:lnTo>
                                  <a:lnTo>
                                    <a:pt x="48" y="70"/>
                                  </a:lnTo>
                                  <a:lnTo>
                                    <a:pt x="52" y="58"/>
                                  </a:lnTo>
                                  <a:lnTo>
                                    <a:pt x="59" y="50"/>
                                  </a:lnTo>
                                  <a:lnTo>
                                    <a:pt x="66" y="42"/>
                                  </a:lnTo>
                                  <a:lnTo>
                                    <a:pt x="76" y="37"/>
                                  </a:lnTo>
                                  <a:lnTo>
                                    <a:pt x="163" y="37"/>
                                  </a:lnTo>
                                  <a:lnTo>
                                    <a:pt x="157" y="28"/>
                                  </a:lnTo>
                                  <a:lnTo>
                                    <a:pt x="129" y="8"/>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506"/>
                          <wps:cNvSpPr>
                            <a:spLocks/>
                          </wps:cNvSpPr>
                          <wps:spPr bwMode="auto">
                            <a:xfrm>
                              <a:off x="2349" y="142"/>
                              <a:ext cx="178" cy="170"/>
                            </a:xfrm>
                            <a:custGeom>
                              <a:avLst/>
                              <a:gdLst>
                                <a:gd name="T0" fmla="+- 0 2512 2349"/>
                                <a:gd name="T1" fmla="*/ T0 w 178"/>
                                <a:gd name="T2" fmla="+- 0 179 142"/>
                                <a:gd name="T3" fmla="*/ 179 h 170"/>
                                <a:gd name="T4" fmla="+- 0 2438 2349"/>
                                <a:gd name="T5" fmla="*/ T4 w 178"/>
                                <a:gd name="T6" fmla="+- 0 179 142"/>
                                <a:gd name="T7" fmla="*/ 179 h 170"/>
                                <a:gd name="T8" fmla="+- 0 2456 2349"/>
                                <a:gd name="T9" fmla="*/ T8 w 178"/>
                                <a:gd name="T10" fmla="+- 0 183 142"/>
                                <a:gd name="T11" fmla="*/ 183 h 170"/>
                                <a:gd name="T12" fmla="+- 0 2469 2349"/>
                                <a:gd name="T13" fmla="*/ T12 w 178"/>
                                <a:gd name="T14" fmla="+- 0 193 142"/>
                                <a:gd name="T15" fmla="*/ 193 h 170"/>
                                <a:gd name="T16" fmla="+- 0 2477 2349"/>
                                <a:gd name="T17" fmla="*/ T16 w 178"/>
                                <a:gd name="T18" fmla="+- 0 208 142"/>
                                <a:gd name="T19" fmla="*/ 208 h 170"/>
                                <a:gd name="T20" fmla="+- 0 2479 2349"/>
                                <a:gd name="T21" fmla="*/ T20 w 178"/>
                                <a:gd name="T22" fmla="+- 0 227 142"/>
                                <a:gd name="T23" fmla="*/ 227 h 170"/>
                                <a:gd name="T24" fmla="+- 0 2479 2349"/>
                                <a:gd name="T25" fmla="*/ T24 w 178"/>
                                <a:gd name="T26" fmla="+- 0 241 142"/>
                                <a:gd name="T27" fmla="*/ 241 h 170"/>
                                <a:gd name="T28" fmla="+- 0 2475 2349"/>
                                <a:gd name="T29" fmla="*/ T28 w 178"/>
                                <a:gd name="T30" fmla="+- 0 253 142"/>
                                <a:gd name="T31" fmla="*/ 253 h 170"/>
                                <a:gd name="T32" fmla="+- 0 2461 2349"/>
                                <a:gd name="T33" fmla="*/ T32 w 178"/>
                                <a:gd name="T34" fmla="+- 0 270 142"/>
                                <a:gd name="T35" fmla="*/ 270 h 170"/>
                                <a:gd name="T36" fmla="+- 0 2451 2349"/>
                                <a:gd name="T37" fmla="*/ T36 w 178"/>
                                <a:gd name="T38" fmla="+- 0 275 142"/>
                                <a:gd name="T39" fmla="*/ 275 h 170"/>
                                <a:gd name="T40" fmla="+- 0 2512 2349"/>
                                <a:gd name="T41" fmla="*/ T40 w 178"/>
                                <a:gd name="T42" fmla="+- 0 275 142"/>
                                <a:gd name="T43" fmla="*/ 275 h 170"/>
                                <a:gd name="T44" fmla="+- 0 2522 2349"/>
                                <a:gd name="T45" fmla="*/ T44 w 178"/>
                                <a:gd name="T46" fmla="+- 0 257 142"/>
                                <a:gd name="T47" fmla="*/ 257 h 170"/>
                                <a:gd name="T48" fmla="+- 0 2527 2349"/>
                                <a:gd name="T49" fmla="*/ T48 w 178"/>
                                <a:gd name="T50" fmla="+- 0 227 142"/>
                                <a:gd name="T51" fmla="*/ 227 h 170"/>
                                <a:gd name="T52" fmla="+- 0 2522 2349"/>
                                <a:gd name="T53" fmla="*/ T52 w 178"/>
                                <a:gd name="T54" fmla="+- 0 197 142"/>
                                <a:gd name="T55" fmla="*/ 197 h 170"/>
                                <a:gd name="T56" fmla="+- 0 2512 2349"/>
                                <a:gd name="T57" fmla="*/ T56 w 178"/>
                                <a:gd name="T58" fmla="+- 0 179 142"/>
                                <a:gd name="T59" fmla="*/ 179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78" h="170">
                                  <a:moveTo>
                                    <a:pt x="163" y="37"/>
                                  </a:moveTo>
                                  <a:lnTo>
                                    <a:pt x="89" y="37"/>
                                  </a:lnTo>
                                  <a:lnTo>
                                    <a:pt x="107" y="41"/>
                                  </a:lnTo>
                                  <a:lnTo>
                                    <a:pt x="120" y="51"/>
                                  </a:lnTo>
                                  <a:lnTo>
                                    <a:pt x="128" y="66"/>
                                  </a:lnTo>
                                  <a:lnTo>
                                    <a:pt x="130" y="85"/>
                                  </a:lnTo>
                                  <a:lnTo>
                                    <a:pt x="130" y="99"/>
                                  </a:lnTo>
                                  <a:lnTo>
                                    <a:pt x="126" y="111"/>
                                  </a:lnTo>
                                  <a:lnTo>
                                    <a:pt x="112" y="128"/>
                                  </a:lnTo>
                                  <a:lnTo>
                                    <a:pt x="102" y="133"/>
                                  </a:lnTo>
                                  <a:lnTo>
                                    <a:pt x="163" y="133"/>
                                  </a:lnTo>
                                  <a:lnTo>
                                    <a:pt x="173" y="115"/>
                                  </a:lnTo>
                                  <a:lnTo>
                                    <a:pt x="178" y="85"/>
                                  </a:lnTo>
                                  <a:lnTo>
                                    <a:pt x="173" y="55"/>
                                  </a:lnTo>
                                  <a:lnTo>
                                    <a:pt x="16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3" name="Group 507"/>
                        <wpg:cNvGrpSpPr>
                          <a:grpSpLocks/>
                        </wpg:cNvGrpSpPr>
                        <wpg:grpSpPr bwMode="auto">
                          <a:xfrm>
                            <a:off x="2528" y="148"/>
                            <a:ext cx="267" cy="159"/>
                            <a:chOff x="2528" y="148"/>
                            <a:chExt cx="267" cy="159"/>
                          </a:xfrm>
                        </wpg:grpSpPr>
                        <wps:wsp>
                          <wps:cNvPr id="634" name="Freeform 508"/>
                          <wps:cNvSpPr>
                            <a:spLocks/>
                          </wps:cNvSpPr>
                          <wps:spPr bwMode="auto">
                            <a:xfrm>
                              <a:off x="2528" y="148"/>
                              <a:ext cx="267" cy="159"/>
                            </a:xfrm>
                            <a:custGeom>
                              <a:avLst/>
                              <a:gdLst>
                                <a:gd name="T0" fmla="+- 0 2577 2528"/>
                                <a:gd name="T1" fmla="*/ T0 w 267"/>
                                <a:gd name="T2" fmla="+- 0 148 148"/>
                                <a:gd name="T3" fmla="*/ 148 h 159"/>
                                <a:gd name="T4" fmla="+- 0 2528 2528"/>
                                <a:gd name="T5" fmla="*/ T4 w 267"/>
                                <a:gd name="T6" fmla="+- 0 148 148"/>
                                <a:gd name="T7" fmla="*/ 148 h 159"/>
                                <a:gd name="T8" fmla="+- 0 2583 2528"/>
                                <a:gd name="T9" fmla="*/ T8 w 267"/>
                                <a:gd name="T10" fmla="+- 0 307 148"/>
                                <a:gd name="T11" fmla="*/ 307 h 159"/>
                                <a:gd name="T12" fmla="+- 0 2627 2528"/>
                                <a:gd name="T13" fmla="*/ T12 w 267"/>
                                <a:gd name="T14" fmla="+- 0 307 148"/>
                                <a:gd name="T15" fmla="*/ 307 h 159"/>
                                <a:gd name="T16" fmla="+- 0 2647 2528"/>
                                <a:gd name="T17" fmla="*/ T16 w 267"/>
                                <a:gd name="T18" fmla="+- 0 250 148"/>
                                <a:gd name="T19" fmla="*/ 250 h 159"/>
                                <a:gd name="T20" fmla="+- 0 2608 2528"/>
                                <a:gd name="T21" fmla="*/ T20 w 267"/>
                                <a:gd name="T22" fmla="+- 0 250 148"/>
                                <a:gd name="T23" fmla="*/ 250 h 159"/>
                                <a:gd name="T24" fmla="+- 0 2577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49" y="0"/>
                                  </a:moveTo>
                                  <a:lnTo>
                                    <a:pt x="0" y="0"/>
                                  </a:lnTo>
                                  <a:lnTo>
                                    <a:pt x="55" y="159"/>
                                  </a:lnTo>
                                  <a:lnTo>
                                    <a:pt x="99" y="159"/>
                                  </a:lnTo>
                                  <a:lnTo>
                                    <a:pt x="119" y="102"/>
                                  </a:lnTo>
                                  <a:lnTo>
                                    <a:pt x="80" y="102"/>
                                  </a:lnTo>
                                  <a:lnTo>
                                    <a:pt x="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09"/>
                          <wps:cNvSpPr>
                            <a:spLocks/>
                          </wps:cNvSpPr>
                          <wps:spPr bwMode="auto">
                            <a:xfrm>
                              <a:off x="2528" y="148"/>
                              <a:ext cx="267" cy="159"/>
                            </a:xfrm>
                            <a:custGeom>
                              <a:avLst/>
                              <a:gdLst>
                                <a:gd name="T0" fmla="+- 0 2701 2528"/>
                                <a:gd name="T1" fmla="*/ T0 w 267"/>
                                <a:gd name="T2" fmla="+- 0 207 148"/>
                                <a:gd name="T3" fmla="*/ 207 h 159"/>
                                <a:gd name="T4" fmla="+- 0 2661 2528"/>
                                <a:gd name="T5" fmla="*/ T4 w 267"/>
                                <a:gd name="T6" fmla="+- 0 207 148"/>
                                <a:gd name="T7" fmla="*/ 207 h 159"/>
                                <a:gd name="T8" fmla="+- 0 2695 2528"/>
                                <a:gd name="T9" fmla="*/ T8 w 267"/>
                                <a:gd name="T10" fmla="+- 0 307 148"/>
                                <a:gd name="T11" fmla="*/ 307 h 159"/>
                                <a:gd name="T12" fmla="+- 0 2740 2528"/>
                                <a:gd name="T13" fmla="*/ T12 w 267"/>
                                <a:gd name="T14" fmla="+- 0 307 148"/>
                                <a:gd name="T15" fmla="*/ 307 h 159"/>
                                <a:gd name="T16" fmla="+- 0 2760 2528"/>
                                <a:gd name="T17" fmla="*/ T16 w 267"/>
                                <a:gd name="T18" fmla="+- 0 250 148"/>
                                <a:gd name="T19" fmla="*/ 250 h 159"/>
                                <a:gd name="T20" fmla="+- 0 2716 2528"/>
                                <a:gd name="T21" fmla="*/ T20 w 267"/>
                                <a:gd name="T22" fmla="+- 0 250 148"/>
                                <a:gd name="T23" fmla="*/ 250 h 159"/>
                                <a:gd name="T24" fmla="+- 0 2701 2528"/>
                                <a:gd name="T25" fmla="*/ T24 w 267"/>
                                <a:gd name="T26" fmla="+- 0 207 148"/>
                                <a:gd name="T27" fmla="*/ 207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73" y="59"/>
                                  </a:moveTo>
                                  <a:lnTo>
                                    <a:pt x="133" y="59"/>
                                  </a:lnTo>
                                  <a:lnTo>
                                    <a:pt x="167" y="159"/>
                                  </a:lnTo>
                                  <a:lnTo>
                                    <a:pt x="212" y="159"/>
                                  </a:lnTo>
                                  <a:lnTo>
                                    <a:pt x="232" y="102"/>
                                  </a:lnTo>
                                  <a:lnTo>
                                    <a:pt x="188" y="102"/>
                                  </a:lnTo>
                                  <a:lnTo>
                                    <a:pt x="173"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10"/>
                          <wps:cNvSpPr>
                            <a:spLocks/>
                          </wps:cNvSpPr>
                          <wps:spPr bwMode="auto">
                            <a:xfrm>
                              <a:off x="2528" y="148"/>
                              <a:ext cx="267" cy="159"/>
                            </a:xfrm>
                            <a:custGeom>
                              <a:avLst/>
                              <a:gdLst>
                                <a:gd name="T0" fmla="+- 0 2680 2528"/>
                                <a:gd name="T1" fmla="*/ T0 w 267"/>
                                <a:gd name="T2" fmla="+- 0 148 148"/>
                                <a:gd name="T3" fmla="*/ 148 h 159"/>
                                <a:gd name="T4" fmla="+- 0 2643 2528"/>
                                <a:gd name="T5" fmla="*/ T4 w 267"/>
                                <a:gd name="T6" fmla="+- 0 148 148"/>
                                <a:gd name="T7" fmla="*/ 148 h 159"/>
                                <a:gd name="T8" fmla="+- 0 2608 2528"/>
                                <a:gd name="T9" fmla="*/ T8 w 267"/>
                                <a:gd name="T10" fmla="+- 0 250 148"/>
                                <a:gd name="T11" fmla="*/ 250 h 159"/>
                                <a:gd name="T12" fmla="+- 0 2647 2528"/>
                                <a:gd name="T13" fmla="*/ T12 w 267"/>
                                <a:gd name="T14" fmla="+- 0 250 148"/>
                                <a:gd name="T15" fmla="*/ 250 h 159"/>
                                <a:gd name="T16" fmla="+- 0 2661 2528"/>
                                <a:gd name="T17" fmla="*/ T16 w 267"/>
                                <a:gd name="T18" fmla="+- 0 207 148"/>
                                <a:gd name="T19" fmla="*/ 207 h 159"/>
                                <a:gd name="T20" fmla="+- 0 2701 2528"/>
                                <a:gd name="T21" fmla="*/ T20 w 267"/>
                                <a:gd name="T22" fmla="+- 0 207 148"/>
                                <a:gd name="T23" fmla="*/ 207 h 159"/>
                                <a:gd name="T24" fmla="+- 0 2680 2528"/>
                                <a:gd name="T25" fmla="*/ T24 w 267"/>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267" h="159">
                                  <a:moveTo>
                                    <a:pt x="152" y="0"/>
                                  </a:moveTo>
                                  <a:lnTo>
                                    <a:pt x="115" y="0"/>
                                  </a:lnTo>
                                  <a:lnTo>
                                    <a:pt x="80" y="102"/>
                                  </a:lnTo>
                                  <a:lnTo>
                                    <a:pt x="119" y="102"/>
                                  </a:lnTo>
                                  <a:lnTo>
                                    <a:pt x="133" y="59"/>
                                  </a:lnTo>
                                  <a:lnTo>
                                    <a:pt x="173" y="59"/>
                                  </a:lnTo>
                                  <a:lnTo>
                                    <a:pt x="1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11"/>
                          <wps:cNvSpPr>
                            <a:spLocks/>
                          </wps:cNvSpPr>
                          <wps:spPr bwMode="auto">
                            <a:xfrm>
                              <a:off x="2528" y="148"/>
                              <a:ext cx="267" cy="159"/>
                            </a:xfrm>
                            <a:custGeom>
                              <a:avLst/>
                              <a:gdLst>
                                <a:gd name="T0" fmla="+- 0 2795 2528"/>
                                <a:gd name="T1" fmla="*/ T0 w 267"/>
                                <a:gd name="T2" fmla="+- 0 148 148"/>
                                <a:gd name="T3" fmla="*/ 148 h 159"/>
                                <a:gd name="T4" fmla="+- 0 2748 2528"/>
                                <a:gd name="T5" fmla="*/ T4 w 267"/>
                                <a:gd name="T6" fmla="+- 0 148 148"/>
                                <a:gd name="T7" fmla="*/ 148 h 159"/>
                                <a:gd name="T8" fmla="+- 0 2716 2528"/>
                                <a:gd name="T9" fmla="*/ T8 w 267"/>
                                <a:gd name="T10" fmla="+- 0 250 148"/>
                                <a:gd name="T11" fmla="*/ 250 h 159"/>
                                <a:gd name="T12" fmla="+- 0 2760 2528"/>
                                <a:gd name="T13" fmla="*/ T12 w 267"/>
                                <a:gd name="T14" fmla="+- 0 250 148"/>
                                <a:gd name="T15" fmla="*/ 250 h 159"/>
                                <a:gd name="T16" fmla="+- 0 2795 2528"/>
                                <a:gd name="T17" fmla="*/ T16 w 267"/>
                                <a:gd name="T18" fmla="+- 0 148 148"/>
                                <a:gd name="T19" fmla="*/ 148 h 159"/>
                              </a:gdLst>
                              <a:ahLst/>
                              <a:cxnLst>
                                <a:cxn ang="0">
                                  <a:pos x="T1" y="T3"/>
                                </a:cxn>
                                <a:cxn ang="0">
                                  <a:pos x="T5" y="T7"/>
                                </a:cxn>
                                <a:cxn ang="0">
                                  <a:pos x="T9" y="T11"/>
                                </a:cxn>
                                <a:cxn ang="0">
                                  <a:pos x="T13" y="T15"/>
                                </a:cxn>
                                <a:cxn ang="0">
                                  <a:pos x="T17" y="T19"/>
                                </a:cxn>
                              </a:cxnLst>
                              <a:rect l="0" t="0" r="r" b="b"/>
                              <a:pathLst>
                                <a:path w="267" h="159">
                                  <a:moveTo>
                                    <a:pt x="267" y="0"/>
                                  </a:moveTo>
                                  <a:lnTo>
                                    <a:pt x="220" y="0"/>
                                  </a:lnTo>
                                  <a:lnTo>
                                    <a:pt x="188" y="102"/>
                                  </a:lnTo>
                                  <a:lnTo>
                                    <a:pt x="232" y="102"/>
                                  </a:lnTo>
                                  <a:lnTo>
                                    <a:pt x="2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512"/>
                        <wpg:cNvGrpSpPr>
                          <a:grpSpLocks/>
                        </wpg:cNvGrpSpPr>
                        <wpg:grpSpPr bwMode="auto">
                          <a:xfrm>
                            <a:off x="2796" y="142"/>
                            <a:ext cx="164" cy="170"/>
                            <a:chOff x="2796" y="142"/>
                            <a:chExt cx="164" cy="170"/>
                          </a:xfrm>
                        </wpg:grpSpPr>
                        <wps:wsp>
                          <wps:cNvPr id="639" name="Freeform 513"/>
                          <wps:cNvSpPr>
                            <a:spLocks/>
                          </wps:cNvSpPr>
                          <wps:spPr bwMode="auto">
                            <a:xfrm>
                              <a:off x="2796" y="142"/>
                              <a:ext cx="164" cy="170"/>
                            </a:xfrm>
                            <a:custGeom>
                              <a:avLst/>
                              <a:gdLst>
                                <a:gd name="T0" fmla="+- 0 2881 2796"/>
                                <a:gd name="T1" fmla="*/ T0 w 164"/>
                                <a:gd name="T2" fmla="+- 0 142 142"/>
                                <a:gd name="T3" fmla="*/ 142 h 170"/>
                                <a:gd name="T4" fmla="+- 0 2843 2796"/>
                                <a:gd name="T5" fmla="*/ T4 w 164"/>
                                <a:gd name="T6" fmla="+- 0 150 142"/>
                                <a:gd name="T7" fmla="*/ 150 h 170"/>
                                <a:gd name="T8" fmla="+- 0 2817 2796"/>
                                <a:gd name="T9" fmla="*/ T8 w 164"/>
                                <a:gd name="T10" fmla="+- 0 169 142"/>
                                <a:gd name="T11" fmla="*/ 169 h 170"/>
                                <a:gd name="T12" fmla="+- 0 2801 2796"/>
                                <a:gd name="T13" fmla="*/ T12 w 164"/>
                                <a:gd name="T14" fmla="+- 0 197 142"/>
                                <a:gd name="T15" fmla="*/ 197 h 170"/>
                                <a:gd name="T16" fmla="+- 0 2796 2796"/>
                                <a:gd name="T17" fmla="*/ T16 w 164"/>
                                <a:gd name="T18" fmla="+- 0 228 142"/>
                                <a:gd name="T19" fmla="*/ 228 h 170"/>
                                <a:gd name="T20" fmla="+- 0 2801 2796"/>
                                <a:gd name="T21" fmla="*/ T20 w 164"/>
                                <a:gd name="T22" fmla="+- 0 259 142"/>
                                <a:gd name="T23" fmla="*/ 259 h 170"/>
                                <a:gd name="T24" fmla="+- 0 2817 2796"/>
                                <a:gd name="T25" fmla="*/ T24 w 164"/>
                                <a:gd name="T26" fmla="+- 0 286 142"/>
                                <a:gd name="T27" fmla="*/ 286 h 170"/>
                                <a:gd name="T28" fmla="+- 0 2843 2796"/>
                                <a:gd name="T29" fmla="*/ T28 w 164"/>
                                <a:gd name="T30" fmla="+- 0 305 142"/>
                                <a:gd name="T31" fmla="*/ 305 h 170"/>
                                <a:gd name="T32" fmla="+- 0 2882 2796"/>
                                <a:gd name="T33" fmla="*/ T32 w 164"/>
                                <a:gd name="T34" fmla="+- 0 312 142"/>
                                <a:gd name="T35" fmla="*/ 312 h 170"/>
                                <a:gd name="T36" fmla="+- 0 2906 2796"/>
                                <a:gd name="T37" fmla="*/ T36 w 164"/>
                                <a:gd name="T38" fmla="+- 0 309 142"/>
                                <a:gd name="T39" fmla="*/ 309 h 170"/>
                                <a:gd name="T40" fmla="+- 0 2926 2796"/>
                                <a:gd name="T41" fmla="*/ T40 w 164"/>
                                <a:gd name="T42" fmla="+- 0 303 142"/>
                                <a:gd name="T43" fmla="*/ 303 h 170"/>
                                <a:gd name="T44" fmla="+- 0 2942 2796"/>
                                <a:gd name="T45" fmla="*/ T44 w 164"/>
                                <a:gd name="T46" fmla="+- 0 293 142"/>
                                <a:gd name="T47" fmla="*/ 293 h 170"/>
                                <a:gd name="T48" fmla="+- 0 2955 2796"/>
                                <a:gd name="T49" fmla="*/ T48 w 164"/>
                                <a:gd name="T50" fmla="+- 0 281 142"/>
                                <a:gd name="T51" fmla="*/ 281 h 170"/>
                                <a:gd name="T52" fmla="+- 0 2951 2796"/>
                                <a:gd name="T53" fmla="*/ T52 w 164"/>
                                <a:gd name="T54" fmla="+- 0 277 142"/>
                                <a:gd name="T55" fmla="*/ 277 h 170"/>
                                <a:gd name="T56" fmla="+- 0 2884 2796"/>
                                <a:gd name="T57" fmla="*/ T56 w 164"/>
                                <a:gd name="T58" fmla="+- 0 277 142"/>
                                <a:gd name="T59" fmla="*/ 277 h 170"/>
                                <a:gd name="T60" fmla="+- 0 2865 2796"/>
                                <a:gd name="T61" fmla="*/ T60 w 164"/>
                                <a:gd name="T62" fmla="+- 0 273 142"/>
                                <a:gd name="T63" fmla="*/ 273 h 170"/>
                                <a:gd name="T64" fmla="+- 0 2852 2796"/>
                                <a:gd name="T65" fmla="*/ T64 w 164"/>
                                <a:gd name="T66" fmla="+- 0 264 142"/>
                                <a:gd name="T67" fmla="*/ 264 h 170"/>
                                <a:gd name="T68" fmla="+- 0 2846 2796"/>
                                <a:gd name="T69" fmla="*/ T68 w 164"/>
                                <a:gd name="T70" fmla="+- 0 253 142"/>
                                <a:gd name="T71" fmla="*/ 253 h 170"/>
                                <a:gd name="T72" fmla="+- 0 2843 2796"/>
                                <a:gd name="T73" fmla="*/ T72 w 164"/>
                                <a:gd name="T74" fmla="+- 0 241 142"/>
                                <a:gd name="T75" fmla="*/ 241 h 170"/>
                                <a:gd name="T76" fmla="+- 0 2960 2796"/>
                                <a:gd name="T77" fmla="*/ T76 w 164"/>
                                <a:gd name="T78" fmla="+- 0 241 142"/>
                                <a:gd name="T79" fmla="*/ 241 h 170"/>
                                <a:gd name="T80" fmla="+- 0 2959 2796"/>
                                <a:gd name="T81" fmla="*/ T80 w 164"/>
                                <a:gd name="T82" fmla="+- 0 220 142"/>
                                <a:gd name="T83" fmla="*/ 220 h 170"/>
                                <a:gd name="T84" fmla="+- 0 2958 2796"/>
                                <a:gd name="T85" fmla="*/ T84 w 164"/>
                                <a:gd name="T86" fmla="+- 0 210 142"/>
                                <a:gd name="T87" fmla="*/ 210 h 170"/>
                                <a:gd name="T88" fmla="+- 0 2844 2796"/>
                                <a:gd name="T89" fmla="*/ T88 w 164"/>
                                <a:gd name="T90" fmla="+- 0 210 142"/>
                                <a:gd name="T91" fmla="*/ 210 h 170"/>
                                <a:gd name="T92" fmla="+- 0 2845 2796"/>
                                <a:gd name="T93" fmla="*/ T92 w 164"/>
                                <a:gd name="T94" fmla="+- 0 202 142"/>
                                <a:gd name="T95" fmla="*/ 202 h 170"/>
                                <a:gd name="T96" fmla="+- 0 2851 2796"/>
                                <a:gd name="T97" fmla="*/ T96 w 164"/>
                                <a:gd name="T98" fmla="+- 0 190 142"/>
                                <a:gd name="T99" fmla="*/ 190 h 170"/>
                                <a:gd name="T100" fmla="+- 0 2862 2796"/>
                                <a:gd name="T101" fmla="*/ T100 w 164"/>
                                <a:gd name="T102" fmla="+- 0 180 142"/>
                                <a:gd name="T103" fmla="*/ 180 h 170"/>
                                <a:gd name="T104" fmla="+- 0 2880 2796"/>
                                <a:gd name="T105" fmla="*/ T104 w 164"/>
                                <a:gd name="T106" fmla="+- 0 176 142"/>
                                <a:gd name="T107" fmla="*/ 176 h 170"/>
                                <a:gd name="T108" fmla="+- 0 2946 2796"/>
                                <a:gd name="T109" fmla="*/ T108 w 164"/>
                                <a:gd name="T110" fmla="+- 0 176 142"/>
                                <a:gd name="T111" fmla="*/ 176 h 170"/>
                                <a:gd name="T112" fmla="+- 0 2936 2796"/>
                                <a:gd name="T113" fmla="*/ T112 w 164"/>
                                <a:gd name="T114" fmla="+- 0 163 142"/>
                                <a:gd name="T115" fmla="*/ 163 h 170"/>
                                <a:gd name="T116" fmla="+- 0 2922 2796"/>
                                <a:gd name="T117" fmla="*/ T116 w 164"/>
                                <a:gd name="T118" fmla="+- 0 152 142"/>
                                <a:gd name="T119" fmla="*/ 152 h 170"/>
                                <a:gd name="T120" fmla="+- 0 2907 2796"/>
                                <a:gd name="T121" fmla="*/ T120 w 164"/>
                                <a:gd name="T122" fmla="+- 0 146 142"/>
                                <a:gd name="T123" fmla="*/ 146 h 170"/>
                                <a:gd name="T124" fmla="+- 0 2894 2796"/>
                                <a:gd name="T125" fmla="*/ T124 w 164"/>
                                <a:gd name="T126" fmla="+- 0 143 142"/>
                                <a:gd name="T127" fmla="*/ 143 h 170"/>
                                <a:gd name="T128" fmla="+- 0 2881 2796"/>
                                <a:gd name="T129" fmla="*/ T128 w 164"/>
                                <a:gd name="T130" fmla="+- 0 142 142"/>
                                <a:gd name="T131" fmla="*/ 142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64" h="170">
                                  <a:moveTo>
                                    <a:pt x="85" y="0"/>
                                  </a:moveTo>
                                  <a:lnTo>
                                    <a:pt x="47" y="8"/>
                                  </a:lnTo>
                                  <a:lnTo>
                                    <a:pt x="21" y="27"/>
                                  </a:lnTo>
                                  <a:lnTo>
                                    <a:pt x="5" y="55"/>
                                  </a:lnTo>
                                  <a:lnTo>
                                    <a:pt x="0" y="86"/>
                                  </a:lnTo>
                                  <a:lnTo>
                                    <a:pt x="5" y="117"/>
                                  </a:lnTo>
                                  <a:lnTo>
                                    <a:pt x="21" y="144"/>
                                  </a:lnTo>
                                  <a:lnTo>
                                    <a:pt x="47" y="163"/>
                                  </a:lnTo>
                                  <a:lnTo>
                                    <a:pt x="86" y="170"/>
                                  </a:lnTo>
                                  <a:lnTo>
                                    <a:pt x="110" y="167"/>
                                  </a:lnTo>
                                  <a:lnTo>
                                    <a:pt x="130" y="161"/>
                                  </a:lnTo>
                                  <a:lnTo>
                                    <a:pt x="146" y="151"/>
                                  </a:lnTo>
                                  <a:lnTo>
                                    <a:pt x="159" y="139"/>
                                  </a:lnTo>
                                  <a:lnTo>
                                    <a:pt x="155" y="135"/>
                                  </a:lnTo>
                                  <a:lnTo>
                                    <a:pt x="88" y="135"/>
                                  </a:lnTo>
                                  <a:lnTo>
                                    <a:pt x="69" y="131"/>
                                  </a:lnTo>
                                  <a:lnTo>
                                    <a:pt x="56" y="122"/>
                                  </a:lnTo>
                                  <a:lnTo>
                                    <a:pt x="50" y="111"/>
                                  </a:lnTo>
                                  <a:lnTo>
                                    <a:pt x="47" y="99"/>
                                  </a:lnTo>
                                  <a:lnTo>
                                    <a:pt x="164" y="99"/>
                                  </a:lnTo>
                                  <a:lnTo>
                                    <a:pt x="163" y="78"/>
                                  </a:lnTo>
                                  <a:lnTo>
                                    <a:pt x="162" y="68"/>
                                  </a:lnTo>
                                  <a:lnTo>
                                    <a:pt x="48" y="68"/>
                                  </a:lnTo>
                                  <a:lnTo>
                                    <a:pt x="49" y="60"/>
                                  </a:lnTo>
                                  <a:lnTo>
                                    <a:pt x="55" y="48"/>
                                  </a:lnTo>
                                  <a:lnTo>
                                    <a:pt x="66" y="38"/>
                                  </a:lnTo>
                                  <a:lnTo>
                                    <a:pt x="84" y="34"/>
                                  </a:lnTo>
                                  <a:lnTo>
                                    <a:pt x="150" y="34"/>
                                  </a:lnTo>
                                  <a:lnTo>
                                    <a:pt x="140" y="21"/>
                                  </a:lnTo>
                                  <a:lnTo>
                                    <a:pt x="126" y="10"/>
                                  </a:lnTo>
                                  <a:lnTo>
                                    <a:pt x="111" y="4"/>
                                  </a:lnTo>
                                  <a:lnTo>
                                    <a:pt x="98" y="1"/>
                                  </a:lnTo>
                                  <a:lnTo>
                                    <a:pt x="8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514"/>
                          <wps:cNvSpPr>
                            <a:spLocks/>
                          </wps:cNvSpPr>
                          <wps:spPr bwMode="auto">
                            <a:xfrm>
                              <a:off x="2796" y="142"/>
                              <a:ext cx="164" cy="170"/>
                            </a:xfrm>
                            <a:custGeom>
                              <a:avLst/>
                              <a:gdLst>
                                <a:gd name="T0" fmla="+- 0 2930 2796"/>
                                <a:gd name="T1" fmla="*/ T0 w 164"/>
                                <a:gd name="T2" fmla="+- 0 257 142"/>
                                <a:gd name="T3" fmla="*/ 257 h 170"/>
                                <a:gd name="T4" fmla="+- 0 2925 2796"/>
                                <a:gd name="T5" fmla="*/ T4 w 164"/>
                                <a:gd name="T6" fmla="+- 0 262 142"/>
                                <a:gd name="T7" fmla="*/ 262 h 170"/>
                                <a:gd name="T8" fmla="+- 0 2916 2796"/>
                                <a:gd name="T9" fmla="*/ T8 w 164"/>
                                <a:gd name="T10" fmla="+- 0 268 142"/>
                                <a:gd name="T11" fmla="*/ 268 h 170"/>
                                <a:gd name="T12" fmla="+- 0 2902 2796"/>
                                <a:gd name="T13" fmla="*/ T12 w 164"/>
                                <a:gd name="T14" fmla="+- 0 274 142"/>
                                <a:gd name="T15" fmla="*/ 274 h 170"/>
                                <a:gd name="T16" fmla="+- 0 2884 2796"/>
                                <a:gd name="T17" fmla="*/ T16 w 164"/>
                                <a:gd name="T18" fmla="+- 0 277 142"/>
                                <a:gd name="T19" fmla="*/ 277 h 170"/>
                                <a:gd name="T20" fmla="+- 0 2951 2796"/>
                                <a:gd name="T21" fmla="*/ T20 w 164"/>
                                <a:gd name="T22" fmla="+- 0 277 142"/>
                                <a:gd name="T23" fmla="*/ 277 h 170"/>
                                <a:gd name="T24" fmla="+- 0 2930 2796"/>
                                <a:gd name="T25" fmla="*/ T24 w 164"/>
                                <a:gd name="T26" fmla="+- 0 257 142"/>
                                <a:gd name="T27" fmla="*/ 257 h 170"/>
                              </a:gdLst>
                              <a:ahLst/>
                              <a:cxnLst>
                                <a:cxn ang="0">
                                  <a:pos x="T1" y="T3"/>
                                </a:cxn>
                                <a:cxn ang="0">
                                  <a:pos x="T5" y="T7"/>
                                </a:cxn>
                                <a:cxn ang="0">
                                  <a:pos x="T9" y="T11"/>
                                </a:cxn>
                                <a:cxn ang="0">
                                  <a:pos x="T13" y="T15"/>
                                </a:cxn>
                                <a:cxn ang="0">
                                  <a:pos x="T17" y="T19"/>
                                </a:cxn>
                                <a:cxn ang="0">
                                  <a:pos x="T21" y="T23"/>
                                </a:cxn>
                                <a:cxn ang="0">
                                  <a:pos x="T25" y="T27"/>
                                </a:cxn>
                              </a:cxnLst>
                              <a:rect l="0" t="0" r="r" b="b"/>
                              <a:pathLst>
                                <a:path w="164" h="170">
                                  <a:moveTo>
                                    <a:pt x="134" y="115"/>
                                  </a:moveTo>
                                  <a:lnTo>
                                    <a:pt x="129" y="120"/>
                                  </a:lnTo>
                                  <a:lnTo>
                                    <a:pt x="120" y="126"/>
                                  </a:lnTo>
                                  <a:lnTo>
                                    <a:pt x="106" y="132"/>
                                  </a:lnTo>
                                  <a:lnTo>
                                    <a:pt x="88" y="135"/>
                                  </a:lnTo>
                                  <a:lnTo>
                                    <a:pt x="155" y="135"/>
                                  </a:lnTo>
                                  <a:lnTo>
                                    <a:pt x="134" y="1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515"/>
                          <wps:cNvSpPr>
                            <a:spLocks/>
                          </wps:cNvSpPr>
                          <wps:spPr bwMode="auto">
                            <a:xfrm>
                              <a:off x="2796" y="142"/>
                              <a:ext cx="164" cy="170"/>
                            </a:xfrm>
                            <a:custGeom>
                              <a:avLst/>
                              <a:gdLst>
                                <a:gd name="T0" fmla="+- 0 2946 2796"/>
                                <a:gd name="T1" fmla="*/ T0 w 164"/>
                                <a:gd name="T2" fmla="+- 0 176 142"/>
                                <a:gd name="T3" fmla="*/ 176 h 170"/>
                                <a:gd name="T4" fmla="+- 0 2880 2796"/>
                                <a:gd name="T5" fmla="*/ T4 w 164"/>
                                <a:gd name="T6" fmla="+- 0 176 142"/>
                                <a:gd name="T7" fmla="*/ 176 h 170"/>
                                <a:gd name="T8" fmla="+- 0 2898 2796"/>
                                <a:gd name="T9" fmla="*/ T8 w 164"/>
                                <a:gd name="T10" fmla="+- 0 180 142"/>
                                <a:gd name="T11" fmla="*/ 180 h 170"/>
                                <a:gd name="T12" fmla="+- 0 2909 2796"/>
                                <a:gd name="T13" fmla="*/ T12 w 164"/>
                                <a:gd name="T14" fmla="+- 0 190 142"/>
                                <a:gd name="T15" fmla="*/ 190 h 170"/>
                                <a:gd name="T16" fmla="+- 0 2914 2796"/>
                                <a:gd name="T17" fmla="*/ T16 w 164"/>
                                <a:gd name="T18" fmla="+- 0 202 142"/>
                                <a:gd name="T19" fmla="*/ 202 h 170"/>
                                <a:gd name="T20" fmla="+- 0 2915 2796"/>
                                <a:gd name="T21" fmla="*/ T20 w 164"/>
                                <a:gd name="T22" fmla="+- 0 210 142"/>
                                <a:gd name="T23" fmla="*/ 210 h 170"/>
                                <a:gd name="T24" fmla="+- 0 2958 2796"/>
                                <a:gd name="T25" fmla="*/ T24 w 164"/>
                                <a:gd name="T26" fmla="+- 0 210 142"/>
                                <a:gd name="T27" fmla="*/ 210 h 170"/>
                                <a:gd name="T28" fmla="+- 0 2956 2796"/>
                                <a:gd name="T29" fmla="*/ T28 w 164"/>
                                <a:gd name="T30" fmla="+- 0 199 142"/>
                                <a:gd name="T31" fmla="*/ 199 h 170"/>
                                <a:gd name="T32" fmla="+- 0 2949 2796"/>
                                <a:gd name="T33" fmla="*/ T32 w 164"/>
                                <a:gd name="T34" fmla="+- 0 180 142"/>
                                <a:gd name="T35" fmla="*/ 180 h 170"/>
                                <a:gd name="T36" fmla="+- 0 2946 2796"/>
                                <a:gd name="T37" fmla="*/ T36 w 164"/>
                                <a:gd name="T38" fmla="+- 0 176 142"/>
                                <a:gd name="T39" fmla="*/ 176 h 1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4" h="170">
                                  <a:moveTo>
                                    <a:pt x="150" y="34"/>
                                  </a:moveTo>
                                  <a:lnTo>
                                    <a:pt x="84" y="34"/>
                                  </a:lnTo>
                                  <a:lnTo>
                                    <a:pt x="102" y="38"/>
                                  </a:lnTo>
                                  <a:lnTo>
                                    <a:pt x="113" y="48"/>
                                  </a:lnTo>
                                  <a:lnTo>
                                    <a:pt x="118" y="60"/>
                                  </a:lnTo>
                                  <a:lnTo>
                                    <a:pt x="119" y="68"/>
                                  </a:lnTo>
                                  <a:lnTo>
                                    <a:pt x="162" y="68"/>
                                  </a:lnTo>
                                  <a:lnTo>
                                    <a:pt x="160" y="57"/>
                                  </a:lnTo>
                                  <a:lnTo>
                                    <a:pt x="153" y="38"/>
                                  </a:lnTo>
                                  <a:lnTo>
                                    <a:pt x="15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516"/>
                        <wpg:cNvGrpSpPr>
                          <a:grpSpLocks/>
                        </wpg:cNvGrpSpPr>
                        <wpg:grpSpPr bwMode="auto">
                          <a:xfrm>
                            <a:off x="2979" y="142"/>
                            <a:ext cx="108" cy="165"/>
                            <a:chOff x="2979" y="142"/>
                            <a:chExt cx="108" cy="165"/>
                          </a:xfrm>
                        </wpg:grpSpPr>
                        <wps:wsp>
                          <wps:cNvPr id="643" name="Freeform 517"/>
                          <wps:cNvSpPr>
                            <a:spLocks/>
                          </wps:cNvSpPr>
                          <wps:spPr bwMode="auto">
                            <a:xfrm>
                              <a:off x="2979" y="142"/>
                              <a:ext cx="108" cy="165"/>
                            </a:xfrm>
                            <a:custGeom>
                              <a:avLst/>
                              <a:gdLst>
                                <a:gd name="T0" fmla="+- 0 3023 2979"/>
                                <a:gd name="T1" fmla="*/ T0 w 108"/>
                                <a:gd name="T2" fmla="+- 0 148 142"/>
                                <a:gd name="T3" fmla="*/ 148 h 165"/>
                                <a:gd name="T4" fmla="+- 0 2979 2979"/>
                                <a:gd name="T5" fmla="*/ T4 w 108"/>
                                <a:gd name="T6" fmla="+- 0 148 142"/>
                                <a:gd name="T7" fmla="*/ 148 h 165"/>
                                <a:gd name="T8" fmla="+- 0 2979 2979"/>
                                <a:gd name="T9" fmla="*/ T8 w 108"/>
                                <a:gd name="T10" fmla="+- 0 307 142"/>
                                <a:gd name="T11" fmla="*/ 307 h 165"/>
                                <a:gd name="T12" fmla="+- 0 3026 2979"/>
                                <a:gd name="T13" fmla="*/ T12 w 108"/>
                                <a:gd name="T14" fmla="+- 0 307 142"/>
                                <a:gd name="T15" fmla="*/ 307 h 165"/>
                                <a:gd name="T16" fmla="+- 0 3026 2979"/>
                                <a:gd name="T17" fmla="*/ T16 w 108"/>
                                <a:gd name="T18" fmla="+- 0 243 142"/>
                                <a:gd name="T19" fmla="*/ 243 h 165"/>
                                <a:gd name="T20" fmla="+- 0 3026 2979"/>
                                <a:gd name="T21" fmla="*/ T20 w 108"/>
                                <a:gd name="T22" fmla="+- 0 231 142"/>
                                <a:gd name="T23" fmla="*/ 231 h 165"/>
                                <a:gd name="T24" fmla="+- 0 3065 2979"/>
                                <a:gd name="T25" fmla="*/ T24 w 108"/>
                                <a:gd name="T26" fmla="+- 0 186 142"/>
                                <a:gd name="T27" fmla="*/ 186 h 165"/>
                                <a:gd name="T28" fmla="+- 0 3087 2979"/>
                                <a:gd name="T29" fmla="*/ T28 w 108"/>
                                <a:gd name="T30" fmla="+- 0 186 142"/>
                                <a:gd name="T31" fmla="*/ 186 h 165"/>
                                <a:gd name="T32" fmla="+- 0 3087 2979"/>
                                <a:gd name="T33" fmla="*/ T32 w 108"/>
                                <a:gd name="T34" fmla="+- 0 175 142"/>
                                <a:gd name="T35" fmla="*/ 175 h 165"/>
                                <a:gd name="T36" fmla="+- 0 3024 2979"/>
                                <a:gd name="T37" fmla="*/ T36 w 108"/>
                                <a:gd name="T38" fmla="+- 0 175 142"/>
                                <a:gd name="T39" fmla="*/ 175 h 165"/>
                                <a:gd name="T40" fmla="+- 0 3023 2979"/>
                                <a:gd name="T41" fmla="*/ T40 w 108"/>
                                <a:gd name="T42" fmla="+- 0 148 142"/>
                                <a:gd name="T43" fmla="*/ 148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8" h="165">
                                  <a:moveTo>
                                    <a:pt x="44" y="6"/>
                                  </a:moveTo>
                                  <a:lnTo>
                                    <a:pt x="0" y="6"/>
                                  </a:lnTo>
                                  <a:lnTo>
                                    <a:pt x="0" y="165"/>
                                  </a:lnTo>
                                  <a:lnTo>
                                    <a:pt x="47" y="165"/>
                                  </a:lnTo>
                                  <a:lnTo>
                                    <a:pt x="47" y="101"/>
                                  </a:lnTo>
                                  <a:lnTo>
                                    <a:pt x="47" y="89"/>
                                  </a:lnTo>
                                  <a:lnTo>
                                    <a:pt x="86" y="44"/>
                                  </a:lnTo>
                                  <a:lnTo>
                                    <a:pt x="108" y="44"/>
                                  </a:lnTo>
                                  <a:lnTo>
                                    <a:pt x="108" y="33"/>
                                  </a:lnTo>
                                  <a:lnTo>
                                    <a:pt x="45" y="33"/>
                                  </a:lnTo>
                                  <a:lnTo>
                                    <a:pt x="44"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518"/>
                          <wps:cNvSpPr>
                            <a:spLocks/>
                          </wps:cNvSpPr>
                          <wps:spPr bwMode="auto">
                            <a:xfrm>
                              <a:off x="2979" y="142"/>
                              <a:ext cx="108" cy="165"/>
                            </a:xfrm>
                            <a:custGeom>
                              <a:avLst/>
                              <a:gdLst>
                                <a:gd name="T0" fmla="+- 0 3087 2979"/>
                                <a:gd name="T1" fmla="*/ T0 w 108"/>
                                <a:gd name="T2" fmla="+- 0 186 142"/>
                                <a:gd name="T3" fmla="*/ 186 h 165"/>
                                <a:gd name="T4" fmla="+- 0 3081 2979"/>
                                <a:gd name="T5" fmla="*/ T4 w 108"/>
                                <a:gd name="T6" fmla="+- 0 186 142"/>
                                <a:gd name="T7" fmla="*/ 186 h 165"/>
                                <a:gd name="T8" fmla="+- 0 3084 2979"/>
                                <a:gd name="T9" fmla="*/ T8 w 108"/>
                                <a:gd name="T10" fmla="+- 0 187 142"/>
                                <a:gd name="T11" fmla="*/ 187 h 165"/>
                                <a:gd name="T12" fmla="+- 0 3087 2979"/>
                                <a:gd name="T13" fmla="*/ T12 w 108"/>
                                <a:gd name="T14" fmla="+- 0 187 142"/>
                                <a:gd name="T15" fmla="*/ 187 h 165"/>
                                <a:gd name="T16" fmla="+- 0 3087 2979"/>
                                <a:gd name="T17" fmla="*/ T16 w 108"/>
                                <a:gd name="T18" fmla="+- 0 186 142"/>
                                <a:gd name="T19" fmla="*/ 186 h 165"/>
                              </a:gdLst>
                              <a:ahLst/>
                              <a:cxnLst>
                                <a:cxn ang="0">
                                  <a:pos x="T1" y="T3"/>
                                </a:cxn>
                                <a:cxn ang="0">
                                  <a:pos x="T5" y="T7"/>
                                </a:cxn>
                                <a:cxn ang="0">
                                  <a:pos x="T9" y="T11"/>
                                </a:cxn>
                                <a:cxn ang="0">
                                  <a:pos x="T13" y="T15"/>
                                </a:cxn>
                                <a:cxn ang="0">
                                  <a:pos x="T17" y="T19"/>
                                </a:cxn>
                              </a:cxnLst>
                              <a:rect l="0" t="0" r="r" b="b"/>
                              <a:pathLst>
                                <a:path w="108" h="165">
                                  <a:moveTo>
                                    <a:pt x="108" y="44"/>
                                  </a:moveTo>
                                  <a:lnTo>
                                    <a:pt x="102" y="44"/>
                                  </a:lnTo>
                                  <a:lnTo>
                                    <a:pt x="105" y="45"/>
                                  </a:lnTo>
                                  <a:lnTo>
                                    <a:pt x="108" y="45"/>
                                  </a:lnTo>
                                  <a:lnTo>
                                    <a:pt x="108"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519"/>
                          <wps:cNvSpPr>
                            <a:spLocks/>
                          </wps:cNvSpPr>
                          <wps:spPr bwMode="auto">
                            <a:xfrm>
                              <a:off x="2979" y="142"/>
                              <a:ext cx="108" cy="165"/>
                            </a:xfrm>
                            <a:custGeom>
                              <a:avLst/>
                              <a:gdLst>
                                <a:gd name="T0" fmla="+- 0 3085 2979"/>
                                <a:gd name="T1" fmla="*/ T0 w 108"/>
                                <a:gd name="T2" fmla="+- 0 142 142"/>
                                <a:gd name="T3" fmla="*/ 142 h 165"/>
                                <a:gd name="T4" fmla="+- 0 3081 2979"/>
                                <a:gd name="T5" fmla="*/ T4 w 108"/>
                                <a:gd name="T6" fmla="+- 0 142 142"/>
                                <a:gd name="T7" fmla="*/ 142 h 165"/>
                                <a:gd name="T8" fmla="+- 0 3064 2979"/>
                                <a:gd name="T9" fmla="*/ T8 w 108"/>
                                <a:gd name="T10" fmla="+- 0 145 142"/>
                                <a:gd name="T11" fmla="*/ 145 h 165"/>
                                <a:gd name="T12" fmla="+- 0 3048 2979"/>
                                <a:gd name="T13" fmla="*/ T12 w 108"/>
                                <a:gd name="T14" fmla="+- 0 152 142"/>
                                <a:gd name="T15" fmla="*/ 152 h 165"/>
                                <a:gd name="T16" fmla="+- 0 3034 2979"/>
                                <a:gd name="T17" fmla="*/ T16 w 108"/>
                                <a:gd name="T18" fmla="+- 0 162 142"/>
                                <a:gd name="T19" fmla="*/ 162 h 165"/>
                                <a:gd name="T20" fmla="+- 0 3024 2979"/>
                                <a:gd name="T21" fmla="*/ T20 w 108"/>
                                <a:gd name="T22" fmla="+- 0 175 142"/>
                                <a:gd name="T23" fmla="*/ 175 h 165"/>
                                <a:gd name="T24" fmla="+- 0 3087 2979"/>
                                <a:gd name="T25" fmla="*/ T24 w 108"/>
                                <a:gd name="T26" fmla="+- 0 175 142"/>
                                <a:gd name="T27" fmla="*/ 175 h 165"/>
                                <a:gd name="T28" fmla="+- 0 3087 2979"/>
                                <a:gd name="T29" fmla="*/ T28 w 108"/>
                                <a:gd name="T30" fmla="+- 0 142 142"/>
                                <a:gd name="T31" fmla="*/ 142 h 165"/>
                                <a:gd name="T32" fmla="+- 0 3085 2979"/>
                                <a:gd name="T33" fmla="*/ T32 w 108"/>
                                <a:gd name="T34" fmla="+- 0 142 142"/>
                                <a:gd name="T35" fmla="*/ 142 h 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8" h="165">
                                  <a:moveTo>
                                    <a:pt x="106" y="0"/>
                                  </a:moveTo>
                                  <a:lnTo>
                                    <a:pt x="102" y="0"/>
                                  </a:lnTo>
                                  <a:lnTo>
                                    <a:pt x="85" y="3"/>
                                  </a:lnTo>
                                  <a:lnTo>
                                    <a:pt x="69" y="10"/>
                                  </a:lnTo>
                                  <a:lnTo>
                                    <a:pt x="55" y="20"/>
                                  </a:lnTo>
                                  <a:lnTo>
                                    <a:pt x="45" y="33"/>
                                  </a:lnTo>
                                  <a:lnTo>
                                    <a:pt x="108" y="33"/>
                                  </a:lnTo>
                                  <a:lnTo>
                                    <a:pt x="108" y="0"/>
                                  </a:lnTo>
                                  <a:lnTo>
                                    <a:pt x="10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646" name="Group 520"/>
                      <wpg:cNvGrpSpPr>
                        <a:grpSpLocks/>
                      </wpg:cNvGrpSpPr>
                      <wpg:grpSpPr bwMode="auto">
                        <a:xfrm>
                          <a:off x="3161" y="1054"/>
                          <a:ext cx="1216" cy="273"/>
                          <a:chOff x="3161" y="58"/>
                          <a:chExt cx="1216" cy="273"/>
                        </a:xfrm>
                      </wpg:grpSpPr>
                      <pic:pic xmlns:pic="http://schemas.openxmlformats.org/drawingml/2006/picture">
                        <pic:nvPicPr>
                          <pic:cNvPr id="647" name="Picture 52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61" y="58"/>
                            <a:ext cx="654" cy="2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8" name="Picture 5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841" y="60"/>
                            <a:ext cx="536" cy="27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3550C1B7" id="Group 428" o:spid="_x0000_s1026" style="position:absolute;margin-left:9.45pt;margin-top:3.25pt;width:194.35pt;height:67.25pt;z-index:251669504" coordorigin="773,722" coordsize="3887,1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">
              <v:group id="Group 429" o:spid="_x0000_s1027" style="position:absolute;left:773;top:722;width:1343;height:1345" coordorigin="773,2" coordsize="1343,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430" o:spid="_x0000_s1028" style="position:absolute;left:773;top:2;width:648;height:649" coordorigin="773,2"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431" o:spid="_x0000_s1029" style="position:absolute;left:773;top:2;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" path="m323,l259,6,198,24,143,54,93,95,46,153,15,219,,289r,71l15,430r31,66l93,554r90,63l288,647r8,1l296,536r-6,-1l257,527,198,497,145,443,114,366r-4,-41l114,283r31,-77l205,147r76,-31l323,112r243,l552,95,503,54,447,24,386,6,323,xe" fillcolor="#009fa2" stroked="f">
                    <v:path arrowok="t" o:connecttype="custom" o:connectlocs="323,2;259,8;198,26;143,56;93,97;46,155;15,221;0,291;0,362;15,432;46,498;93,556;183,619;288,649;296,650;296,538;290,537;257,529;198,499;145,445;114,368;110,327;114,285;145,208;205,149;281,118;323,114;566,114;552,97;503,56;447,26;386,8;323,2" o:connectangles="0,0,0,0,0,0,0,0,0,0,0,0,0,0,0,0,0,0,0,0,0,0,0,0,0,0,0,0,0,0,0,0,0"/>
                  </v:shape>
                  <v:shape id="Freeform 432" o:spid="_x0000_s1030" style="position:absolute;left:773;top:2;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" path="m566,112r-243,l365,116r39,12l473,174r42,59l534,302r1,7l647,309r,-2l647,301,637,244,618,189,590,139,566,112xe" fillcolor="#009fa2" stroked="f">
                    <v:path arrowok="t" o:connecttype="custom" o:connectlocs="566,114;323,114;365,118;404,130;473,176;515,235;534,304;535,311;647,311;647,309;647,303;637,246;618,191;590,141;566,114" o:connectangles="0,0,0,0,0,0,0,0,0,0,0,0,0,0,0"/>
                  </v:shape>
                </v:group>
                <v:group id="Group 433" o:spid="_x0000_s1031" style="position:absolute;left:1117;top:538;width:304;height:112" coordorigin="1117,538"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Freeform 434" o:spid="_x0000_s1032" style="position:absolute;left:1117;top:538;width:304;height:112;visibility:visible;mso-wrap-style:square;v-text-anchor:top"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" path="m,112r303,l303,,,,,112xe" fillcolor="#009fa2" stroked="f">
                    <v:path arrowok="t" o:connecttype="custom" o:connectlocs="0,650;303,650;303,538;0,538;0,650" o:connectangles="0,0,0,0,0"/>
                  </v:shape>
                </v:group>
                <v:group id="Group 435" o:spid="_x0000_s1033" style="position:absolute;left:1308;top:358;width:113;height:180" coordorigin="1308,358"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">
                  <v:shape id="Freeform 436" o:spid="_x0000_s1034" style="position:absolute;left:1308;top:358;width:113;height:180;visibility:visible;mso-wrap-style:square;v-text-anchor:top"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" path="m,180r112,l112,,,,,180xe" fillcolor="#009fa2" stroked="f">
                    <v:path arrowok="t" o:connecttype="custom" o:connectlocs="0,538;112,538;112,358;0,358;0,538" o:connectangles="0,0,0,0,0"/>
                  </v:shape>
                </v:group>
                <v:group id="Group 437" o:spid="_x0000_s1035" style="position:absolute;left:1468;top:2;width:648;height:649" coordorigin="1468,2"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v:shape id="Freeform 438" o:spid="_x0000_s1036" style="position:absolute;left:1468;top:2;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" path="m568,112r-243,l367,116r39,12l475,174r47,69l538,325r-4,41l502,443r-52,54l390,527r-39,9l351,648r63,-11l512,590r89,-94l632,430r16,-70l648,289,632,219,601,153,568,112xe" fillcolor="#005baa" stroked="f">
                    <v:path arrowok="t" o:connecttype="custom" o:connectlocs="568,114;325,114;367,118;406,130;475,176;522,245;538,327;534,368;502,445;450,499;390,529;351,538;351,650;414,639;512,592;601,498;632,432;648,362;648,291;632,221;601,155;568,114" o:connectangles="0,0,0,0,0,0,0,0,0,0,0,0,0,0,0,0,0,0,0,0,0,0"/>
                  </v:shape>
                  <v:shape id="Freeform 439" o:spid="_x0000_s1037" style="position:absolute;left:1468;top:2;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" path="m325,l261,6,200,24,145,54,95,95,29,189,1,301,,307r,2l113,309r,-7l120,267r31,-65l207,147r76,-31l325,112r243,l554,95,505,54,449,24,389,6,325,xe" fillcolor="#005baa" stroked="f">
                    <v:path arrowok="t" o:connecttype="custom" o:connectlocs="325,2;261,8;200,26;145,56;95,97;29,191;1,303;0,309;0,311;113,311;113,304;120,269;151,204;207,149;283,118;325,114;568,114;554,97;505,56;449,26;389,8;325,2" o:connectangles="0,0,0,0,0,0,0,0,0,0,0,0,0,0,0,0,0,0,0,0,0,0"/>
                  </v:shape>
                </v:group>
                <v:group id="Group 440" o:spid="_x0000_s1038" style="position:absolute;left:1468;top:538;width:304;height:112" coordorigin="1468,538"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441" o:spid="_x0000_s1039" style="position:absolute;left:1468;top:538;width:304;height:112;visibility:visible;mso-wrap-style:square;v-text-anchor:top"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" path="m,112r303,l303,,,,,112xe" fillcolor="#005baa" stroked="f">
                    <v:path arrowok="t" o:connecttype="custom" o:connectlocs="0,650;303,650;303,538;0,538;0,650" o:connectangles="0,0,0,0,0"/>
                  </v:shape>
                </v:group>
                <v:group id="Group 442" o:spid="_x0000_s1040" style="position:absolute;left:1468;top:358;width:113;height:180" coordorigin="1468,358"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443" o:spid="_x0000_s1041" style="position:absolute;left:1468;top:358;width:113;height:180;visibility:visible;mso-wrap-style:square;v-text-anchor:top"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" path="m,180r113,l113,,,,,180xe" fillcolor="#005baa" stroked="f">
                    <v:path arrowok="t" o:connecttype="custom" o:connectlocs="0,538;113,538;113,358;0,358;0,538" o:connectangles="0,0,0,0,0"/>
                  </v:shape>
                </v:group>
                <v:group id="Group 444" o:spid="_x0000_s1042" style="position:absolute;left:773;top:698;width:648;height:649" coordorigin="773,698"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445" o:spid="_x0000_s1043" style="position:absolute;left:773;top:698;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" path="m296,l234,11,135,59,46,153,15,218,,288r,71l15,429r31,66l93,553r50,41l198,624r61,18l323,649r64,-7l447,624r56,-30l552,553r14,-16l323,537r-42,-4l205,501,145,442,114,366r-4,-42l114,282r31,-76l198,151r59,-30l296,112,296,xe" fillcolor="#d70761" stroked="f">
                    <v:path arrowok="t" o:connecttype="custom" o:connectlocs="296,698;234,709;135,757;46,851;15,916;0,986;0,1057;15,1127;46,1193;93,1251;143,1292;198,1322;259,1340;323,1347;387,1340;447,1322;503,1292;552,1251;566,1235;323,1235;281,1231;205,1199;145,1140;114,1064;110,1022;114,980;145,904;198,849;257,819;296,810;296,698" o:connectangles="0,0,0,0,0,0,0,0,0,0,0,0,0,0,0,0,0,0,0,0,0,0,0,0,0,0,0,0,0,0,0"/>
                  </v:shape>
                  <v:shape id="Freeform 446" o:spid="_x0000_s1044" style="position:absolute;left:773;top:698;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" path="m647,340r-112,l534,346r-7,36l497,447r-56,54l365,533r-42,4l566,537r52,-78l647,347r,-6l647,340xe" fillcolor="#d70761" stroked="f">
                    <v:path arrowok="t" o:connecttype="custom" o:connectlocs="647,1038;535,1038;534,1044;527,1080;497,1145;441,1199;365,1231;323,1235;566,1235;618,1157;647,1045;647,1039;647,1038" o:connectangles="0,0,0,0,0,0,0,0,0,0,0,0,0"/>
                  </v:shape>
                </v:group>
                <v:group id="Group 447" o:spid="_x0000_s1045" style="position:absolute;left:1308;top:810;width:113;height:180" coordorigin="1308,810"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">
                  <v:shape id="Freeform 448" o:spid="_x0000_s1046" style="position:absolute;left:1308;top:810;width:113;height:180;visibility:visible;mso-wrap-style:square;v-text-anchor:top"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" path="m,180r112,l112,,,,,180xe" fillcolor="#d70761" stroked="f">
                    <v:path arrowok="t" o:connecttype="custom" o:connectlocs="0,990;112,990;112,810;0,810;0,990" o:connectangles="0,0,0,0,0"/>
                  </v:shape>
                </v:group>
                <v:group id="Group 449" o:spid="_x0000_s1047" style="position:absolute;left:1117;top:698;width:304;height:112" coordorigin="1117,698"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v:shape id="Freeform 450" o:spid="_x0000_s1048" style="position:absolute;left:1117;top:698;width:304;height:112;visibility:visible;mso-wrap-style:square;v-text-anchor:top"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" path="m,112r303,l303,,,,,112xe" fillcolor="#d70761" stroked="f">
                    <v:path arrowok="t" o:connecttype="custom" o:connectlocs="0,810;303,810;303,698;0,698;0,810" o:connectangles="0,0,0,0,0"/>
                  </v:shape>
                </v:group>
                <v:group id="Group 451" o:spid="_x0000_s1049" style="position:absolute;left:1468;top:698;width:648;height:649" coordorigin="1468,698"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Freeform 452" o:spid="_x0000_s1050" style="position:absolute;left:1468;top:698;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" path="m113,340l,340r,1l10,405,58,509r87,85l200,624r61,18l325,649r64,-7l449,624r56,-30l554,553r14,-16l325,537r-42,-4l207,501,151,447,120,382r-7,-36l113,340xe" fillcolor="#f26524" stroked="f">
                    <v:path arrowok="t" o:connecttype="custom" o:connectlocs="113,1038;0,1038;0,1039;10,1103;58,1207;145,1292;200,1322;261,1340;325,1347;389,1340;449,1322;505,1292;554,1251;568,1235;325,1235;283,1231;207,1199;151,1145;120,1080;113,1044;113,1038" o:connectangles="0,0,0,0,0,0,0,0,0,0,0,0,0,0,0,0,0,0,0,0,0"/>
                  </v:shape>
                  <v:shape id="Freeform 453" o:spid="_x0000_s1051" style="position:absolute;left:1468;top:698;width:648;height:649;visibility:visible;mso-wrap-style:square;v-text-anchor:top" coordsize="6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" path="m351,r,112l357,113r33,8l450,151r52,55l534,282r4,42l534,366r-32,76l443,501r-76,32l325,537r243,l601,495r31,-66l648,359r,-71l632,218,601,153,554,94,465,31,359,1,351,xe" fillcolor="#f26524" stroked="f">
                    <v:path arrowok="t" o:connecttype="custom" o:connectlocs="351,698;351,810;357,811;390,819;450,849;502,904;534,980;538,1022;534,1064;502,1140;443,1199;367,1231;325,1235;568,1235;601,1193;632,1127;648,1057;648,986;632,916;601,851;554,792;465,729;359,699;351,698" o:connectangles="0,0,0,0,0,0,0,0,0,0,0,0,0,0,0,0,0,0,0,0,0,0,0,0"/>
                  </v:shape>
                </v:group>
                <v:group id="Group 454" o:spid="_x0000_s1052" style="position:absolute;left:1468;top:810;width:113;height:180" coordorigin="1468,810"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455" o:spid="_x0000_s1053" style="position:absolute;left:1468;top:810;width:113;height:180;visibility:visible;mso-wrap-style:square;v-text-anchor:top" coordsize="11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" path="m,180r113,l113,,,,,180xe" fillcolor="#f26524" stroked="f">
                    <v:path arrowok="t" o:connecttype="custom" o:connectlocs="0,990;113,990;113,810;0,810;0,990" o:connectangles="0,0,0,0,0"/>
                  </v:shape>
                </v:group>
                <v:group id="Group 456" o:spid="_x0000_s1054" style="position:absolute;left:1468;top:698;width:304;height:112" coordorigin="1468,698"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457" o:spid="_x0000_s1055" style="position:absolute;left:1468;top:698;width:304;height:112;visibility:visible;mso-wrap-style:square;v-text-anchor:top" coordsize="30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" path="m,112r303,l303,,,,,112xe" fillcolor="#f26524" stroked="f">
                    <v:path arrowok="t" o:connecttype="custom" o:connectlocs="0,810;303,810;303,698;0,698;0,810" o:connectangles="0,0,0,0,0"/>
                  </v:shape>
                </v:group>
              </v:group>
              <v:group id="Group 458" o:spid="_x0000_s1056" style="position:absolute;left:2181;top:1383;width:897;height:364" coordorigin="2181,387" coordsize="897,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group id="Group 459" o:spid="_x0000_s1057" style="position:absolute;left:2211;top:715;width:232;height:2" coordorigin="2211,715"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460" o:spid="_x0000_s1058" style="position:absolute;left:2211;top:715;width:232;height: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" path="m,l231,e" filled="f" strokecolor="#606a70" strokeweight="3pt">
                    <v:path arrowok="t" o:connecttype="custom" o:connectlocs="0,0;231,0" o:connectangles="0,0"/>
                  </v:shape>
                </v:group>
                <v:group id="Group 461" o:spid="_x0000_s1059" style="position:absolute;left:2246;top:423;width:2;height:262" coordorigin="2246,423"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Freeform 462" o:spid="_x0000_s1060" style="position:absolute;left:2246;top:423;width:2;height:262;visibility:visible;mso-wrap-style:square;v-text-anchor:top" coordsize="2,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" path="m,l,262e" filled="f" strokecolor="#606a70" strokeweight="1.2425mm">
                    <v:path arrowok="t" o:connecttype="custom" o:connectlocs="0,423;0,685" o:connectangles="0,0"/>
                  </v:shape>
                </v:group>
                <v:group id="Group 463" o:spid="_x0000_s1061" style="position:absolute;left:2469;top:507;width:216;height:244" coordorigin="2469,507" coordsize="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">
                  <v:shape id="Freeform 464" o:spid="_x0000_s1062" style="position:absolute;left:2469;top:507;width:216;height:244;visibility:visible;mso-wrap-style:square;v-text-anchor:top" coordsize="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" path="m205,51r-100,l123,53r15,6l147,71r4,18l151,94r-47,l81,95,18,123,,171r6,32l24,226r26,13l80,243r29,-3l130,231r15,-10l154,213r61,l215,197r-118,l84,195,73,190r-7,-9l63,168r6,-17l82,141r17,-4l117,137r98,l215,119r,-27l211,67,205,51xe" fillcolor="#606a70" stroked="f">
                    <v:path arrowok="t" o:connecttype="custom" o:connectlocs="205,558;105,558;123,560;138,566;147,578;151,596;151,601;104,601;81,602;18,630;0,678;6,710;24,733;50,746;80,750;109,747;130,738;145,728;154,720;215,720;215,704;97,704;84,702;73,697;66,688;63,675;69,658;82,648;99,644;117,644;215,644;215,626;215,599;211,574;205,558" o:connectangles="0,0,0,0,0,0,0,0,0,0,0,0,0,0,0,0,0,0,0,0,0,0,0,0,0,0,0,0,0,0,0,0,0,0,0"/>
                  </v:shape>
                  <v:shape id="Freeform 465" o:spid="_x0000_s1063" style="position:absolute;left:2469;top:507;width:216;height:244;visibility:visible;mso-wrap-style:square;v-text-anchor:top" coordsize="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" path="m215,213r-61,l156,238r59,l215,213xe" fillcolor="#606a70" stroked="f">
                    <v:path arrowok="t" o:connecttype="custom" o:connectlocs="215,720;154,720;156,745;215,745;215,720" o:connectangles="0,0,0,0,0"/>
                  </v:shape>
                  <v:shape id="Freeform 466" o:spid="_x0000_s1064" style="position:absolute;left:2469;top:507;width:216;height:244;visibility:visible;mso-wrap-style:square;v-text-anchor:top" coordsize="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" path="m215,137r-64,l151,162r-5,13l97,197r118,l215,137xe" fillcolor="#606a70" stroked="f">
                    <v:path arrowok="t" o:connecttype="custom" o:connectlocs="215,644;151,644;151,669;146,682;97,704;215,704;215,644" o:connectangles="0,0,0,0,0,0,0"/>
                  </v:shape>
                  <v:shape id="Freeform 467" o:spid="_x0000_s1065" style="position:absolute;left:2469;top:507;width:216;height:244;visibility:visible;mso-wrap-style:square;v-text-anchor:top" coordsize="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" path="m109,l68,5,38,18,18,31,9,40,40,79r7,-6l61,63,81,55r24,-4l205,51r-2,-5l189,27,174,15,156,7,135,2,109,xe" fillcolor="#606a70" stroked="f">
                    <v:path arrowok="t" o:connecttype="custom" o:connectlocs="109,507;68,512;38,525;18,538;9,547;40,586;47,580;61,570;81,562;105,558;205,558;203,553;189,534;174,522;156,514;135,509;109,507" o:connectangles="0,0,0,0,0,0,0,0,0,0,0,0,0,0,0,0,0"/>
                  </v:shape>
                </v:group>
                <v:group id="Group 468" o:spid="_x0000_s1066" style="position:absolute;left:2693;top:516;width:384;height:229" coordorigin="2693,516" coordsize="3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469" o:spid="_x0000_s1067" style="position:absolute;left:2693;top:516;width:384;height:229;visibility:visible;mso-wrap-style:square;v-text-anchor:top" coordsize="3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" path="m70,l,,79,229r64,l171,146r-55,l70,xe" fillcolor="#606a70" stroked="f">
                    <v:path arrowok="t" o:connecttype="custom" o:connectlocs="70,516;0,516;79,745;143,745;171,662;116,662;70,516" o:connectangles="0,0,0,0,0,0,0"/>
                  </v:shape>
                  <v:shape id="Freeform 470" o:spid="_x0000_s1068" style="position:absolute;left:2693;top:516;width:384;height:229;visibility:visible;mso-wrap-style:square;v-text-anchor:top" coordsize="3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" path="m249,84r-57,l241,229r65,l334,146r-63,l249,84xe" fillcolor="#606a70" stroked="f">
                    <v:path arrowok="t" o:connecttype="custom" o:connectlocs="249,600;192,600;241,745;306,745;334,662;271,662;249,600" o:connectangles="0,0,0,0,0,0,0"/>
                  </v:shape>
                  <v:shape id="Freeform 471" o:spid="_x0000_s1069" style="position:absolute;left:2693;top:516;width:384;height:229;visibility:visible;mso-wrap-style:square;v-text-anchor:top" coordsize="3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" path="m219,l166,,116,146r55,l192,84r57,l219,xe" fillcolor="#606a70" stroked="f">
                    <v:path arrowok="t" o:connecttype="custom" o:connectlocs="219,516;166,516;116,662;171,662;192,600;249,600;219,516" o:connectangles="0,0,0,0,0,0,0"/>
                  </v:shape>
                  <v:shape id="Freeform 472" o:spid="_x0000_s1070" style="position:absolute;left:2693;top:516;width:384;height:229;visibility:visible;mso-wrap-style:square;v-text-anchor:top" coordsize="384,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" path="m384,l317,,271,146r63,l384,xe" fillcolor="#606a70" stroked="f">
                    <v:path arrowok="t" o:connecttype="custom" o:connectlocs="384,516;317,516;271,662;334,662;384,516" o:connectangles="0,0,0,0,0"/>
                  </v:shape>
                </v:group>
              </v:group>
              <v:group id="Group 473" o:spid="_x0000_s1071" style="position:absolute;left:3193;top:1410;width:1467;height:338" coordorigin="3193,414" coordsize="146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group id="Group 474" o:spid="_x0000_s1072" style="position:absolute;left:4019;top:437;width:208;height:316" coordorigin="4019,437" coordsize="2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475" o:spid="_x0000_s1073" style="position:absolute;left:4019;top:437;width:208;height:316;visibility:visible;mso-wrap-style:square;v-text-anchor:top" coordsize="2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" path="m116,132r-67,l49,226r28,71l143,315r26,-2l189,308r13,-4l208,300,193,259r-53,l130,254r-7,-8l116,235r,-103xe" fillcolor="#606a70" stroked="f">
                    <v:path arrowok="t" o:connecttype="custom" o:connectlocs="116,569;49,569;49,663;77,734;143,752;169,750;189,745;202,741;208,737;193,696;140,696;130,691;123,683;116,672;116,569" o:connectangles="0,0,0,0,0,0,0,0,0,0,0,0,0,0,0"/>
                  </v:shape>
                  <v:shape id="Freeform 476" o:spid="_x0000_s1074" style="position:absolute;left:4019;top:437;width:208;height:316;visibility:visible;mso-wrap-style:square;v-text-anchor:top" coordsize="2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" path="m190,252r-17,7l193,259r-3,-7xe" fillcolor="#606a70" stroked="f">
                    <v:path arrowok="t" o:connecttype="custom" o:connectlocs="190,689;173,696;193,696;190,689" o:connectangles="0,0,0,0"/>
                  </v:shape>
                  <v:shape id="Freeform 477" o:spid="_x0000_s1075" style="position:absolute;left:4019;top:437;width:208;height:316;visibility:visible;mso-wrap-style:square;v-text-anchor:top" coordsize="2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" path="m196,79l,79r,53l196,132r,-53xe" fillcolor="#606a70" stroked="f">
                    <v:path arrowok="t" o:connecttype="custom" o:connectlocs="196,516;0,516;0,569;196,569;196,516" o:connectangles="0,0,0,0,0"/>
                  </v:shape>
                  <v:shape id="Freeform 478" o:spid="_x0000_s1076" style="position:absolute;left:4019;top:437;width:208;height:316;visibility:visible;mso-wrap-style:square;v-text-anchor:top" coordsize="208,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" path="m116,l49,9r,70l116,79,116,xe" fillcolor="#606a70" stroked="f">
                    <v:path arrowok="t" o:connecttype="custom" o:connectlocs="116,437;49,446;49,516;116,516;116,437" o:connectangles="0,0,0,0,0"/>
                  </v:shape>
                </v:group>
                <v:group id="Group 479" o:spid="_x0000_s1077" style="position:absolute;left:3193;top:414;width:306;height:338" coordorigin="3193,414" coordsize="30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Freeform 480" o:spid="_x0000_s1078" style="position:absolute;left:3193;top:414;width:306;height:338;visibility:visible;mso-wrap-style:square;v-text-anchor:top" coordsize="30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" path="m171,l98,14,44,50,11,104,,170r11,66l43,289r54,36l170,338r59,-8l271,311r25,-19l306,283r-4,-4l173,279r-41,-9l100,247,80,212,72,169r7,-42l97,92,129,68r44,-9l297,59r4,-3l289,44,265,25,226,8,171,xe" fillcolor="#606a70" stroked="f">
                    <v:path arrowok="t" o:connecttype="custom" o:connectlocs="171,414;98,428;44,464;11,518;0,584;11,650;43,703;97,739;170,752;229,744;271,725;296,706;306,697;302,693;173,693;132,684;100,661;80,626;72,583;79,541;97,506;129,482;173,473;297,473;301,470;289,458;265,439;226,422;171,414" o:connectangles="0,0,0,0,0,0,0,0,0,0,0,0,0,0,0,0,0,0,0,0,0,0,0,0,0,0,0,0,0"/>
                  </v:shape>
                  <v:shape id="Freeform 481" o:spid="_x0000_s1079" style="position:absolute;left:3193;top:414;width:306;height:338;visibility:visible;mso-wrap-style:square;v-text-anchor:top" coordsize="30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" path="m266,241r-9,8l239,262r-29,11l173,279r129,l266,241xe" fillcolor="#606a70" stroked="f">
                    <v:path arrowok="t" o:connecttype="custom" o:connectlocs="266,655;257,663;239,676;210,687;173,693;302,693;266,655" o:connectangles="0,0,0,0,0,0,0"/>
                  </v:shape>
                  <v:shape id="Freeform 482" o:spid="_x0000_s1080" style="position:absolute;left:3193;top:414;width:306;height:338;visibility:visible;mso-wrap-style:square;v-text-anchor:top" coordsize="306,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" path="m297,59r-124,l209,65r26,12l251,90r7,7l297,59xe" fillcolor="#606a70" stroked="f">
                    <v:path arrowok="t" o:connecttype="custom" o:connectlocs="297,473;173,473;209,479;235,491;251,504;258,511;297,473" o:connectangles="0,0,0,0,0,0,0"/>
                  </v:shape>
                </v:group>
                <v:group id="Group 483" o:spid="_x0000_s1081" style="position:absolute;left:3511;top:507;width:236;height:245" coordorigin="3511,507"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shape id="Freeform 484" o:spid="_x0000_s1082" style="position:absolute;left:3511;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" path="m123,l68,11,29,39,7,79,,123r7,46l29,207r39,28l124,245r34,-4l187,232r23,-15l229,200r-7,-6l127,194,99,189,81,176,71,159,68,143r168,l235,112,232,98,68,98,71,86,79,70,94,55r26,-6l215,49,201,30,181,14,160,5,140,1,123,xe" fillcolor="#606a70" stroked="f">
                    <v:path arrowok="t" o:connecttype="custom" o:connectlocs="123,507;68,518;29,546;7,586;0,630;7,676;29,714;68,742;124,752;158,748;187,739;210,724;229,707;222,701;127,701;99,696;81,683;71,666;68,650;236,650;235,619;232,605;68,605;71,593;79,577;94,562;120,556;215,556;201,537;181,521;160,512;140,508;123,507" o:connectangles="0,0,0,0,0,0,0,0,0,0,0,0,0,0,0,0,0,0,0,0,0,0,0,0,0,0,0,0,0,0,0,0,0"/>
                  </v:shape>
                  <v:shape id="Freeform 485" o:spid="_x0000_s1083" style="position:absolute;left:3511;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" path="m193,166r-7,6l173,182r-20,8l127,194r95,l193,166xe" fillcolor="#606a70" stroked="f">
                    <v:path arrowok="t" o:connecttype="custom" o:connectlocs="193,673;186,679;173,689;153,697;127,701;222,701;193,673" o:connectangles="0,0,0,0,0,0,0"/>
                  </v:shape>
                  <v:shape id="Freeform 486" o:spid="_x0000_s1084" style="position:absolute;left:3511;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" path="m215,49r-95,l147,55r15,14l169,86r2,12l232,98,230,82,220,55r-5,-6xe" fillcolor="#606a70" stroked="f">
                    <v:path arrowok="t" o:connecttype="custom" o:connectlocs="215,556;120,556;147,562;162,576;169,593;171,605;232,605;230,589;220,562;215,556" o:connectangles="0,0,0,0,0,0,0,0,0,0"/>
                  </v:shape>
                </v:group>
                <v:group id="Group 487" o:spid="_x0000_s1085" style="position:absolute;left:3775;top:507;width:224;height:238" coordorigin="3775,507" coordsize="2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shape id="Freeform 488" o:spid="_x0000_s1086" style="position:absolute;left:3775;top:507;width:224;height:238;visibility:visible;mso-wrap-style:square;v-text-anchor:top" coordsize="2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" path="m63,9l,9,,238r67,l67,130r,-18l104,57r116,l214,40r-3,-4l64,36,63,9xe" fillcolor="#606a70" stroked="f">
                    <v:path arrowok="t" o:connecttype="custom" o:connectlocs="63,516;0,516;0,745;67,745;67,637;67,619;104,564;220,564;214,547;211,543;64,543;63,516" o:connectangles="0,0,0,0,0,0,0,0,0,0,0,0"/>
                  </v:shape>
                  <v:shape id="Freeform 489" o:spid="_x0000_s1087" style="position:absolute;left:3775;top:507;width:224;height:238;visibility:visible;mso-wrap-style:square;v-text-anchor:top" coordsize="2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" path="m220,57r-91,l138,60r6,5l152,73r4,10l157,95r1,13l158,238r66,l224,95,223,77,220,58r,-1xe" fillcolor="#606a70" stroked="f">
                    <v:path arrowok="t" o:connecttype="custom" o:connectlocs="220,564;129,564;138,567;144,572;152,580;156,590;157,602;158,615;158,745;224,745;224,602;223,584;220,565;220,564" o:connectangles="0,0,0,0,0,0,0,0,0,0,0,0,0,0"/>
                  </v:shape>
                  <v:shape id="Freeform 490" o:spid="_x0000_s1088" style="position:absolute;left:3775;top:507;width:224;height:238;visibility:visible;mso-wrap-style:square;v-text-anchor:top" coordsize="22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" path="m140,l108,5,84,17,70,29r-6,6l64,36r147,l202,24,188,13,173,5,157,1,140,xe" fillcolor="#606a70" stroked="f">
                    <v:path arrowok="t" o:connecttype="custom" o:connectlocs="140,507;108,512;84,524;70,536;64,542;64,543;211,543;202,531;188,520;173,512;157,508;140,507" o:connectangles="0,0,0,0,0,0,0,0,0,0,0,0"/>
                  </v:shape>
                </v:group>
                <v:group id="Group 491" o:spid="_x0000_s1089" style="position:absolute;left:4255;top:507;width:156;height:238" coordorigin="4255,507" coordsize="15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Freeform 492" o:spid="_x0000_s1090" style="position:absolute;left:4255;top:507;width:156;height:238;visibility:visible;mso-wrap-style:square;v-text-anchor:top" coordsize="15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" path="m62,9l,9,,238r66,l66,145r1,-17l101,72r38,-8l155,64r,-16l63,48,62,9xe" fillcolor="#606a70" stroked="f">
                    <v:path arrowok="t" o:connecttype="custom" o:connectlocs="62,516;0,516;0,745;66,745;66,652;67,635;101,579;139,571;155,571;155,555;63,555;62,516" o:connectangles="0,0,0,0,0,0,0,0,0,0,0,0"/>
                  </v:shape>
                  <v:shape id="Freeform 493" o:spid="_x0000_s1091" style="position:absolute;left:4255;top:507;width:156;height:238;visibility:visible;mso-wrap-style:square;v-text-anchor:top" coordsize="15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" path="m155,64r-9,l151,64r4,1l155,64xe" fillcolor="#606a70" stroked="f">
                    <v:path arrowok="t" o:connecttype="custom" o:connectlocs="155,571;146,571;151,571;155,572;155,571" o:connectangles="0,0,0,0,0"/>
                  </v:shape>
                  <v:shape id="Freeform 494" o:spid="_x0000_s1092" style="position:absolute;left:4255;top:507;width:156;height:238;visibility:visible;mso-wrap-style:square;v-text-anchor:top" coordsize="15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" path="m152,r-6,l122,4,99,14,79,29,63,48r92,l155,r-3,xe" fillcolor="#606a70" stroked="f">
                    <v:path arrowok="t" o:connecttype="custom" o:connectlocs="152,507;146,507;122,511;99,521;79,536;63,555;155,555;155,507;152,507" o:connectangles="0,0,0,0,0,0,0,0,0"/>
                  </v:shape>
                </v:group>
                <v:group id="Group 495" o:spid="_x0000_s1093" style="position:absolute;left:4424;top:507;width:236;height:245" coordorigin="4424,507"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shape id="Freeform 496" o:spid="_x0000_s1094" style="position:absolute;left:4424;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" path="m123,l67,11,29,39,7,79,,123r7,46l29,207r39,28l124,245r34,-4l187,232r23,-15l229,200r-7,-6l126,194,99,189,80,176,71,159,68,143r167,l234,112,232,98,68,98,70,86,78,70,94,55r26,-6l215,49,201,30,181,14,160,5,140,1,123,xe" fillcolor="#606a70" stroked="f">
                    <v:path arrowok="t" o:connecttype="custom" o:connectlocs="123,507;67,518;29,546;7,586;0,630;7,676;29,714;68,742;124,752;158,748;187,739;210,724;229,707;222,701;126,701;99,696;80,683;71,666;68,650;235,650;234,619;232,605;68,605;70,593;78,577;94,562;120,556;215,556;201,537;181,521;160,512;140,508;123,507" o:connectangles="0,0,0,0,0,0,0,0,0,0,0,0,0,0,0,0,0,0,0,0,0,0,0,0,0,0,0,0,0,0,0,0,0"/>
                  </v:shape>
                  <v:shape id="Freeform 497" o:spid="_x0000_s1095" style="position:absolute;left:4424;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" path="m193,166r-7,6l172,182r-19,8l126,194r96,l193,166xe" fillcolor="#606a70" stroked="f">
                    <v:path arrowok="t" o:connecttype="custom" o:connectlocs="193,673;186,679;172,689;153,697;126,701;222,701;193,673" o:connectangles="0,0,0,0,0,0,0"/>
                  </v:shape>
                  <v:shape id="Freeform 498" o:spid="_x0000_s1096" style="position:absolute;left:4424;top:507;width:236;height:245;visibility:visible;mso-wrap-style:square;v-text-anchor:top" coordsize="2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" path="m215,49r-95,l146,55r16,14l169,86r2,12l232,98,230,82,219,55r-4,-6xe" fillcolor="#606a70" stroked="f">
                    <v:path arrowok="t" o:connecttype="custom" o:connectlocs="215,556;120,556;146,562;162,576;169,593;171,605;232,605;230,589;219,562;215,556" o:connectangles="0,0,0,0,0,0,0,0,0,0"/>
                  </v:shape>
                </v:group>
              </v:group>
              <v:group id="Group 499" o:spid="_x0000_s1097" style="position:absolute;left:2169;top:1079;width:918;height:249" coordorigin="2169,83" coordsize="918,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group id="Group 500" o:spid="_x0000_s1098" style="position:absolute;left:2288;top:124;width:2;height:184" coordorigin="2288,124"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Freeform 501" o:spid="_x0000_s1099" style="position:absolute;left:2288;top:124;width:2;height:184;visibility:visible;mso-wrap-style:square;v-text-anchor:top" coordsize="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" path="m,l,183e" filled="f" strokeweight=".86256mm">
                    <v:path arrowok="t" o:connecttype="custom" o:connectlocs="0,124;0,307" o:connectangles="0,0"/>
                  </v:shape>
                </v:group>
                <v:group id="Group 502" o:spid="_x0000_s1100" style="position:absolute;left:2190;top:103;width:197;height:2" coordorigin="2190,103"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shape id="Freeform 503" o:spid="_x0000_s1101" style="position:absolute;left:2190;top:103;width:197;height:2;visibility:visible;mso-wrap-style:square;v-text-anchor:top" coordsize="1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" path="m,l197,e" filled="f" strokeweight=".72283mm">
                    <v:path arrowok="t" o:connecttype="custom" o:connectlocs="0,0;197,0" o:connectangles="0,0"/>
                  </v:shape>
                </v:group>
                <v:group id="Group 504" o:spid="_x0000_s1102" style="position:absolute;left:2349;top:142;width:178;height:170" coordorigin="2349,142" coordsize="17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shape id="Freeform 505" o:spid="_x0000_s1103" style="position:absolute;left:2349;top:142;width:178;height:170;visibility:visible;mso-wrap-style:square;v-text-anchor:top" coordsize="17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" path="m89,l49,8,21,28,5,55,,85r5,30l21,143r28,19l89,170r40,-8l157,143r6,-10l76,133r-9,-5l52,111,48,99r,-29l52,58r7,-8l66,42,76,37r87,l157,28,129,8,89,xe" fillcolor="black" stroked="f">
                    <v:path arrowok="t" o:connecttype="custom" o:connectlocs="89,142;49,150;21,170;5,197;0,227;5,257;21,285;49,304;89,312;129,304;157,285;163,275;76,275;67,270;52,253;48,241;48,212;52,200;59,192;66,184;76,179;163,179;157,170;129,150;89,142" o:connectangles="0,0,0,0,0,0,0,0,0,0,0,0,0,0,0,0,0,0,0,0,0,0,0,0,0"/>
                  </v:shape>
                  <v:shape id="Freeform 506" o:spid="_x0000_s1104" style="position:absolute;left:2349;top:142;width:178;height:170;visibility:visible;mso-wrap-style:square;v-text-anchor:top" coordsize="17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" path="m163,37r-74,l107,41r13,10l128,66r2,19l130,99r-4,12l112,128r-10,5l163,133r10,-18l178,85,173,55,163,37xe" fillcolor="black" stroked="f">
                    <v:path arrowok="t" o:connecttype="custom" o:connectlocs="163,179;89,179;107,183;120,193;128,208;130,227;130,241;126,253;112,270;102,275;163,275;173,257;178,227;173,197;163,179" o:connectangles="0,0,0,0,0,0,0,0,0,0,0,0,0,0,0"/>
                  </v:shape>
                </v:group>
                <v:group id="Group 507" o:spid="_x0000_s1105" style="position:absolute;left:2528;top:148;width:267;height:159" coordorigin="2528,148" coordsize="2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08" o:spid="_x0000_s1106" style="position:absolute;left:2528;top:148;width:267;height:159;visibility:visible;mso-wrap-style:square;v-text-anchor:top" coordsize="2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" path="m49,l,,55,159r44,l119,102r-39,l49,xe" fillcolor="black" stroked="f">
                    <v:path arrowok="t" o:connecttype="custom" o:connectlocs="49,148;0,148;55,307;99,307;119,250;80,250;49,148" o:connectangles="0,0,0,0,0,0,0"/>
                  </v:shape>
                  <v:shape id="Freeform 509" o:spid="_x0000_s1107" style="position:absolute;left:2528;top:148;width:267;height:159;visibility:visible;mso-wrap-style:square;v-text-anchor:top" coordsize="2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" path="m173,59r-40,l167,159r45,l232,102r-44,l173,59xe" fillcolor="black" stroked="f">
                    <v:path arrowok="t" o:connecttype="custom" o:connectlocs="173,207;133,207;167,307;212,307;232,250;188,250;173,207" o:connectangles="0,0,0,0,0,0,0"/>
                  </v:shape>
                  <v:shape id="Freeform 510" o:spid="_x0000_s1108" style="position:absolute;left:2528;top:148;width:267;height:159;visibility:visible;mso-wrap-style:square;v-text-anchor:top" coordsize="2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" path="m152,l115,,80,102r39,l133,59r40,l152,xe" fillcolor="black" stroked="f">
                    <v:path arrowok="t" o:connecttype="custom" o:connectlocs="152,148;115,148;80,250;119,250;133,207;173,207;152,148" o:connectangles="0,0,0,0,0,0,0"/>
                  </v:shape>
                  <v:shape id="Freeform 511" o:spid="_x0000_s1109" style="position:absolute;left:2528;top:148;width:267;height:159;visibility:visible;mso-wrap-style:square;v-text-anchor:top" coordsize="267,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" path="m267,l220,,188,102r44,l267,xe" fillcolor="black" stroked="f">
                    <v:path arrowok="t" o:connecttype="custom" o:connectlocs="267,148;220,148;188,250;232,250;267,148" o:connectangles="0,0,0,0,0"/>
                  </v:shape>
                </v:group>
                <v:group id="Group 512" o:spid="_x0000_s1110" style="position:absolute;left:2796;top:142;width:164;height:170" coordorigin="2796,142"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Freeform 513" o:spid="_x0000_s1111" style="position:absolute;left:2796;top:142;width:164;height:170;visibility:visible;mso-wrap-style:square;v-text-anchor:top"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" path="m85,l47,8,21,27,5,55,,86r5,31l21,144r26,19l86,170r24,-3l130,161r16,-10l159,139r-4,-4l88,135,69,131,56,122,50,111,47,99r117,l163,78,162,68,48,68r1,-8l55,48,66,38,84,34r66,l140,21,126,10,111,4,98,1,85,xe" fillcolor="black" stroked="f">
                    <v:path arrowok="t" o:connecttype="custom" o:connectlocs="85,142;47,150;21,169;5,197;0,228;5,259;21,286;47,305;86,312;110,309;130,303;146,293;159,281;155,277;88,277;69,273;56,264;50,253;47,241;164,241;163,220;162,210;48,210;49,202;55,190;66,180;84,176;150,176;140,163;126,152;111,146;98,143;85,142" o:connectangles="0,0,0,0,0,0,0,0,0,0,0,0,0,0,0,0,0,0,0,0,0,0,0,0,0,0,0,0,0,0,0,0,0"/>
                  </v:shape>
                  <v:shape id="Freeform 514" o:spid="_x0000_s1112" style="position:absolute;left:2796;top:142;width:164;height:170;visibility:visible;mso-wrap-style:square;v-text-anchor:top"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" path="m134,115r-5,5l120,126r-14,6l88,135r67,l134,115xe" fillcolor="black" stroked="f">
                    <v:path arrowok="t" o:connecttype="custom" o:connectlocs="134,257;129,262;120,268;106,274;88,277;155,277;134,257" o:connectangles="0,0,0,0,0,0,0"/>
                  </v:shape>
                  <v:shape id="Freeform 515" o:spid="_x0000_s1113" style="position:absolute;left:2796;top:142;width:164;height:170;visibility:visible;mso-wrap-style:square;v-text-anchor:top" coordsize="16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" path="m150,34r-66,l102,38r11,10l118,60r1,8l162,68,160,57,153,38r-3,-4xe" fillcolor="black" stroked="f">
                    <v:path arrowok="t" o:connecttype="custom" o:connectlocs="150,176;84,176;102,180;113,190;118,202;119,210;162,210;160,199;153,180;150,176" o:connectangles="0,0,0,0,0,0,0,0,0,0"/>
                  </v:shape>
                </v:group>
                <v:group id="Group 516" o:spid="_x0000_s1114" style="position:absolute;left:2979;top:142;width:108;height:165" coordorigin="2979,142" coordsize="1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shape id="Freeform 517" o:spid="_x0000_s1115" style="position:absolute;left:2979;top:142;width:108;height:165;visibility:visible;mso-wrap-style:square;v-text-anchor:top" coordsize="1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" path="m44,6l,6,,165r47,l47,101r,-12l86,44r22,l108,33r-63,l44,6xe" fillcolor="black" stroked="f">
                    <v:path arrowok="t" o:connecttype="custom" o:connectlocs="44,148;0,148;0,307;47,307;47,243;47,231;86,186;108,186;108,175;45,175;44,148" o:connectangles="0,0,0,0,0,0,0,0,0,0,0"/>
                  </v:shape>
                  <v:shape id="Freeform 518" o:spid="_x0000_s1116" style="position:absolute;left:2979;top:142;width:108;height:165;visibility:visible;mso-wrap-style:square;v-text-anchor:top" coordsize="1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" path="m108,44r-6,l105,45r3,l108,44xe" fillcolor="black" stroked="f">
                    <v:path arrowok="t" o:connecttype="custom" o:connectlocs="108,186;102,186;105,187;108,187;108,186" o:connectangles="0,0,0,0,0"/>
                  </v:shape>
                  <v:shape id="Freeform 519" o:spid="_x0000_s1117" style="position:absolute;left:2979;top:142;width:108;height:165;visibility:visible;mso-wrap-style:square;v-text-anchor:top" coordsize="10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" path="m106,r-4,l85,3,69,10,55,20,45,33r63,l108,r-2,xe" fillcolor="black" stroked="f">
                    <v:path arrowok="t" o:connecttype="custom" o:connectlocs="106,142;102,142;85,145;69,152;55,162;45,175;108,175;108,142;106,142" o:connectangles="0,0,0,0,0,0,0,0,0"/>
                  </v:shape>
                </v:group>
              </v:group>
              <v:group id="Group 520" o:spid="_x0000_s1118" style="position:absolute;left:3161;top:1054;width:1216;height:273" coordorigin="3161,58" coordsize="1216,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1" o:spid="_x0000_s1119" type="#_x0000_t75" style="position:absolute;left:3161;top:58;width:654;height: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">
                  <v:imagedata r:id="rId7" o:title=""/>
                </v:shape>
                <v:shape id="Picture 522" o:spid="_x0000_s1120" type="#_x0000_t75" style="position:absolute;left:3841;top:60;width:536;height: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">
                  <v:imagedata r:id="rId8" o:title=""/>
                </v:shape>
              </v:group>
            </v:group>
          </w:pict>
        </mc:Fallback>
      </mc:AlternateContent>
    </w:r>
  </w:p>
  <w:p w14:paraId="074327FB" w14:textId="77777777" w:rsidR="008A3265" w:rsidRDefault="008A3265" w:rsidP="008A3265">
    <w:pPr>
      <w:tabs>
        <w:tab w:val="left" w:pos="8222"/>
      </w:tabs>
      <w:ind w:right="254"/>
      <w:jc w:val="right"/>
      <w:rPr>
        <w:rFonts w:ascii="Trebuchet MS"/>
        <w:b/>
        <w:color w:val="606A70"/>
        <w:spacing w:val="-7"/>
        <w:sz w:val="16"/>
      </w:rPr>
    </w:pPr>
  </w:p>
  <w:p w14:paraId="3661766A" w14:textId="77777777" w:rsidR="008A3265" w:rsidRDefault="008A3265" w:rsidP="008A3265">
    <w:pPr>
      <w:tabs>
        <w:tab w:val="left" w:pos="8222"/>
      </w:tabs>
      <w:ind w:right="254"/>
      <w:jc w:val="right"/>
      <w:rPr>
        <w:rFonts w:ascii="Trebuchet MS"/>
        <w:b/>
        <w:color w:val="606A70"/>
        <w:spacing w:val="-7"/>
        <w:sz w:val="16"/>
      </w:rPr>
    </w:pPr>
  </w:p>
  <w:p w14:paraId="54089D1E" w14:textId="77777777" w:rsidR="008A3265" w:rsidRDefault="008A3265" w:rsidP="008A3265">
    <w:pPr>
      <w:tabs>
        <w:tab w:val="left" w:pos="8222"/>
      </w:tabs>
      <w:ind w:right="254"/>
      <w:jc w:val="right"/>
      <w:rPr>
        <w:rFonts w:ascii="Trebuchet MS"/>
        <w:b/>
        <w:color w:val="606A70"/>
        <w:spacing w:val="-7"/>
        <w:sz w:val="16"/>
      </w:rPr>
    </w:pPr>
  </w:p>
  <w:p w14:paraId="69807537" w14:textId="77777777" w:rsidR="008A3265" w:rsidRDefault="008A3265" w:rsidP="008A3265">
    <w:pPr>
      <w:tabs>
        <w:tab w:val="left" w:pos="8222"/>
      </w:tabs>
      <w:ind w:right="254"/>
      <w:jc w:val="right"/>
      <w:rPr>
        <w:rFonts w:ascii="Trebuchet MS"/>
        <w:b/>
        <w:color w:val="606A70"/>
        <w:spacing w:val="-7"/>
        <w:sz w:val="16"/>
      </w:rPr>
    </w:pPr>
  </w:p>
  <w:p w14:paraId="001DBFB6" w14:textId="77777777" w:rsidR="00622A4A" w:rsidRDefault="00622A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1DCA457C"/>
    <w:lvl w:ilvl="0">
      <w:numFmt w:val="decimal"/>
      <w:lvlText w:val="*"/>
      <w:lvlJc w:val="left"/>
    </w:lvl>
  </w:abstractNum>
  <w:abstractNum w:abstractNumId="1" w15:restartNumberingAfterBreak="0">
    <w:nsid w:val="024B201E"/>
    <w:multiLevelType w:val="hybridMultilevel"/>
    <w:tmpl w:val="B97AFE4E"/>
    <w:lvl w:ilvl="0" w:tplc="9A0C5C90">
      <w:start w:val="1"/>
      <w:numFmt w:val="bullet"/>
      <w:lvlText w:val=""/>
      <w:lvlJc w:val="left"/>
      <w:pPr>
        <w:ind w:left="820" w:hanging="360"/>
      </w:pPr>
      <w:rPr>
        <w:rFonts w:ascii="Symbol" w:eastAsia="Symbol" w:hAnsi="Symbol" w:cs="Symbol" w:hint="default"/>
        <w:w w:val="100"/>
        <w:sz w:val="24"/>
        <w:szCs w:val="24"/>
      </w:rPr>
    </w:lvl>
    <w:lvl w:ilvl="1" w:tplc="61243926">
      <w:start w:val="1"/>
      <w:numFmt w:val="bullet"/>
      <w:lvlText w:val="•"/>
      <w:lvlJc w:val="left"/>
      <w:pPr>
        <w:ind w:left="1540" w:hanging="360"/>
      </w:pPr>
      <w:rPr>
        <w:rFonts w:hint="default"/>
      </w:rPr>
    </w:lvl>
    <w:lvl w:ilvl="2" w:tplc="F05E106C">
      <w:start w:val="1"/>
      <w:numFmt w:val="bullet"/>
      <w:lvlText w:val="•"/>
      <w:lvlJc w:val="left"/>
      <w:pPr>
        <w:ind w:left="2396" w:hanging="360"/>
      </w:pPr>
      <w:rPr>
        <w:rFonts w:hint="default"/>
      </w:rPr>
    </w:lvl>
    <w:lvl w:ilvl="3" w:tplc="4FEECFFC">
      <w:start w:val="1"/>
      <w:numFmt w:val="bullet"/>
      <w:lvlText w:val="•"/>
      <w:lvlJc w:val="left"/>
      <w:pPr>
        <w:ind w:left="3252" w:hanging="360"/>
      </w:pPr>
      <w:rPr>
        <w:rFonts w:hint="default"/>
      </w:rPr>
    </w:lvl>
    <w:lvl w:ilvl="4" w:tplc="9D125A0E">
      <w:start w:val="1"/>
      <w:numFmt w:val="bullet"/>
      <w:lvlText w:val="•"/>
      <w:lvlJc w:val="left"/>
      <w:pPr>
        <w:ind w:left="4108" w:hanging="360"/>
      </w:pPr>
      <w:rPr>
        <w:rFonts w:hint="default"/>
      </w:rPr>
    </w:lvl>
    <w:lvl w:ilvl="5" w:tplc="230CF6BA">
      <w:start w:val="1"/>
      <w:numFmt w:val="bullet"/>
      <w:lvlText w:val="•"/>
      <w:lvlJc w:val="left"/>
      <w:pPr>
        <w:ind w:left="4965" w:hanging="360"/>
      </w:pPr>
      <w:rPr>
        <w:rFonts w:hint="default"/>
      </w:rPr>
    </w:lvl>
    <w:lvl w:ilvl="6" w:tplc="FB84C0DA">
      <w:start w:val="1"/>
      <w:numFmt w:val="bullet"/>
      <w:lvlText w:val="•"/>
      <w:lvlJc w:val="left"/>
      <w:pPr>
        <w:ind w:left="5821" w:hanging="360"/>
      </w:pPr>
      <w:rPr>
        <w:rFonts w:hint="default"/>
      </w:rPr>
    </w:lvl>
    <w:lvl w:ilvl="7" w:tplc="0F220F28">
      <w:start w:val="1"/>
      <w:numFmt w:val="bullet"/>
      <w:lvlText w:val="•"/>
      <w:lvlJc w:val="left"/>
      <w:pPr>
        <w:ind w:left="6677" w:hanging="360"/>
      </w:pPr>
      <w:rPr>
        <w:rFonts w:hint="default"/>
      </w:rPr>
    </w:lvl>
    <w:lvl w:ilvl="8" w:tplc="E8943438">
      <w:start w:val="1"/>
      <w:numFmt w:val="bullet"/>
      <w:lvlText w:val="•"/>
      <w:lvlJc w:val="left"/>
      <w:pPr>
        <w:ind w:left="7533" w:hanging="360"/>
      </w:pPr>
      <w:rPr>
        <w:rFonts w:hint="default"/>
      </w:rPr>
    </w:lvl>
  </w:abstractNum>
  <w:abstractNum w:abstractNumId="2" w15:restartNumberingAfterBreak="0">
    <w:nsid w:val="04696C1C"/>
    <w:multiLevelType w:val="singleLevel"/>
    <w:tmpl w:val="1922A658"/>
    <w:lvl w:ilvl="0">
      <w:start w:val="1"/>
      <w:numFmt w:val="decimal"/>
      <w:lvlText w:val="%1."/>
      <w:lvlJc w:val="left"/>
      <w:pPr>
        <w:tabs>
          <w:tab w:val="num" w:pos="567"/>
        </w:tabs>
        <w:ind w:left="567" w:hanging="567"/>
      </w:pPr>
      <w:rPr>
        <w:rFonts w:hint="default"/>
      </w:rPr>
    </w:lvl>
  </w:abstractNum>
  <w:abstractNum w:abstractNumId="3" w15:restartNumberingAfterBreak="0">
    <w:nsid w:val="1009531C"/>
    <w:multiLevelType w:val="hybridMultilevel"/>
    <w:tmpl w:val="1DD0312A"/>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7E27F3E"/>
    <w:multiLevelType w:val="hybridMultilevel"/>
    <w:tmpl w:val="A87AC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1C213C"/>
    <w:multiLevelType w:val="hybridMultilevel"/>
    <w:tmpl w:val="0C4636A4"/>
    <w:lvl w:ilvl="0" w:tplc="234EB1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2F601B5"/>
    <w:multiLevelType w:val="hybridMultilevel"/>
    <w:tmpl w:val="60E495B0"/>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7" w15:restartNumberingAfterBreak="0">
    <w:nsid w:val="23DA28B4"/>
    <w:multiLevelType w:val="singleLevel"/>
    <w:tmpl w:val="0444EAE4"/>
    <w:lvl w:ilvl="0">
      <w:start w:val="5"/>
      <w:numFmt w:val="decimal"/>
      <w:lvlText w:val="%1. "/>
      <w:legacy w:legacy="1" w:legacySpace="0" w:legacyIndent="283"/>
      <w:lvlJc w:val="left"/>
      <w:pPr>
        <w:ind w:left="283" w:hanging="283"/>
      </w:pPr>
      <w:rPr>
        <w:rFonts w:ascii="Arial" w:hAnsi="Arial" w:cs="Arial" w:hint="default"/>
        <w:b/>
        <w:i w:val="0"/>
        <w:sz w:val="24"/>
        <w:u w:val="none"/>
      </w:rPr>
    </w:lvl>
  </w:abstractNum>
  <w:abstractNum w:abstractNumId="8" w15:restartNumberingAfterBreak="0">
    <w:nsid w:val="3082376A"/>
    <w:multiLevelType w:val="hybridMultilevel"/>
    <w:tmpl w:val="C394851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9" w15:restartNumberingAfterBreak="0">
    <w:nsid w:val="334B064A"/>
    <w:multiLevelType w:val="hybridMultilevel"/>
    <w:tmpl w:val="0AEA1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19239F"/>
    <w:multiLevelType w:val="hybridMultilevel"/>
    <w:tmpl w:val="9D3A34E6"/>
    <w:lvl w:ilvl="0" w:tplc="39D2959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A4D5660"/>
    <w:multiLevelType w:val="hybridMultilevel"/>
    <w:tmpl w:val="D2AA5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DC1696"/>
    <w:multiLevelType w:val="hybridMultilevel"/>
    <w:tmpl w:val="FDDC699C"/>
    <w:lvl w:ilvl="0" w:tplc="891EDFF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02F1953"/>
    <w:multiLevelType w:val="hybridMultilevel"/>
    <w:tmpl w:val="6CD494EA"/>
    <w:lvl w:ilvl="0" w:tplc="B61010A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DA502C1"/>
    <w:multiLevelType w:val="hybridMultilevel"/>
    <w:tmpl w:val="9E2EFAFA"/>
    <w:lvl w:ilvl="0" w:tplc="0409000F">
      <w:start w:val="1"/>
      <w:numFmt w:val="decimal"/>
      <w:lvlText w:val="%1."/>
      <w:lvlJc w:val="left"/>
      <w:pPr>
        <w:tabs>
          <w:tab w:val="num" w:pos="360"/>
        </w:tabs>
        <w:ind w:left="360" w:hanging="360"/>
      </w:p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4EF83568"/>
    <w:multiLevelType w:val="hybridMultilevel"/>
    <w:tmpl w:val="F6CCA320"/>
    <w:lvl w:ilvl="0" w:tplc="75DC1A1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F64086A"/>
    <w:multiLevelType w:val="hybridMultilevel"/>
    <w:tmpl w:val="E9087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730D82"/>
    <w:multiLevelType w:val="hybridMultilevel"/>
    <w:tmpl w:val="E0F2384A"/>
    <w:lvl w:ilvl="0" w:tplc="CF6E2B6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674152A"/>
    <w:multiLevelType w:val="hybridMultilevel"/>
    <w:tmpl w:val="54C811A4"/>
    <w:lvl w:ilvl="0" w:tplc="EBA6C5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8564C82"/>
    <w:multiLevelType w:val="hybridMultilevel"/>
    <w:tmpl w:val="AE8232F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0" w15:restartNumberingAfterBreak="0">
    <w:nsid w:val="78A94763"/>
    <w:multiLevelType w:val="hybridMultilevel"/>
    <w:tmpl w:val="D4DC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99132E"/>
    <w:multiLevelType w:val="hybridMultilevel"/>
    <w:tmpl w:val="D3A8749C"/>
    <w:lvl w:ilvl="0" w:tplc="A8C41A0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F3141A6"/>
    <w:multiLevelType w:val="hybridMultilevel"/>
    <w:tmpl w:val="E312A6AC"/>
    <w:lvl w:ilvl="0" w:tplc="495600B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14"/>
  </w:num>
  <w:num w:numId="3">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4">
    <w:abstractNumId w:val="2"/>
  </w:num>
  <w:num w:numId="5">
    <w:abstractNumId w:val="10"/>
  </w:num>
  <w:num w:numId="6">
    <w:abstractNumId w:val="17"/>
  </w:num>
  <w:num w:numId="7">
    <w:abstractNumId w:val="22"/>
  </w:num>
  <w:num w:numId="8">
    <w:abstractNumId w:val="13"/>
  </w:num>
  <w:num w:numId="9">
    <w:abstractNumId w:val="12"/>
  </w:num>
  <w:num w:numId="10">
    <w:abstractNumId w:val="18"/>
  </w:num>
  <w:num w:numId="11">
    <w:abstractNumId w:val="5"/>
  </w:num>
  <w:num w:numId="12">
    <w:abstractNumId w:val="15"/>
  </w:num>
  <w:num w:numId="13">
    <w:abstractNumId w:val="21"/>
  </w:num>
  <w:num w:numId="14">
    <w:abstractNumId w:val="7"/>
  </w:num>
  <w:num w:numId="15">
    <w:abstractNumId w:val="6"/>
  </w:num>
  <w:num w:numId="16">
    <w:abstractNumId w:val="19"/>
  </w:num>
  <w:num w:numId="17">
    <w:abstractNumId w:val="8"/>
  </w:num>
  <w:num w:numId="18">
    <w:abstractNumId w:val="4"/>
  </w:num>
  <w:num w:numId="19">
    <w:abstractNumId w:val="20"/>
  </w:num>
  <w:num w:numId="20">
    <w:abstractNumId w:val="16"/>
  </w:num>
  <w:num w:numId="21">
    <w:abstractNumId w:val="9"/>
  </w:num>
  <w:num w:numId="22">
    <w:abstractNumId w:val="1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C29"/>
    <w:rsid w:val="00032148"/>
    <w:rsid w:val="0003782F"/>
    <w:rsid w:val="00054FEF"/>
    <w:rsid w:val="00084BE2"/>
    <w:rsid w:val="00110D38"/>
    <w:rsid w:val="00141F43"/>
    <w:rsid w:val="00190B07"/>
    <w:rsid w:val="001B14D9"/>
    <w:rsid w:val="001D6CA8"/>
    <w:rsid w:val="001D6CC5"/>
    <w:rsid w:val="001E1377"/>
    <w:rsid w:val="001E59E5"/>
    <w:rsid w:val="002266D0"/>
    <w:rsid w:val="002B0CA5"/>
    <w:rsid w:val="002C2A7E"/>
    <w:rsid w:val="002E26E5"/>
    <w:rsid w:val="002F7722"/>
    <w:rsid w:val="003069A9"/>
    <w:rsid w:val="00352C0F"/>
    <w:rsid w:val="00361671"/>
    <w:rsid w:val="003E75F1"/>
    <w:rsid w:val="0040031E"/>
    <w:rsid w:val="00465B01"/>
    <w:rsid w:val="00482ED7"/>
    <w:rsid w:val="00484D41"/>
    <w:rsid w:val="00490984"/>
    <w:rsid w:val="004C4321"/>
    <w:rsid w:val="004D76D2"/>
    <w:rsid w:val="004E3DBC"/>
    <w:rsid w:val="004F3ED5"/>
    <w:rsid w:val="00542E34"/>
    <w:rsid w:val="00547417"/>
    <w:rsid w:val="005A0CFC"/>
    <w:rsid w:val="005C58F0"/>
    <w:rsid w:val="005D3D9E"/>
    <w:rsid w:val="005F102C"/>
    <w:rsid w:val="005F1ADB"/>
    <w:rsid w:val="006014AC"/>
    <w:rsid w:val="006111D8"/>
    <w:rsid w:val="00622A4A"/>
    <w:rsid w:val="006260F6"/>
    <w:rsid w:val="00627C6F"/>
    <w:rsid w:val="00633556"/>
    <w:rsid w:val="00635A41"/>
    <w:rsid w:val="006373EB"/>
    <w:rsid w:val="006462D2"/>
    <w:rsid w:val="00651650"/>
    <w:rsid w:val="006A4F7C"/>
    <w:rsid w:val="006D2F99"/>
    <w:rsid w:val="007331C6"/>
    <w:rsid w:val="00755E4B"/>
    <w:rsid w:val="00756FDE"/>
    <w:rsid w:val="00761FE6"/>
    <w:rsid w:val="00765A08"/>
    <w:rsid w:val="00783176"/>
    <w:rsid w:val="007E715A"/>
    <w:rsid w:val="00817701"/>
    <w:rsid w:val="0084065D"/>
    <w:rsid w:val="008417EC"/>
    <w:rsid w:val="008469B4"/>
    <w:rsid w:val="00855D52"/>
    <w:rsid w:val="00865AB8"/>
    <w:rsid w:val="008740E3"/>
    <w:rsid w:val="00890E00"/>
    <w:rsid w:val="008A21CC"/>
    <w:rsid w:val="008A3265"/>
    <w:rsid w:val="008B20C7"/>
    <w:rsid w:val="008D660C"/>
    <w:rsid w:val="008E27D3"/>
    <w:rsid w:val="00902E78"/>
    <w:rsid w:val="00916D50"/>
    <w:rsid w:val="009C57B8"/>
    <w:rsid w:val="009D218A"/>
    <w:rsid w:val="009F0524"/>
    <w:rsid w:val="00A02D0A"/>
    <w:rsid w:val="00A05457"/>
    <w:rsid w:val="00A2436B"/>
    <w:rsid w:val="00A76C29"/>
    <w:rsid w:val="00A80D6D"/>
    <w:rsid w:val="00AC53B1"/>
    <w:rsid w:val="00B33A48"/>
    <w:rsid w:val="00B5265C"/>
    <w:rsid w:val="00BD717C"/>
    <w:rsid w:val="00C76DF5"/>
    <w:rsid w:val="00C82C69"/>
    <w:rsid w:val="00C95452"/>
    <w:rsid w:val="00CD35CE"/>
    <w:rsid w:val="00CF78E9"/>
    <w:rsid w:val="00D17C5D"/>
    <w:rsid w:val="00D33C73"/>
    <w:rsid w:val="00D36CC1"/>
    <w:rsid w:val="00D4721B"/>
    <w:rsid w:val="00D707D0"/>
    <w:rsid w:val="00D857E3"/>
    <w:rsid w:val="00DD772C"/>
    <w:rsid w:val="00E037AB"/>
    <w:rsid w:val="00E31241"/>
    <w:rsid w:val="00EA107F"/>
    <w:rsid w:val="00EA1B88"/>
    <w:rsid w:val="00EA58D7"/>
    <w:rsid w:val="00EC2A1F"/>
    <w:rsid w:val="00ED68D6"/>
    <w:rsid w:val="00EE5B8E"/>
    <w:rsid w:val="00F267EA"/>
    <w:rsid w:val="00FB3032"/>
    <w:rsid w:val="00FD4F61"/>
    <w:rsid w:val="17D68F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A5AD43"/>
  <w15:docId w15:val="{77BC4132-EDDF-42DD-A0CA-6C80F5851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783176"/>
    <w:pPr>
      <w:widowControl w:val="0"/>
    </w:pPr>
    <w:rPr>
      <w:sz w:val="22"/>
      <w:szCs w:val="22"/>
      <w:lang w:val="en-US" w:eastAsia="en-US"/>
    </w:rPr>
  </w:style>
  <w:style w:type="paragraph" w:styleId="Heading1">
    <w:name w:val="heading 1"/>
    <w:basedOn w:val="Normal"/>
    <w:link w:val="Heading1Char"/>
    <w:uiPriority w:val="1"/>
    <w:qFormat/>
    <w:rsid w:val="00783176"/>
    <w:pPr>
      <w:spacing w:before="14"/>
      <w:outlineLvl w:val="0"/>
    </w:pPr>
    <w:rPr>
      <w:rFonts w:ascii="Arial" w:eastAsia="Arial" w:hAnsi="Arial"/>
      <w:sz w:val="16"/>
      <w:szCs w:val="16"/>
    </w:rPr>
  </w:style>
  <w:style w:type="paragraph" w:styleId="Heading2">
    <w:name w:val="heading 2"/>
    <w:basedOn w:val="Normal"/>
    <w:next w:val="Normal"/>
    <w:link w:val="Heading2Char"/>
    <w:uiPriority w:val="9"/>
    <w:semiHidden/>
    <w:unhideWhenUsed/>
    <w:qFormat/>
    <w:rsid w:val="00EE5B8E"/>
    <w:pPr>
      <w:keepNext/>
      <w:spacing w:before="240" w:after="60"/>
      <w:outlineLvl w:val="1"/>
    </w:pPr>
    <w:rPr>
      <w:rFonts w:ascii="Calibri Light" w:eastAsia="Times New Roman" w:hAnsi="Calibri Light"/>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83176"/>
    <w:pPr>
      <w:ind w:left="1551"/>
    </w:pPr>
    <w:rPr>
      <w:rFonts w:ascii="Arial" w:eastAsia="Arial" w:hAnsi="Arial"/>
      <w:sz w:val="12"/>
      <w:szCs w:val="12"/>
    </w:rPr>
  </w:style>
  <w:style w:type="paragraph" w:styleId="ListParagraph">
    <w:name w:val="List Paragraph"/>
    <w:basedOn w:val="Normal"/>
    <w:uiPriority w:val="1"/>
    <w:qFormat/>
    <w:rsid w:val="00783176"/>
  </w:style>
  <w:style w:type="paragraph" w:customStyle="1" w:styleId="TableParagraph">
    <w:name w:val="Table Paragraph"/>
    <w:basedOn w:val="Normal"/>
    <w:uiPriority w:val="1"/>
    <w:qFormat/>
    <w:rsid w:val="00783176"/>
  </w:style>
  <w:style w:type="paragraph" w:styleId="Header">
    <w:name w:val="header"/>
    <w:basedOn w:val="Normal"/>
    <w:link w:val="HeaderChar"/>
    <w:unhideWhenUsed/>
    <w:rsid w:val="00FB3032"/>
    <w:pPr>
      <w:tabs>
        <w:tab w:val="center" w:pos="4513"/>
        <w:tab w:val="right" w:pos="9026"/>
      </w:tabs>
    </w:pPr>
  </w:style>
  <w:style w:type="character" w:customStyle="1" w:styleId="HeaderChar">
    <w:name w:val="Header Char"/>
    <w:basedOn w:val="DefaultParagraphFont"/>
    <w:link w:val="Header"/>
    <w:uiPriority w:val="99"/>
    <w:rsid w:val="00FB3032"/>
  </w:style>
  <w:style w:type="paragraph" w:styleId="Footer">
    <w:name w:val="footer"/>
    <w:basedOn w:val="Normal"/>
    <w:link w:val="FooterChar"/>
    <w:uiPriority w:val="99"/>
    <w:unhideWhenUsed/>
    <w:rsid w:val="00FB3032"/>
    <w:pPr>
      <w:tabs>
        <w:tab w:val="center" w:pos="4513"/>
        <w:tab w:val="right" w:pos="9026"/>
      </w:tabs>
    </w:pPr>
  </w:style>
  <w:style w:type="character" w:customStyle="1" w:styleId="FooterChar">
    <w:name w:val="Footer Char"/>
    <w:basedOn w:val="DefaultParagraphFont"/>
    <w:link w:val="Footer"/>
    <w:uiPriority w:val="99"/>
    <w:rsid w:val="00FB3032"/>
  </w:style>
  <w:style w:type="paragraph" w:styleId="NoSpacing">
    <w:name w:val="No Spacing"/>
    <w:uiPriority w:val="1"/>
    <w:qFormat/>
    <w:rsid w:val="00FB3032"/>
    <w:rPr>
      <w:rFonts w:ascii="Arial" w:eastAsia="Times New Roman" w:hAnsi="Arial"/>
      <w:sz w:val="22"/>
      <w:szCs w:val="22"/>
    </w:rPr>
  </w:style>
  <w:style w:type="character" w:styleId="Hyperlink">
    <w:name w:val="Hyperlink"/>
    <w:uiPriority w:val="99"/>
    <w:unhideWhenUsed/>
    <w:rsid w:val="00FB3032"/>
    <w:rPr>
      <w:color w:val="0000FF"/>
      <w:u w:val="single"/>
    </w:rPr>
  </w:style>
  <w:style w:type="paragraph" w:styleId="BodyText2">
    <w:name w:val="Body Text 2"/>
    <w:basedOn w:val="Normal"/>
    <w:link w:val="BodyText2Char"/>
    <w:uiPriority w:val="99"/>
    <w:semiHidden/>
    <w:unhideWhenUsed/>
    <w:rsid w:val="00635A41"/>
    <w:pPr>
      <w:spacing w:after="120" w:line="480" w:lineRule="auto"/>
    </w:pPr>
  </w:style>
  <w:style w:type="character" w:customStyle="1" w:styleId="BodyText2Char">
    <w:name w:val="Body Text 2 Char"/>
    <w:basedOn w:val="DefaultParagraphFont"/>
    <w:link w:val="BodyText2"/>
    <w:uiPriority w:val="99"/>
    <w:semiHidden/>
    <w:rsid w:val="00635A41"/>
    <w:rPr>
      <w:sz w:val="22"/>
      <w:szCs w:val="22"/>
      <w:lang w:val="en-US" w:eastAsia="en-US"/>
    </w:rPr>
  </w:style>
  <w:style w:type="table" w:styleId="TableGrid">
    <w:name w:val="Table Grid"/>
    <w:basedOn w:val="TableNormal"/>
    <w:uiPriority w:val="39"/>
    <w:rsid w:val="00865A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E75F1"/>
    <w:rPr>
      <w:rFonts w:ascii="Tahoma" w:hAnsi="Tahoma" w:cs="Tahoma"/>
      <w:sz w:val="16"/>
      <w:szCs w:val="16"/>
    </w:rPr>
  </w:style>
  <w:style w:type="character" w:customStyle="1" w:styleId="BalloonTextChar">
    <w:name w:val="Balloon Text Char"/>
    <w:basedOn w:val="DefaultParagraphFont"/>
    <w:link w:val="BalloonText"/>
    <w:uiPriority w:val="99"/>
    <w:semiHidden/>
    <w:rsid w:val="003E75F1"/>
    <w:rPr>
      <w:rFonts w:ascii="Tahoma" w:hAnsi="Tahoma" w:cs="Tahoma"/>
      <w:sz w:val="16"/>
      <w:szCs w:val="16"/>
      <w:lang w:val="en-US" w:eastAsia="en-US"/>
    </w:rPr>
  </w:style>
  <w:style w:type="character" w:customStyle="1" w:styleId="Heading1Char">
    <w:name w:val="Heading 1 Char"/>
    <w:basedOn w:val="DefaultParagraphFont"/>
    <w:link w:val="Heading1"/>
    <w:uiPriority w:val="1"/>
    <w:rsid w:val="00765A08"/>
    <w:rPr>
      <w:rFonts w:ascii="Arial" w:eastAsia="Arial" w:hAnsi="Arial"/>
      <w:sz w:val="16"/>
      <w:szCs w:val="16"/>
      <w:lang w:val="en-US" w:eastAsia="en-US"/>
    </w:rPr>
  </w:style>
  <w:style w:type="character" w:customStyle="1" w:styleId="Heading2Char">
    <w:name w:val="Heading 2 Char"/>
    <w:basedOn w:val="DefaultParagraphFont"/>
    <w:link w:val="Heading2"/>
    <w:uiPriority w:val="9"/>
    <w:semiHidden/>
    <w:rsid w:val="00EE5B8E"/>
    <w:rPr>
      <w:rFonts w:ascii="Calibri Light" w:eastAsia="Times New Roman" w:hAnsi="Calibri Light"/>
      <w:b/>
      <w:bCs/>
      <w:i/>
      <w:iCs/>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654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info@thlc.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tiff"/><Relationship Id="rId1" Type="http://schemas.openxmlformats.org/officeDocument/2006/relationships/image" Target="media/image5.png"/><Relationship Id="rId5" Type="http://schemas.openxmlformats.org/officeDocument/2006/relationships/image" Target="media/image9.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mailto:info@thlc.co.uk" TargetMode="External"/><Relationship Id="rId7" Type="http://schemas.openxmlformats.org/officeDocument/2006/relationships/image" Target="media/image3.png"/><Relationship Id="rId2" Type="http://schemas.openxmlformats.org/officeDocument/2006/relationships/hyperlink" Target="http://www.thlc.co.uk" TargetMode="External"/><Relationship Id="rId1" Type="http://schemas.openxmlformats.org/officeDocument/2006/relationships/hyperlink" Target="mailto:info@thlc.co.uk" TargetMode="Externa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www.thlc.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outh\Desktop\THLC%20Letterhead%20August%20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8EEE3-BE46-4042-BF99-E6E02298E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THLC Letterhead August 2016</Template>
  <TotalTime>13</TotalTime>
  <Pages>11</Pages>
  <Words>2058</Words>
  <Characters>11735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m.south</dc:creator>
  <cp:lastModifiedBy>Martin South</cp:lastModifiedBy>
  <cp:revision>4</cp:revision>
  <cp:lastPrinted>2016-10-21T11:10:00Z</cp:lastPrinted>
  <dcterms:created xsi:type="dcterms:W3CDTF">2019-03-07T19:12:00Z</dcterms:created>
  <dcterms:modified xsi:type="dcterms:W3CDTF">2019-03-07T19:48:00Z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2016-01-08T00:00:00Z</vt:filetime>
  </property>
  <property fmtid="{D5CDD505-2E9C-101B-9397-08002B2CF9AE}" pid="3" name="Creator">
    <vt:lpwstr>Adobe InDesign CC 2015 (Macintosh)</vt:lpwstr>
  </property>
  <property fmtid="{D5CDD505-2E9C-101B-9397-08002B2CF9AE}" pid="4" name="LastSaved">
    <vt:filetime>2016-02-25T00:00:00Z</vt:filetime>
  </property>
</Properties>
</file>